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6242D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49D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D6242D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A49D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E88AA1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D158978" w14:textId="77777777" w:rsidR="00AA49D6" w:rsidRPr="00AA49D6" w:rsidRDefault="00AA49D6" w:rsidP="00AA49D6">
      <w:pPr>
        <w:rPr>
          <w:rFonts w:ascii="Verdana" w:hAnsi="Verdana"/>
          <w:b/>
          <w:bCs/>
          <w:noProof/>
          <w:sz w:val="22"/>
          <w:szCs w:val="22"/>
        </w:rPr>
      </w:pPr>
      <w:r w:rsidRPr="00AA49D6">
        <w:rPr>
          <w:rFonts w:ascii="Verdana" w:hAnsi="Verdana"/>
          <w:b/>
          <w:bCs/>
          <w:noProof/>
          <w:sz w:val="22"/>
          <w:szCs w:val="22"/>
        </w:rPr>
        <w:t>Under the Freedom of Information Act 2000 please could I request the following information:</w:t>
      </w:r>
    </w:p>
    <w:p w14:paraId="6E479F73" w14:textId="77777777" w:rsidR="00AA49D6" w:rsidRPr="00AA49D6" w:rsidRDefault="00AA49D6" w:rsidP="00AA49D6">
      <w:pPr>
        <w:rPr>
          <w:rFonts w:ascii="Verdana" w:hAnsi="Verdana"/>
          <w:b/>
          <w:bCs/>
          <w:noProof/>
          <w:sz w:val="18"/>
          <w:szCs w:val="18"/>
        </w:rPr>
      </w:pPr>
    </w:p>
    <w:p w14:paraId="4CBCFD7B" w14:textId="3E8EEFC6" w:rsidR="00AA49D6" w:rsidRDefault="00AA49D6" w:rsidP="00AA49D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A49D6">
        <w:rPr>
          <w:rFonts w:ascii="Verdana" w:hAnsi="Verdana"/>
          <w:b/>
          <w:bCs/>
          <w:noProof/>
          <w:sz w:val="22"/>
          <w:szCs w:val="22"/>
        </w:rPr>
        <w:t>The job descriptions and person specifications for any Information Governance or Freedom of Information related roles within your health board for bands 4, 5 and 6.</w:t>
      </w:r>
    </w:p>
    <w:p w14:paraId="3E17A899" w14:textId="0761617B" w:rsidR="00AA49D6" w:rsidRPr="00AA49D6" w:rsidRDefault="00AA49D6" w:rsidP="009E446A">
      <w:pPr>
        <w:ind w:left="650" w:firstLine="215"/>
        <w:rPr>
          <w:rFonts w:ascii="Verdana" w:hAnsi="Verdana"/>
          <w:noProof/>
          <w:sz w:val="22"/>
          <w:szCs w:val="22"/>
        </w:rPr>
      </w:pPr>
      <w:r w:rsidRPr="00AA49D6">
        <w:rPr>
          <w:rFonts w:ascii="Verdana" w:hAnsi="Verdana"/>
          <w:noProof/>
          <w:sz w:val="22"/>
          <w:szCs w:val="22"/>
        </w:rPr>
        <w:t>Please find attached the following job descriptions:</w:t>
      </w:r>
    </w:p>
    <w:p w14:paraId="45AEC847" w14:textId="1F7D9EF7" w:rsidR="00AA49D6" w:rsidRDefault="00AA49D6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A49D6">
        <w:rPr>
          <w:rFonts w:ascii="Verdana" w:hAnsi="Verdana"/>
          <w:noProof/>
          <w:sz w:val="22"/>
          <w:szCs w:val="22"/>
        </w:rPr>
        <w:t>Freedom of Information Act Officer</w:t>
      </w:r>
    </w:p>
    <w:p w14:paraId="37EE3C68" w14:textId="32A5BBFD" w:rsidR="00AA49D6" w:rsidRDefault="00AA49D6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Corporate Administration Manager</w:t>
      </w:r>
    </w:p>
    <w:p w14:paraId="79E84EFB" w14:textId="59159B06" w:rsidR="009E446A" w:rsidRDefault="009E446A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Information Governance Assurance Officer</w:t>
      </w:r>
    </w:p>
    <w:p w14:paraId="04A9FC37" w14:textId="79269FEB" w:rsidR="009E446A" w:rsidRDefault="009E446A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Information Governance Support Officer</w:t>
      </w:r>
    </w:p>
    <w:p w14:paraId="09553785" w14:textId="77777777" w:rsidR="00AA49D6" w:rsidRPr="00AA49D6" w:rsidRDefault="00AA49D6" w:rsidP="00AA49D6">
      <w:pPr>
        <w:rPr>
          <w:rFonts w:ascii="Verdana" w:hAnsi="Verdana"/>
          <w:b/>
          <w:bCs/>
          <w:noProof/>
          <w:sz w:val="18"/>
          <w:szCs w:val="18"/>
        </w:rPr>
      </w:pPr>
    </w:p>
    <w:p w14:paraId="253FA902" w14:textId="0A64B49E" w:rsidR="00AA49D6" w:rsidRDefault="00AA49D6" w:rsidP="00AA49D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A49D6">
        <w:rPr>
          <w:rFonts w:ascii="Verdana" w:hAnsi="Verdana"/>
          <w:b/>
          <w:bCs/>
          <w:noProof/>
          <w:sz w:val="22"/>
          <w:szCs w:val="22"/>
        </w:rPr>
        <w:t>The structure of your information Governance team, including the amount of staff in each banded position. E.g. information Governance manager band 8b (x1), information governance officer band 5 (X3)</w:t>
      </w:r>
    </w:p>
    <w:p w14:paraId="28D54BC5" w14:textId="540198DD" w:rsidR="00AA49D6" w:rsidRPr="00AA49D6" w:rsidRDefault="00FB1729" w:rsidP="00FB1729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Within Swansea Bay University Health Board, the Freedom of Information Team is separate to the Informat</w:t>
      </w:r>
      <w:r w:rsidR="00A27434">
        <w:rPr>
          <w:rFonts w:ascii="Verdana" w:hAnsi="Verdana"/>
          <w:noProof/>
          <w:sz w:val="22"/>
          <w:szCs w:val="22"/>
        </w:rPr>
        <w:t>i</w:t>
      </w:r>
      <w:r>
        <w:rPr>
          <w:rFonts w:ascii="Verdana" w:hAnsi="Verdana"/>
          <w:noProof/>
          <w:sz w:val="22"/>
          <w:szCs w:val="22"/>
        </w:rPr>
        <w:t xml:space="preserve">on Governance Team.  </w:t>
      </w:r>
      <w:r w:rsidR="00AA49D6" w:rsidRPr="00AA49D6">
        <w:rPr>
          <w:rFonts w:ascii="Verdana" w:hAnsi="Verdana"/>
          <w:noProof/>
          <w:sz w:val="22"/>
          <w:szCs w:val="22"/>
        </w:rPr>
        <w:t>Please find attached:</w:t>
      </w:r>
    </w:p>
    <w:p w14:paraId="06FE47E1" w14:textId="7CBCA6BE" w:rsidR="00AA49D6" w:rsidRDefault="00AA49D6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FOI Team Structure</w:t>
      </w:r>
    </w:p>
    <w:p w14:paraId="64F468D6" w14:textId="44B10B61" w:rsidR="009E446A" w:rsidRPr="00AA49D6" w:rsidRDefault="009E446A" w:rsidP="00AA49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Information Governance Team Structure</w:t>
      </w:r>
    </w:p>
    <w:p w14:paraId="16437457" w14:textId="77777777" w:rsidR="00AA49D6" w:rsidRPr="00AA49D6" w:rsidRDefault="00AA49D6" w:rsidP="00AA49D6">
      <w:pPr>
        <w:rPr>
          <w:rFonts w:ascii="Verdana" w:hAnsi="Verdana"/>
          <w:b/>
          <w:bCs/>
          <w:noProof/>
          <w:sz w:val="18"/>
          <w:szCs w:val="18"/>
        </w:rPr>
      </w:pPr>
    </w:p>
    <w:p w14:paraId="34D2F371" w14:textId="793AAE74" w:rsidR="00AA49D6" w:rsidRDefault="00AA49D6" w:rsidP="00AA49D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A49D6">
        <w:rPr>
          <w:rFonts w:ascii="Verdana" w:hAnsi="Verdana"/>
          <w:b/>
          <w:bCs/>
          <w:noProof/>
          <w:sz w:val="22"/>
          <w:szCs w:val="22"/>
        </w:rPr>
        <w:t>If 2 is not possible, then the general structure of your information Governance teams. E.g. information Governance manager, support officer, FOI lead.</w:t>
      </w:r>
      <w:r w:rsidR="009E446A">
        <w:rPr>
          <w:rFonts w:ascii="Verdana" w:hAnsi="Verdana"/>
          <w:b/>
          <w:bCs/>
          <w:noProof/>
          <w:sz w:val="22"/>
          <w:szCs w:val="22"/>
        </w:rPr>
        <w:t xml:space="preserve">  </w:t>
      </w:r>
      <w:r w:rsidR="009E446A">
        <w:rPr>
          <w:rFonts w:ascii="Verdana" w:hAnsi="Verdana"/>
          <w:noProof/>
          <w:sz w:val="22"/>
          <w:szCs w:val="22"/>
        </w:rPr>
        <w:t>Not applicable.</w:t>
      </w:r>
    </w:p>
    <w:p w14:paraId="5C9C1908" w14:textId="2168C74A" w:rsidR="009E446A" w:rsidRPr="009E446A" w:rsidRDefault="009E446A" w:rsidP="009E446A">
      <w:pPr>
        <w:ind w:left="720" w:firstLine="145"/>
        <w:rPr>
          <w:rFonts w:ascii="Verdana" w:hAnsi="Verdana"/>
          <w:noProof/>
          <w:sz w:val="22"/>
          <w:szCs w:val="22"/>
        </w:rPr>
      </w:pPr>
      <w:r w:rsidRPr="009E446A">
        <w:rPr>
          <w:rFonts w:ascii="Verdana" w:hAnsi="Verdana"/>
          <w:noProof/>
          <w:sz w:val="22"/>
          <w:szCs w:val="22"/>
        </w:rPr>
        <w:t>Not applicable</w:t>
      </w:r>
    </w:p>
    <w:p w14:paraId="1BD1F49E" w14:textId="77777777" w:rsidR="00AA49D6" w:rsidRPr="00AA49D6" w:rsidRDefault="00AA49D6" w:rsidP="00AA49D6">
      <w:pPr>
        <w:rPr>
          <w:rFonts w:ascii="Verdana" w:hAnsi="Verdana"/>
          <w:b/>
          <w:bCs/>
          <w:noProof/>
          <w:sz w:val="18"/>
          <w:szCs w:val="18"/>
        </w:rPr>
      </w:pPr>
    </w:p>
    <w:p w14:paraId="60A21E93" w14:textId="1EFC496B" w:rsidR="00AA49D6" w:rsidRPr="00AA49D6" w:rsidRDefault="00AA49D6" w:rsidP="00AA49D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A49D6">
        <w:rPr>
          <w:rFonts w:ascii="Verdana" w:hAnsi="Verdana"/>
          <w:b/>
          <w:bCs/>
          <w:noProof/>
          <w:sz w:val="22"/>
          <w:szCs w:val="22"/>
        </w:rPr>
        <w:t>If 2 and 3 are not possible, then the number of staff overall within your information Governance department. E.g. there are 10 people within the Information Governance department</w:t>
      </w:r>
    </w:p>
    <w:p w14:paraId="2178A95B" w14:textId="30787C5C" w:rsidR="00873328" w:rsidRDefault="009E446A" w:rsidP="00E81249">
      <w:pPr>
        <w:ind w:left="650" w:firstLine="215"/>
        <w:rPr>
          <w:rFonts w:ascii="Verdana" w:hAnsi="Verdana"/>
          <w:b/>
          <w:bCs/>
          <w:noProof/>
          <w:sz w:val="22"/>
          <w:szCs w:val="22"/>
        </w:rPr>
      </w:pPr>
      <w:r w:rsidRPr="009E446A">
        <w:rPr>
          <w:rFonts w:ascii="Verdana" w:hAnsi="Verdana"/>
          <w:noProof/>
          <w:sz w:val="22"/>
          <w:szCs w:val="22"/>
        </w:rPr>
        <w:t>Not applicable</w:t>
      </w:r>
    </w:p>
    <w:p w14:paraId="6644CEA6" w14:textId="0BF25754" w:rsidR="004F001A" w:rsidRPr="00A10460" w:rsidRDefault="00421E7F" w:rsidP="00E81249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7219E5"/>
    <w:multiLevelType w:val="hybridMultilevel"/>
    <w:tmpl w:val="5FA6D302"/>
    <w:lvl w:ilvl="0" w:tplc="4B625FB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2374074"/>
    <w:multiLevelType w:val="hybridMultilevel"/>
    <w:tmpl w:val="3D3EBEDC"/>
    <w:lvl w:ilvl="0" w:tplc="5D7E13FC">
      <w:start w:val="1"/>
      <w:numFmt w:val="decimal"/>
      <w:lvlText w:val="Appendix 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C730132"/>
    <w:multiLevelType w:val="hybridMultilevel"/>
    <w:tmpl w:val="0AE41EC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2"/>
  </w:num>
  <w:num w:numId="19" w16cid:durableId="900361664">
    <w:abstractNumId w:val="7"/>
  </w:num>
  <w:num w:numId="20" w16cid:durableId="1337609898">
    <w:abstractNumId w:val="5"/>
  </w:num>
  <w:num w:numId="21" w16cid:durableId="2034918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31F0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D794C"/>
    <w:rsid w:val="005F0E79"/>
    <w:rsid w:val="005F3927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50CC"/>
    <w:rsid w:val="00816437"/>
    <w:rsid w:val="00824D19"/>
    <w:rsid w:val="00846C1D"/>
    <w:rsid w:val="00873328"/>
    <w:rsid w:val="0089491A"/>
    <w:rsid w:val="008A2D60"/>
    <w:rsid w:val="0090006D"/>
    <w:rsid w:val="0090178A"/>
    <w:rsid w:val="00912B14"/>
    <w:rsid w:val="00914818"/>
    <w:rsid w:val="009267EE"/>
    <w:rsid w:val="009269BD"/>
    <w:rsid w:val="00937E61"/>
    <w:rsid w:val="009574AC"/>
    <w:rsid w:val="009648EA"/>
    <w:rsid w:val="0097092D"/>
    <w:rsid w:val="00982170"/>
    <w:rsid w:val="009A0943"/>
    <w:rsid w:val="009B087A"/>
    <w:rsid w:val="009B21AD"/>
    <w:rsid w:val="009B7CC6"/>
    <w:rsid w:val="009C5169"/>
    <w:rsid w:val="009D50E8"/>
    <w:rsid w:val="009E446A"/>
    <w:rsid w:val="009F7815"/>
    <w:rsid w:val="00A10460"/>
    <w:rsid w:val="00A11B71"/>
    <w:rsid w:val="00A17614"/>
    <w:rsid w:val="00A27434"/>
    <w:rsid w:val="00A56076"/>
    <w:rsid w:val="00A84640"/>
    <w:rsid w:val="00AA49D6"/>
    <w:rsid w:val="00AB261B"/>
    <w:rsid w:val="00AB4D54"/>
    <w:rsid w:val="00AF0E8B"/>
    <w:rsid w:val="00AF691A"/>
    <w:rsid w:val="00B031C2"/>
    <w:rsid w:val="00B34966"/>
    <w:rsid w:val="00B408FD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38F3"/>
    <w:rsid w:val="00DC0D5A"/>
    <w:rsid w:val="00DC47F3"/>
    <w:rsid w:val="00DC7FA9"/>
    <w:rsid w:val="00DD5E37"/>
    <w:rsid w:val="00DF2EA1"/>
    <w:rsid w:val="00E11F2D"/>
    <w:rsid w:val="00E26720"/>
    <w:rsid w:val="00E545D8"/>
    <w:rsid w:val="00E81249"/>
    <w:rsid w:val="00E817B3"/>
    <w:rsid w:val="00E90BC7"/>
    <w:rsid w:val="00EE0615"/>
    <w:rsid w:val="00F26B29"/>
    <w:rsid w:val="00F43EA7"/>
    <w:rsid w:val="00F71C45"/>
    <w:rsid w:val="00F91A7E"/>
    <w:rsid w:val="00F96598"/>
    <w:rsid w:val="00FA0C91"/>
    <w:rsid w:val="00FA177F"/>
    <w:rsid w:val="00FB1729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43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E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E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EA7"/>
    <w:rPr>
      <w:b/>
      <w:bCs/>
    </w:rPr>
  </w:style>
  <w:style w:type="paragraph" w:styleId="Revision">
    <w:name w:val="Revision"/>
    <w:hidden/>
    <w:uiPriority w:val="99"/>
    <w:semiHidden/>
    <w:rsid w:val="00A274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120</TotalTime>
  <Pages>1</Pages>
  <Words>195</Words>
  <Characters>1198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2026-03-06T13:08:00Z</cp:lastPrinted>
  <dcterms:created xsi:type="dcterms:W3CDTF">2021-09-13T07:38:00Z</dcterms:created>
  <dcterms:modified xsi:type="dcterms:W3CDTF">2026-03-06T13:10:00Z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257335e9-6670-4a50-beb9-275ea6791a26</vt:lpwstr>
  </property>
</Properties>
</file>