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E80B3D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801E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26-B-028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E80B3D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801E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26-B-028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5D6A810" w14:textId="77777777" w:rsidR="006801E2" w:rsidRPr="006801E2" w:rsidRDefault="006801E2" w:rsidP="006801E2">
      <w:pPr>
        <w:rPr>
          <w:rFonts w:ascii="Verdana" w:hAnsi="Verdana"/>
          <w:b/>
          <w:bCs/>
          <w:noProof/>
          <w:sz w:val="22"/>
          <w:szCs w:val="22"/>
        </w:rPr>
      </w:pPr>
      <w:r w:rsidRPr="006801E2">
        <w:rPr>
          <w:rFonts w:ascii="Verdana" w:hAnsi="Verdana"/>
          <w:b/>
          <w:bCs/>
          <w:noProof/>
          <w:sz w:val="22"/>
          <w:szCs w:val="22"/>
        </w:rPr>
        <w:t xml:space="preserve">I would like to request some information under the Freedom of Information Act please. </w:t>
      </w:r>
    </w:p>
    <w:p w14:paraId="56FA3704" w14:textId="77777777" w:rsidR="006801E2" w:rsidRPr="006801E2" w:rsidRDefault="006801E2" w:rsidP="006801E2">
      <w:pPr>
        <w:rPr>
          <w:rFonts w:ascii="Verdana" w:hAnsi="Verdana"/>
          <w:b/>
          <w:bCs/>
          <w:noProof/>
          <w:sz w:val="22"/>
          <w:szCs w:val="22"/>
        </w:rPr>
      </w:pPr>
      <w:r w:rsidRPr="006801E2">
        <w:rPr>
          <w:rFonts w:ascii="Verdana" w:hAnsi="Verdana"/>
          <w:b/>
          <w:bCs/>
          <w:noProof/>
          <w:sz w:val="22"/>
          <w:szCs w:val="22"/>
        </w:rPr>
        <w:t>Please see specific questions below and if the information could please be presented in Excel format it would be appreciated.</w:t>
      </w:r>
    </w:p>
    <w:p w14:paraId="581D800D" w14:textId="566C2454" w:rsidR="006801E2" w:rsidRPr="006801E2" w:rsidRDefault="006801E2" w:rsidP="006801E2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6801E2">
        <w:rPr>
          <w:rFonts w:ascii="Verdana" w:hAnsi="Verdana"/>
          <w:b/>
          <w:bCs/>
          <w:noProof/>
          <w:sz w:val="22"/>
          <w:szCs w:val="22"/>
        </w:rPr>
        <w:t xml:space="preserve">Manufacturer and model of all endoscopic imaging systems and video endoscopes in use within the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6801E2">
        <w:rPr>
          <w:rFonts w:ascii="Verdana" w:hAnsi="Verdana"/>
          <w:b/>
          <w:bCs/>
          <w:noProof/>
          <w:sz w:val="22"/>
          <w:szCs w:val="22"/>
        </w:rPr>
        <w:t xml:space="preserve">. </w:t>
      </w:r>
    </w:p>
    <w:p w14:paraId="7EC64644" w14:textId="4A122A99" w:rsidR="006801E2" w:rsidRPr="006801E2" w:rsidRDefault="006801E2" w:rsidP="006801E2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6801E2">
        <w:rPr>
          <w:rFonts w:ascii="Verdana" w:hAnsi="Verdana"/>
          <w:b/>
          <w:bCs/>
          <w:noProof/>
          <w:sz w:val="22"/>
          <w:szCs w:val="22"/>
        </w:rPr>
        <w:t xml:space="preserve">Location within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6801E2">
        <w:rPr>
          <w:rFonts w:ascii="Verdana" w:hAnsi="Verdana"/>
          <w:b/>
          <w:bCs/>
          <w:noProof/>
          <w:sz w:val="22"/>
          <w:szCs w:val="22"/>
        </w:rPr>
        <w:t xml:space="preserve"> (hospital site)</w:t>
      </w:r>
    </w:p>
    <w:p w14:paraId="17828CDA" w14:textId="270067B6" w:rsidR="006801E2" w:rsidRPr="006801E2" w:rsidRDefault="006801E2" w:rsidP="006801E2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6801E2">
        <w:rPr>
          <w:rFonts w:ascii="Verdana" w:hAnsi="Verdana"/>
          <w:b/>
          <w:bCs/>
          <w:noProof/>
          <w:sz w:val="22"/>
          <w:szCs w:val="22"/>
        </w:rPr>
        <w:t>Age of each unit in situ (date of manufacture or date of installation)</w:t>
      </w:r>
    </w:p>
    <w:p w14:paraId="2178A95B" w14:textId="6BD89E99" w:rsidR="00873328" w:rsidRPr="006801E2" w:rsidRDefault="006801E2" w:rsidP="006801E2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6801E2">
        <w:rPr>
          <w:rFonts w:ascii="Verdana" w:hAnsi="Verdana"/>
          <w:b/>
          <w:bCs/>
          <w:noProof/>
          <w:sz w:val="22"/>
          <w:szCs w:val="22"/>
        </w:rPr>
        <w:t xml:space="preserve">Associated planned replacement programmes or supplier contracts in place  </w:t>
      </w:r>
    </w:p>
    <w:p w14:paraId="75970B72" w14:textId="67F074FF" w:rsidR="00A10460" w:rsidRDefault="006801E2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6801E2">
        <w:rPr>
          <w:rFonts w:ascii="Verdana" w:hAnsi="Verdana"/>
          <w:noProof/>
          <w:sz w:val="22"/>
          <w:szCs w:val="22"/>
        </w:rPr>
        <w:t>Please find attached the information you have requested.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8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BF1740"/>
    <w:multiLevelType w:val="hybridMultilevel"/>
    <w:tmpl w:val="66AC3D62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A274C76"/>
    <w:multiLevelType w:val="hybridMultilevel"/>
    <w:tmpl w:val="F54E7C9E"/>
    <w:lvl w:ilvl="0" w:tplc="EB745972">
      <w:numFmt w:val="bullet"/>
      <w:lvlText w:val="•"/>
      <w:lvlJc w:val="left"/>
      <w:pPr>
        <w:ind w:left="1645" w:hanging="114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7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6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8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660893921">
    <w:abstractNumId w:val="5"/>
  </w:num>
  <w:num w:numId="20" w16cid:durableId="17578981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05B22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01E2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C615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C2172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81</TotalTime>
  <Pages>1</Pages>
  <Words>90</Words>
  <Characters>555</Characters>
  <Application>Microsoft Office Word</Application>
  <DocSecurity>0</DocSecurity>
  <Lines>16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27</cp:revision>
  <cp:lastPrinted>2026-03-11T13:35:00Z</cp:lastPrinted>
  <dcterms:created xsi:type="dcterms:W3CDTF">2021-09-13T07:38:00Z</dcterms:created>
  <dcterms:modified xsi:type="dcterms:W3CDTF">2026-03-11T13:36:00Z</dcterms:modified>
</cp:coreProperties>
</file>