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C26BD1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E3B55">
                              <w:rPr>
                                <w:rFonts w:ascii="Verdana" w:hAnsi="Verdana"/>
                                <w:b/>
                                <w:sz w:val="22"/>
                                <w:szCs w:val="22"/>
                              </w:rPr>
                              <w:t>26-B-</w:t>
                            </w:r>
                            <w:r w:rsidR="00F10D04">
                              <w:rPr>
                                <w:rFonts w:ascii="Verdana" w:hAnsi="Verdana"/>
                                <w:b/>
                                <w:sz w:val="22"/>
                                <w:szCs w:val="22"/>
                              </w:rPr>
                              <w:t>055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C26BD1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E3B55">
                        <w:rPr>
                          <w:rFonts w:ascii="Verdana" w:hAnsi="Verdana"/>
                          <w:b/>
                          <w:sz w:val="22"/>
                          <w:szCs w:val="22"/>
                        </w:rPr>
                        <w:t>26-B-</w:t>
                      </w:r>
                      <w:r w:rsidR="00F10D04">
                        <w:rPr>
                          <w:rFonts w:ascii="Verdana" w:hAnsi="Verdana"/>
                          <w:b/>
                          <w:sz w:val="22"/>
                          <w:szCs w:val="22"/>
                        </w:rPr>
                        <w:t>055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1D6355" w14:textId="22CE5ADB" w:rsidR="00F10D04" w:rsidRPr="00F10D04" w:rsidRDefault="00F10D04" w:rsidP="00F10D04">
      <w:pPr>
        <w:rPr>
          <w:rFonts w:ascii="Verdana" w:hAnsi="Verdana"/>
          <w:b/>
          <w:bCs/>
          <w:sz w:val="22"/>
          <w:szCs w:val="22"/>
          <w:lang w:eastAsia="en-US"/>
        </w:rPr>
      </w:pPr>
      <w:r w:rsidRPr="00F10D04">
        <w:rPr>
          <w:rFonts w:ascii="Verdana" w:hAnsi="Verdana"/>
          <w:b/>
          <w:bCs/>
          <w:sz w:val="22"/>
          <w:szCs w:val="22"/>
          <w:lang w:eastAsia="en-US"/>
        </w:rPr>
        <w:t>We make a request under the terms of the Freedom of Information Act 2000 regarding Singleton Hospital between the years 1980 and 2000. We would be grateful if you could provide us with copies of the following:</w:t>
      </w:r>
    </w:p>
    <w:p w14:paraId="08788268" w14:textId="2B101FC3"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Copies of any asbestos surveys identifying or detailing asbestos within Singleton Hospital.</w:t>
      </w:r>
    </w:p>
    <w:p w14:paraId="122F910C" w14:textId="337589A3"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 xml:space="preserve">Copies of any and all asbestos related work carried out at Singleton Hospital. </w:t>
      </w:r>
    </w:p>
    <w:p w14:paraId="45DC34DA" w14:textId="7448C460"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 xml:space="preserve">Photographs/Plans/Drawings of Singleton Hospital, in particular any plans which identify asbestos. </w:t>
      </w:r>
    </w:p>
    <w:p w14:paraId="2BE47194" w14:textId="745B7948"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 xml:space="preserve">Copies of minutes, meeting and/or memoranda in which asbestos within Singelton Hospital is discussed. </w:t>
      </w:r>
    </w:p>
    <w:p w14:paraId="75E60132" w14:textId="42E3E350"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 xml:space="preserve">Any correspondence between the Council and any contractors (in particular asbestos removal contractors undertaking work at Singleton Hospital. </w:t>
      </w:r>
    </w:p>
    <w:p w14:paraId="13C8D17B" w14:textId="402C1DCA"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 xml:space="preserve">Details of any incidents relating to asbestos reported by any contractors, employees or nearby residents of Singelton Hospital. </w:t>
      </w:r>
    </w:p>
    <w:p w14:paraId="1A1907F8" w14:textId="783C6643"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Copies of any repair and maintenance report records involving the presence of asbestos within Singelton Hospital</w:t>
      </w:r>
      <w:r w:rsidRPr="00F10D04">
        <w:rPr>
          <w:rFonts w:ascii="Verdana" w:hAnsi="Verdana"/>
          <w:b/>
          <w:bCs/>
          <w:sz w:val="22"/>
          <w:szCs w:val="22"/>
          <w:lang w:eastAsia="en-US"/>
        </w:rPr>
        <w:t>.</w:t>
      </w:r>
    </w:p>
    <w:p w14:paraId="4D5375FB" w14:textId="3F25452F"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 xml:space="preserve">Schedules of any construction work carried out at Singleton Hospital. </w:t>
      </w:r>
    </w:p>
    <w:p w14:paraId="15E20391" w14:textId="71E663F4" w:rsidR="00F10D04" w:rsidRPr="00F10D04" w:rsidRDefault="00F10D04" w:rsidP="00F10D04">
      <w:pPr>
        <w:pStyle w:val="ListParagraph"/>
        <w:numPr>
          <w:ilvl w:val="0"/>
          <w:numId w:val="20"/>
        </w:numPr>
        <w:rPr>
          <w:rFonts w:ascii="Verdana" w:hAnsi="Verdana"/>
          <w:b/>
          <w:bCs/>
          <w:sz w:val="22"/>
          <w:szCs w:val="22"/>
          <w:lang w:eastAsia="en-US"/>
        </w:rPr>
      </w:pPr>
      <w:r w:rsidRPr="00F10D04">
        <w:rPr>
          <w:rFonts w:ascii="Verdana" w:hAnsi="Verdana"/>
          <w:b/>
          <w:bCs/>
          <w:sz w:val="22"/>
          <w:szCs w:val="22"/>
          <w:lang w:eastAsia="en-US"/>
        </w:rPr>
        <w:t xml:space="preserve">Copies of any logs and/or records involving asbestos </w:t>
      </w:r>
    </w:p>
    <w:p w14:paraId="1AAF7BF0" w14:textId="3A54F76E" w:rsidR="00F10D04" w:rsidRPr="00F10D04" w:rsidRDefault="00F10D04" w:rsidP="00F10D04">
      <w:pPr>
        <w:pStyle w:val="ListParagraph"/>
        <w:numPr>
          <w:ilvl w:val="0"/>
          <w:numId w:val="20"/>
        </w:numPr>
        <w:ind w:hanging="439"/>
        <w:rPr>
          <w:rFonts w:ascii="Verdana" w:hAnsi="Verdana"/>
          <w:b/>
          <w:bCs/>
          <w:sz w:val="22"/>
          <w:szCs w:val="22"/>
          <w:lang w:eastAsia="en-US"/>
        </w:rPr>
      </w:pPr>
      <w:r w:rsidRPr="00F10D04">
        <w:rPr>
          <w:rFonts w:ascii="Verdana" w:hAnsi="Verdana"/>
          <w:b/>
          <w:bCs/>
          <w:sz w:val="22"/>
          <w:szCs w:val="22"/>
          <w:lang w:eastAsia="en-US"/>
        </w:rPr>
        <w:t>Copies of any risk assessments relating to asbestos</w:t>
      </w:r>
    </w:p>
    <w:p w14:paraId="59326ABF" w14:textId="61805B00" w:rsidR="00F10D04" w:rsidRPr="00F10D04" w:rsidRDefault="00F10D04" w:rsidP="00F10D04">
      <w:pPr>
        <w:pStyle w:val="ListParagraph"/>
        <w:numPr>
          <w:ilvl w:val="0"/>
          <w:numId w:val="20"/>
        </w:numPr>
        <w:ind w:hanging="439"/>
        <w:rPr>
          <w:rFonts w:ascii="Verdana" w:hAnsi="Verdana"/>
          <w:b/>
          <w:bCs/>
          <w:sz w:val="22"/>
          <w:szCs w:val="22"/>
          <w:lang w:eastAsia="en-US"/>
        </w:rPr>
      </w:pPr>
      <w:r w:rsidRPr="00F10D04">
        <w:rPr>
          <w:rFonts w:ascii="Verdana" w:hAnsi="Verdana"/>
          <w:b/>
          <w:bCs/>
          <w:sz w:val="22"/>
          <w:szCs w:val="22"/>
          <w:lang w:eastAsia="en-US"/>
        </w:rPr>
        <w:t xml:space="preserve">Copies of any warnings or notices given to nearby residents displayed in Singleton Hospital regarding asbestos. </w:t>
      </w:r>
    </w:p>
    <w:p w14:paraId="23DF621B" w14:textId="522AB01A" w:rsidR="00873328" w:rsidRPr="00F10D04" w:rsidRDefault="00F10D04" w:rsidP="00F10D04">
      <w:pPr>
        <w:ind w:left="720"/>
        <w:rPr>
          <w:rFonts w:ascii="Verdana" w:hAnsi="Verdana"/>
          <w:noProof/>
          <w:sz w:val="22"/>
          <w:szCs w:val="22"/>
        </w:rPr>
      </w:pPr>
      <w:r w:rsidRPr="00F10D04">
        <w:rPr>
          <w:rFonts w:ascii="Verdana" w:hAnsi="Verdana"/>
          <w:noProof/>
          <w:sz w:val="22"/>
          <w:szCs w:val="22"/>
        </w:rPr>
        <w:t>I can confirm that SBUHB do not hold any information relating to asbestos at Singleton Hospital prior to the year 2000.</w:t>
      </w:r>
      <w:r w:rsidRPr="00F10D04">
        <w:t xml:space="preserve"> </w:t>
      </w:r>
      <w:r w:rsidRPr="00F10D04">
        <w:rPr>
          <w:rFonts w:ascii="Verdana" w:hAnsi="Verdana"/>
          <w:noProof/>
          <w:sz w:val="22"/>
          <w:szCs w:val="22"/>
        </w:rPr>
        <w:t>T</w:t>
      </w:r>
      <w:r w:rsidRPr="00F10D04">
        <w:rPr>
          <w:rFonts w:ascii="Verdana" w:hAnsi="Verdana"/>
          <w:noProof/>
          <w:sz w:val="22"/>
          <w:szCs w:val="22"/>
        </w:rPr>
        <w:t xml:space="preserve">here was no legislation in place at that time that required </w:t>
      </w:r>
      <w:r>
        <w:rPr>
          <w:rFonts w:ascii="Verdana" w:hAnsi="Verdana"/>
          <w:noProof/>
          <w:sz w:val="22"/>
          <w:szCs w:val="22"/>
        </w:rPr>
        <w:t xml:space="preserve">records to be kept relating to asbestos in hospital buildings. </w:t>
      </w:r>
      <w:r w:rsidRPr="00F10D04">
        <w:rPr>
          <w:rFonts w:ascii="Verdana" w:hAnsi="Verdana"/>
          <w:noProof/>
          <w:sz w:val="22"/>
          <w:szCs w:val="22"/>
        </w:rPr>
        <w:t xml:space="preserve">  </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9339C9"/>
    <w:multiLevelType w:val="hybridMultilevel"/>
    <w:tmpl w:val="01FC5DE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957279"/>
    <w:multiLevelType w:val="hybridMultilevel"/>
    <w:tmpl w:val="B03EB994"/>
    <w:lvl w:ilvl="0" w:tplc="2B30154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684673020">
    <w:abstractNumId w:val="4"/>
  </w:num>
  <w:num w:numId="20" w16cid:durableId="4154466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7D91"/>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11F2D"/>
    <w:rsid w:val="00E26720"/>
    <w:rsid w:val="00E545D8"/>
    <w:rsid w:val="00E817B3"/>
    <w:rsid w:val="00E90BC7"/>
    <w:rsid w:val="00EE0615"/>
    <w:rsid w:val="00F10D04"/>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65</Words>
  <Characters>1527</Characters>
  <Application>Microsoft Office Word</Application>
  <DocSecurity>0</DocSecurity>
  <Lines>218</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2026-03-10T13:41:00Z</dcterms:modified>
</cp:coreProperties>
</file>