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B394A7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D13C6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079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B394A7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D13C6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079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53BFF79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014524C" w14:textId="77777777" w:rsidR="00E5129C" w:rsidRPr="00E5129C" w:rsidRDefault="00E5129C" w:rsidP="00E5129C">
      <w:pPr>
        <w:rPr>
          <w:rFonts w:ascii="Verdana" w:hAnsi="Verdana"/>
          <w:b/>
          <w:bCs/>
          <w:noProof/>
          <w:sz w:val="22"/>
          <w:szCs w:val="22"/>
        </w:rPr>
      </w:pPr>
      <w:r w:rsidRPr="00E5129C">
        <w:rPr>
          <w:rFonts w:ascii="Verdana" w:hAnsi="Verdana"/>
          <w:b/>
          <w:bCs/>
          <w:noProof/>
          <w:sz w:val="22"/>
          <w:szCs w:val="22"/>
        </w:rPr>
        <w:t>Please can you provide me with the Information below?</w:t>
      </w:r>
    </w:p>
    <w:p w14:paraId="76A5EAE6" w14:textId="77777777" w:rsidR="00E5129C" w:rsidRPr="00E5129C" w:rsidRDefault="00E5129C" w:rsidP="00E5129C">
      <w:pPr>
        <w:rPr>
          <w:rFonts w:ascii="Verdana" w:hAnsi="Verdana"/>
          <w:b/>
          <w:bCs/>
          <w:noProof/>
          <w:sz w:val="22"/>
          <w:szCs w:val="22"/>
        </w:rPr>
      </w:pPr>
      <w:r w:rsidRPr="00E5129C">
        <w:rPr>
          <w:rFonts w:ascii="Verdana" w:hAnsi="Verdana"/>
          <w:b/>
          <w:bCs/>
          <w:noProof/>
          <w:sz w:val="22"/>
          <w:szCs w:val="22"/>
        </w:rPr>
        <w:t> </w:t>
      </w:r>
    </w:p>
    <w:p w14:paraId="563169B9" w14:textId="02BB6D8E" w:rsidR="00E5129C" w:rsidRDefault="00E5129C" w:rsidP="00E5129C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5129C">
        <w:rPr>
          <w:rFonts w:ascii="Verdana" w:hAnsi="Verdana"/>
          <w:b/>
          <w:bCs/>
          <w:noProof/>
          <w:sz w:val="22"/>
          <w:szCs w:val="22"/>
        </w:rPr>
        <w:t xml:space="preserve">In the last 60 days how many times have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E5129C">
        <w:rPr>
          <w:rFonts w:ascii="Verdana" w:hAnsi="Verdana"/>
          <w:b/>
          <w:bCs/>
          <w:noProof/>
          <w:sz w:val="22"/>
          <w:szCs w:val="22"/>
        </w:rPr>
        <w:t xml:space="preserve"> utilised Thornbury Nursing Services </w:t>
      </w:r>
      <w:r>
        <w:rPr>
          <w:rFonts w:ascii="Verdana" w:hAnsi="Verdana"/>
          <w:b/>
          <w:bCs/>
          <w:noProof/>
          <w:sz w:val="22"/>
          <w:szCs w:val="22"/>
        </w:rPr>
        <w:t xml:space="preserve">(TNS) </w:t>
      </w:r>
      <w:r w:rsidRPr="00E5129C">
        <w:rPr>
          <w:rFonts w:ascii="Verdana" w:hAnsi="Verdana"/>
          <w:b/>
          <w:bCs/>
          <w:noProof/>
          <w:sz w:val="22"/>
          <w:szCs w:val="22"/>
        </w:rPr>
        <w:t xml:space="preserve">for agency nurses? Please provide data from November 2025, December 2025- first week of January 2026 if possible (please use this same time frame for all questions) </w:t>
      </w:r>
    </w:p>
    <w:p w14:paraId="0C7CAC10" w14:textId="1C4144FA" w:rsidR="00E5129C" w:rsidRDefault="00E5129C" w:rsidP="00E5129C">
      <w:pPr>
        <w:ind w:left="865"/>
        <w:rPr>
          <w:rFonts w:ascii="Verdana" w:hAnsi="Verdana"/>
          <w:noProof/>
          <w:sz w:val="22"/>
          <w:szCs w:val="22"/>
        </w:rPr>
      </w:pPr>
      <w:r w:rsidRPr="00E5129C">
        <w:rPr>
          <w:rFonts w:ascii="Verdana" w:hAnsi="Verdana"/>
          <w:noProof/>
          <w:sz w:val="22"/>
          <w:szCs w:val="22"/>
        </w:rPr>
        <w:t>Three shifts; 1 in November 2025 and 2 in December 2025.</w:t>
      </w:r>
    </w:p>
    <w:p w14:paraId="097E5598" w14:textId="77777777" w:rsidR="00E5129C" w:rsidRPr="00E5129C" w:rsidRDefault="00E5129C" w:rsidP="00E5129C">
      <w:pPr>
        <w:ind w:left="865"/>
        <w:rPr>
          <w:rFonts w:ascii="Verdana" w:hAnsi="Verdana"/>
          <w:noProof/>
          <w:sz w:val="22"/>
          <w:szCs w:val="22"/>
        </w:rPr>
      </w:pPr>
    </w:p>
    <w:p w14:paraId="40B1B4E6" w14:textId="77777777" w:rsidR="00E5129C" w:rsidRDefault="00E5129C" w:rsidP="00E5129C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5129C">
        <w:rPr>
          <w:rFonts w:ascii="Verdana" w:hAnsi="Verdana"/>
          <w:b/>
          <w:bCs/>
          <w:noProof/>
          <w:sz w:val="22"/>
          <w:szCs w:val="22"/>
        </w:rPr>
        <w:t xml:space="preserve">How many shifts were filled by Nutrix or Thornbury nursing services? </w:t>
      </w:r>
    </w:p>
    <w:p w14:paraId="1ADF948A" w14:textId="064199FE" w:rsidR="00E5129C" w:rsidRPr="00E5129C" w:rsidRDefault="00E5129C" w:rsidP="00E5129C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5129C">
        <w:rPr>
          <w:rFonts w:ascii="Verdana" w:hAnsi="Verdana"/>
          <w:noProof/>
          <w:sz w:val="22"/>
          <w:szCs w:val="22"/>
        </w:rPr>
        <w:t>3 shifts - Thornbury</w:t>
      </w:r>
    </w:p>
    <w:p w14:paraId="6099BC01" w14:textId="77777777" w:rsidR="00E5129C" w:rsidRDefault="00E5129C" w:rsidP="00E5129C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7C75BB76" w14:textId="77777777" w:rsidR="00E5129C" w:rsidRDefault="00E5129C" w:rsidP="00E5129C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5129C">
        <w:rPr>
          <w:rFonts w:ascii="Verdana" w:hAnsi="Verdana"/>
          <w:b/>
          <w:bCs/>
          <w:noProof/>
          <w:sz w:val="22"/>
          <w:szCs w:val="22"/>
        </w:rPr>
        <w:t xml:space="preserve">Which wards or departments were these TNS or Nutrix requests for? (Please include Inpatient and Community services) </w:t>
      </w:r>
    </w:p>
    <w:p w14:paraId="752C65F9" w14:textId="424DAA7A" w:rsidR="00E5129C" w:rsidRPr="00E5129C" w:rsidRDefault="00E5129C" w:rsidP="00E5129C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5129C">
        <w:rPr>
          <w:rFonts w:ascii="Verdana" w:hAnsi="Verdana"/>
          <w:noProof/>
          <w:sz w:val="22"/>
          <w:szCs w:val="22"/>
        </w:rPr>
        <w:t>Neonatal</w:t>
      </w:r>
    </w:p>
    <w:p w14:paraId="5B7B8244" w14:textId="77777777" w:rsidR="00E5129C" w:rsidRDefault="00E5129C" w:rsidP="00E5129C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</w:p>
    <w:p w14:paraId="4BA58AE3" w14:textId="77777777" w:rsidR="00E5129C" w:rsidRDefault="00E5129C" w:rsidP="00E5129C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5129C">
        <w:rPr>
          <w:rFonts w:ascii="Verdana" w:hAnsi="Verdana"/>
          <w:b/>
          <w:bCs/>
          <w:noProof/>
          <w:sz w:val="22"/>
          <w:szCs w:val="22"/>
        </w:rPr>
        <w:t xml:space="preserve">How many long-term lines of work or block bookings are currently being supplied by off framework suppliers? </w:t>
      </w:r>
    </w:p>
    <w:p w14:paraId="2274FD20" w14:textId="38DA512E" w:rsidR="00E5129C" w:rsidRDefault="00E5129C" w:rsidP="00E5129C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5129C">
        <w:rPr>
          <w:rFonts w:ascii="Verdana" w:hAnsi="Verdana"/>
          <w:noProof/>
          <w:sz w:val="22"/>
          <w:szCs w:val="22"/>
        </w:rPr>
        <w:t>Nil</w:t>
      </w:r>
    </w:p>
    <w:p w14:paraId="2139C091" w14:textId="77777777" w:rsidR="00E5129C" w:rsidRPr="00E5129C" w:rsidRDefault="00E5129C" w:rsidP="00E5129C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</w:p>
    <w:p w14:paraId="28CE0B65" w14:textId="77777777" w:rsidR="00E5129C" w:rsidRDefault="00E5129C" w:rsidP="00E5129C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5129C">
        <w:rPr>
          <w:rFonts w:ascii="Verdana" w:hAnsi="Verdana"/>
          <w:b/>
          <w:bCs/>
          <w:noProof/>
          <w:sz w:val="22"/>
          <w:szCs w:val="22"/>
        </w:rPr>
        <w:t xml:space="preserve">Which wards and departments are utilising off contract agencies on lines of work or block bookings? </w:t>
      </w:r>
    </w:p>
    <w:p w14:paraId="084BDAB3" w14:textId="79075341" w:rsidR="00E5129C" w:rsidRDefault="00E5129C" w:rsidP="00E5129C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5129C">
        <w:rPr>
          <w:rFonts w:ascii="Verdana" w:hAnsi="Verdana"/>
          <w:noProof/>
          <w:sz w:val="22"/>
          <w:szCs w:val="22"/>
        </w:rPr>
        <w:t>Nil</w:t>
      </w:r>
    </w:p>
    <w:p w14:paraId="2C986DB7" w14:textId="77777777" w:rsidR="00E5129C" w:rsidRPr="00E5129C" w:rsidRDefault="00E5129C" w:rsidP="00E5129C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</w:p>
    <w:p w14:paraId="0397EEDF" w14:textId="6E99338D" w:rsidR="00E5129C" w:rsidRPr="00E5129C" w:rsidRDefault="00E5129C" w:rsidP="00E5129C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E5129C">
        <w:rPr>
          <w:rFonts w:ascii="Verdana" w:hAnsi="Verdana"/>
          <w:b/>
          <w:bCs/>
          <w:noProof/>
          <w:sz w:val="22"/>
          <w:szCs w:val="22"/>
        </w:rPr>
        <w:t xml:space="preserve">Which off Framework suppliers are currently supplying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E5129C">
        <w:rPr>
          <w:rFonts w:ascii="Verdana" w:hAnsi="Verdana"/>
          <w:b/>
          <w:bCs/>
          <w:noProof/>
          <w:sz w:val="22"/>
          <w:szCs w:val="22"/>
        </w:rPr>
        <w:t xml:space="preserve"> with agency nurses? By Off framework we mean any provider that is not listed under HTE/TWS or the workforce alliance framework (nursing lots).</w:t>
      </w:r>
    </w:p>
    <w:p w14:paraId="2178A95B" w14:textId="47D8F657" w:rsidR="00873328" w:rsidRDefault="00E5129C" w:rsidP="00E5129C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Not applicable</w:t>
      </w:r>
    </w:p>
    <w:p w14:paraId="2C321B2C" w14:textId="1E405650" w:rsidR="004F001A" w:rsidRPr="00A10460" w:rsidRDefault="00421E7F" w:rsidP="00E5129C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8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17A5835"/>
    <w:multiLevelType w:val="multilevel"/>
    <w:tmpl w:val="436C158A"/>
    <w:lvl w:ilvl="0">
      <w:start w:val="1"/>
      <w:numFmt w:val="decimal"/>
      <w:lvlText w:val="%1."/>
      <w:lvlJc w:val="left"/>
      <w:pPr>
        <w:tabs>
          <w:tab w:val="num" w:pos="865"/>
        </w:tabs>
        <w:ind w:left="865" w:hanging="360"/>
      </w:pPr>
    </w:lvl>
    <w:lvl w:ilvl="1">
      <w:start w:val="1"/>
      <w:numFmt w:val="decimal"/>
      <w:lvlText w:val="%2."/>
      <w:lvlJc w:val="left"/>
      <w:pPr>
        <w:tabs>
          <w:tab w:val="num" w:pos="1585"/>
        </w:tabs>
        <w:ind w:left="1585" w:hanging="360"/>
      </w:pPr>
    </w:lvl>
    <w:lvl w:ilvl="2">
      <w:start w:val="1"/>
      <w:numFmt w:val="decimal"/>
      <w:lvlText w:val="%3."/>
      <w:lvlJc w:val="left"/>
      <w:pPr>
        <w:tabs>
          <w:tab w:val="num" w:pos="2305"/>
        </w:tabs>
        <w:ind w:left="2305" w:hanging="360"/>
      </w:pPr>
    </w:lvl>
    <w:lvl w:ilvl="3">
      <w:start w:val="1"/>
      <w:numFmt w:val="decimal"/>
      <w:lvlText w:val="%4."/>
      <w:lvlJc w:val="left"/>
      <w:pPr>
        <w:tabs>
          <w:tab w:val="num" w:pos="3025"/>
        </w:tabs>
        <w:ind w:left="3025" w:hanging="360"/>
      </w:pPr>
    </w:lvl>
    <w:lvl w:ilvl="4">
      <w:start w:val="1"/>
      <w:numFmt w:val="decimal"/>
      <w:lvlText w:val="%5."/>
      <w:lvlJc w:val="left"/>
      <w:pPr>
        <w:tabs>
          <w:tab w:val="num" w:pos="3745"/>
        </w:tabs>
        <w:ind w:left="3745" w:hanging="360"/>
      </w:pPr>
    </w:lvl>
    <w:lvl w:ilvl="5">
      <w:start w:val="1"/>
      <w:numFmt w:val="decimal"/>
      <w:lvlText w:val="%6."/>
      <w:lvlJc w:val="left"/>
      <w:pPr>
        <w:tabs>
          <w:tab w:val="num" w:pos="4465"/>
        </w:tabs>
        <w:ind w:left="4465" w:hanging="360"/>
      </w:pPr>
    </w:lvl>
    <w:lvl w:ilvl="6">
      <w:start w:val="1"/>
      <w:numFmt w:val="decimal"/>
      <w:lvlText w:val="%7."/>
      <w:lvlJc w:val="left"/>
      <w:pPr>
        <w:tabs>
          <w:tab w:val="num" w:pos="5185"/>
        </w:tabs>
        <w:ind w:left="5185" w:hanging="360"/>
      </w:pPr>
    </w:lvl>
    <w:lvl w:ilvl="7">
      <w:start w:val="1"/>
      <w:numFmt w:val="decimal"/>
      <w:lvlText w:val="%8."/>
      <w:lvlJc w:val="left"/>
      <w:pPr>
        <w:tabs>
          <w:tab w:val="num" w:pos="5905"/>
        </w:tabs>
        <w:ind w:left="5905" w:hanging="360"/>
      </w:pPr>
    </w:lvl>
    <w:lvl w:ilvl="8">
      <w:start w:val="1"/>
      <w:numFmt w:val="decimal"/>
      <w:lvlText w:val="%9."/>
      <w:lvlJc w:val="left"/>
      <w:pPr>
        <w:tabs>
          <w:tab w:val="num" w:pos="6625"/>
        </w:tabs>
        <w:ind w:left="6625" w:hanging="36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3866087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6349"/>
    <w:rsid w:val="00881F53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3C6F"/>
    <w:rsid w:val="00D15865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5129C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82</TotalTime>
  <Pages>1</Pages>
  <Words>46</Words>
  <Characters>1080</Characters>
  <Application>Microsoft Office Word</Application>
  <DocSecurity>0</DocSecurity>
  <Lines>154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2026-03-17T14:04:00Z</dcterms:modified>
</cp:coreProperties>
</file>