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ECEE1F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20D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ECEE1F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F20D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B02DE0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25462F31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Please could you provide the following information:</w:t>
      </w:r>
    </w:p>
    <w:p w14:paraId="158F44C3" w14:textId="4D431E96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 xml:space="preserve">Q1. What software does your </w:t>
      </w:r>
      <w:r w:rsidR="001A30B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FF20DF">
        <w:rPr>
          <w:rFonts w:ascii="Verdana" w:hAnsi="Verdana"/>
          <w:b/>
          <w:bCs/>
          <w:noProof/>
          <w:sz w:val="22"/>
          <w:szCs w:val="22"/>
        </w:rPr>
        <w:t xml:space="preserve"> currently use for its CAFM (Computer Aided Facilities Management) solution?</w:t>
      </w:r>
    </w:p>
    <w:p w14:paraId="344DB55F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If multiple systems are in use, please list all solutions rather than only the primary system.</w:t>
      </w:r>
    </w:p>
    <w:p w14:paraId="1F7D8176" w14:textId="77777777" w:rsidR="00FF20DF" w:rsidRPr="00FF20DF" w:rsidRDefault="00FF20DF" w:rsidP="00FF20DF">
      <w:pPr>
        <w:rPr>
          <w:rFonts w:ascii="Verdana" w:hAnsi="Verdana"/>
          <w:noProof/>
          <w:sz w:val="22"/>
          <w:szCs w:val="22"/>
        </w:rPr>
      </w:pPr>
      <w:r w:rsidRPr="00FF20DF">
        <w:rPr>
          <w:rFonts w:ascii="Verdana" w:hAnsi="Verdana"/>
          <w:noProof/>
          <w:sz w:val="22"/>
          <w:szCs w:val="22"/>
        </w:rPr>
        <w:t>MRI Evolution powered by MRI Real Estate Software</w:t>
      </w:r>
    </w:p>
    <w:p w14:paraId="2433D0C2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</w:p>
    <w:p w14:paraId="72DC74BF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Q2. What is the contract expiry date for the software used?</w:t>
      </w:r>
    </w:p>
    <w:p w14:paraId="0E77AE2A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If the contract is annual or rolling, please state this. If multiple systems are in use, please provide the known expiry date (or contract term details) for each.</w:t>
      </w:r>
    </w:p>
    <w:p w14:paraId="20612E97" w14:textId="395F0A76" w:rsidR="00FF20DF" w:rsidRDefault="00FF20DF" w:rsidP="00FF20DF">
      <w:pPr>
        <w:rPr>
          <w:rFonts w:ascii="Verdana" w:hAnsi="Verdana"/>
          <w:noProof/>
          <w:sz w:val="22"/>
          <w:szCs w:val="22"/>
        </w:rPr>
      </w:pPr>
      <w:r w:rsidRPr="00FF20DF">
        <w:rPr>
          <w:rFonts w:ascii="Verdana" w:hAnsi="Verdana"/>
          <w:noProof/>
          <w:sz w:val="22"/>
          <w:szCs w:val="22"/>
        </w:rPr>
        <w:t xml:space="preserve">It is a 3 year contract </w:t>
      </w:r>
      <w:r>
        <w:rPr>
          <w:rFonts w:ascii="Verdana" w:hAnsi="Verdana"/>
          <w:noProof/>
          <w:sz w:val="22"/>
          <w:szCs w:val="22"/>
        </w:rPr>
        <w:t xml:space="preserve">starting </w:t>
      </w:r>
      <w:r w:rsidRPr="00FF20DF">
        <w:rPr>
          <w:rFonts w:ascii="Verdana" w:hAnsi="Verdana"/>
          <w:noProof/>
          <w:sz w:val="22"/>
          <w:szCs w:val="22"/>
        </w:rPr>
        <w:t>from September 2025</w:t>
      </w:r>
    </w:p>
    <w:p w14:paraId="25E99C09" w14:textId="77777777" w:rsidR="00FF20DF" w:rsidRPr="00FF20DF" w:rsidRDefault="00FF20DF" w:rsidP="00FF20DF">
      <w:pPr>
        <w:rPr>
          <w:rFonts w:ascii="Verdana" w:hAnsi="Verdana"/>
          <w:noProof/>
          <w:sz w:val="22"/>
          <w:szCs w:val="22"/>
        </w:rPr>
      </w:pPr>
    </w:p>
    <w:p w14:paraId="4B452C93" w14:textId="77777777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Q3. Who is the person responsible for managing this system?</w:t>
      </w:r>
    </w:p>
    <w:p w14:paraId="37CBD573" w14:textId="42F294BC" w:rsidR="00FF20DF" w:rsidRPr="00FF20DF" w:rsidRDefault="00FF20DF" w:rsidP="00FF20DF">
      <w:pPr>
        <w:rPr>
          <w:rFonts w:ascii="Verdana" w:hAnsi="Verdana"/>
          <w:noProof/>
          <w:sz w:val="22"/>
          <w:szCs w:val="22"/>
        </w:rPr>
      </w:pPr>
      <w:r w:rsidRPr="00FF20DF">
        <w:rPr>
          <w:rFonts w:ascii="Verdana" w:hAnsi="Verdana"/>
          <w:noProof/>
          <w:sz w:val="22"/>
          <w:szCs w:val="22"/>
        </w:rPr>
        <w:t>Andrew Appiah</w:t>
      </w:r>
    </w:p>
    <w:p w14:paraId="231BD7F3" w14:textId="77777777" w:rsid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</w:p>
    <w:p w14:paraId="21C872A6" w14:textId="6F40C6E9" w:rsidR="00FF20DF" w:rsidRPr="00FF20DF" w:rsidRDefault="00FF20DF" w:rsidP="00FF20DF">
      <w:pPr>
        <w:rPr>
          <w:rFonts w:ascii="Verdana" w:hAnsi="Verdana"/>
          <w:b/>
          <w:bCs/>
          <w:noProof/>
          <w:sz w:val="22"/>
          <w:szCs w:val="22"/>
        </w:rPr>
      </w:pPr>
      <w:r w:rsidRPr="00FF20DF">
        <w:rPr>
          <w:rFonts w:ascii="Verdana" w:hAnsi="Verdana"/>
          <w:b/>
          <w:bCs/>
          <w:noProof/>
          <w:sz w:val="22"/>
          <w:szCs w:val="22"/>
        </w:rPr>
        <w:t>Q4. What is that person’s job title?</w:t>
      </w:r>
    </w:p>
    <w:p w14:paraId="2178A95B" w14:textId="5F3CB1A3" w:rsidR="00873328" w:rsidRPr="00FF20DF" w:rsidRDefault="00FF20DF" w:rsidP="00421E7F">
      <w:pPr>
        <w:rPr>
          <w:rFonts w:ascii="Verdana" w:hAnsi="Verdana"/>
          <w:noProof/>
          <w:sz w:val="22"/>
          <w:szCs w:val="22"/>
        </w:rPr>
      </w:pPr>
      <w:r w:rsidRPr="00FF20DF">
        <w:rPr>
          <w:rFonts w:ascii="Verdana" w:hAnsi="Verdana"/>
          <w:noProof/>
          <w:sz w:val="22"/>
          <w:szCs w:val="22"/>
        </w:rPr>
        <w:t>Head of Estates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A30BA"/>
    <w:rsid w:val="001B1339"/>
    <w:rsid w:val="001C2E93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2661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2DE0"/>
    <w:rsid w:val="00B031C2"/>
    <w:rsid w:val="00B12803"/>
    <w:rsid w:val="00B34966"/>
    <w:rsid w:val="00B61DE2"/>
    <w:rsid w:val="00B73D24"/>
    <w:rsid w:val="00B82C9E"/>
    <w:rsid w:val="00B8458F"/>
    <w:rsid w:val="00BB4931"/>
    <w:rsid w:val="00BC67E1"/>
    <w:rsid w:val="00C021A4"/>
    <w:rsid w:val="00C04B36"/>
    <w:rsid w:val="00C050BE"/>
    <w:rsid w:val="00C21013"/>
    <w:rsid w:val="00C75A00"/>
    <w:rsid w:val="00CA07E3"/>
    <w:rsid w:val="00CB2BBE"/>
    <w:rsid w:val="00CE1516"/>
    <w:rsid w:val="00CE325E"/>
    <w:rsid w:val="00CE3DBC"/>
    <w:rsid w:val="00CF6555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1A30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115</Words>
  <Characters>686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2026-03-27T13:15:00Z</cp:lastPrinted>
  <dcterms:created xsi:type="dcterms:W3CDTF">2021-09-13T07:38:00Z</dcterms:created>
  <dcterms:modified xsi:type="dcterms:W3CDTF">2026-03-27T13:15:00Z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71661517-5b87-4d98-a470-4dfa9debeeef</vt:lpwstr>
  </property>
</Properties>
</file>