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5D3023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90682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5D3023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90682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DDE3D70" w14:textId="51D98F3D" w:rsidR="0090682D" w:rsidRPr="0090682D" w:rsidRDefault="0090682D" w:rsidP="0090682D">
      <w:pPr>
        <w:rPr>
          <w:rFonts w:ascii="Verdana" w:hAnsi="Verdana"/>
          <w:b/>
          <w:bCs/>
          <w:noProof/>
          <w:sz w:val="22"/>
          <w:szCs w:val="22"/>
        </w:rPr>
      </w:pPr>
      <w:r w:rsidRPr="0090682D">
        <w:rPr>
          <w:rFonts w:ascii="Verdana" w:hAnsi="Verdana"/>
          <w:b/>
          <w:bCs/>
          <w:noProof/>
          <w:sz w:val="22"/>
          <w:szCs w:val="22"/>
        </w:rPr>
        <w:t xml:space="preserve">I would be most grateful if you could forward me </w:t>
      </w:r>
    </w:p>
    <w:p w14:paraId="14582D24" w14:textId="2CDD435D" w:rsidR="0090682D" w:rsidRPr="00BF25B4" w:rsidRDefault="0090682D" w:rsidP="00A36C5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F25B4">
        <w:rPr>
          <w:rFonts w:ascii="Verdana" w:hAnsi="Verdana"/>
          <w:b/>
          <w:bCs/>
          <w:noProof/>
          <w:sz w:val="22"/>
          <w:szCs w:val="22"/>
        </w:rPr>
        <w:t>A</w:t>
      </w:r>
      <w:r w:rsidRPr="00BF25B4">
        <w:rPr>
          <w:rFonts w:ascii="Verdana" w:hAnsi="Verdana"/>
          <w:b/>
          <w:bCs/>
          <w:noProof/>
          <w:sz w:val="22"/>
          <w:szCs w:val="22"/>
        </w:rPr>
        <w:t xml:space="preserve"> digital copy of the correspondence/SBAR  that has been submitted to HB HQ in relation to the annual pay increment for SDEC GPs in Morriston Hospital that should have been applied in April 2025</w:t>
      </w:r>
      <w:r w:rsidR="00BF25B4" w:rsidRPr="00BF25B4">
        <w:rPr>
          <w:rFonts w:ascii="Verdana" w:hAnsi="Verdana"/>
          <w:b/>
          <w:bCs/>
          <w:noProof/>
          <w:sz w:val="22"/>
          <w:szCs w:val="22"/>
        </w:rPr>
        <w:t>.</w:t>
      </w:r>
      <w:r w:rsidR="00BF25B4" w:rsidRPr="00BF25B4">
        <w:rPr>
          <w:rFonts w:ascii="Verdana" w:hAnsi="Verdana"/>
          <w:b/>
          <w:bCs/>
          <w:noProof/>
          <w:sz w:val="22"/>
          <w:szCs w:val="22"/>
        </w:rPr>
        <w:br/>
      </w:r>
      <w:r w:rsidR="00BF25B4" w:rsidRPr="00BF25B4">
        <w:rPr>
          <w:rFonts w:ascii="Verdana" w:hAnsi="Verdana"/>
          <w:noProof/>
          <w:sz w:val="22"/>
          <w:szCs w:val="22"/>
        </w:rPr>
        <w:t>Please find attached.</w:t>
      </w:r>
      <w:r w:rsidR="00BF25B4"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123CC274" w:rsidR="00873328" w:rsidRPr="0090682D" w:rsidRDefault="0090682D" w:rsidP="0090682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M</w:t>
      </w:r>
      <w:r w:rsidRPr="0090682D">
        <w:rPr>
          <w:rFonts w:ascii="Verdana" w:hAnsi="Verdana"/>
          <w:b/>
          <w:bCs/>
          <w:noProof/>
          <w:sz w:val="22"/>
          <w:szCs w:val="22"/>
        </w:rPr>
        <w:t>inutes or any documentation pertaining to the meeting between Dr Mark Ramsay, Neil Cooper and Jason Roome on the 24/12/25.</w:t>
      </w:r>
      <w:r w:rsidR="00E3594A">
        <w:rPr>
          <w:rFonts w:ascii="Verdana" w:hAnsi="Verdana"/>
          <w:b/>
          <w:bCs/>
          <w:noProof/>
          <w:sz w:val="22"/>
          <w:szCs w:val="22"/>
        </w:rPr>
        <w:br/>
      </w:r>
      <w:r w:rsidR="00E3594A" w:rsidRPr="00E3594A">
        <w:rPr>
          <w:rFonts w:ascii="Verdana" w:hAnsi="Verdana"/>
          <w:noProof/>
          <w:sz w:val="22"/>
          <w:szCs w:val="22"/>
        </w:rPr>
        <w:t>I can confirm that there were no notes or minutes taken at this meeting. The only supporting documentation was the SBAR</w:t>
      </w:r>
      <w:r w:rsidR="00E3594A">
        <w:rPr>
          <w:rFonts w:ascii="Verdana" w:hAnsi="Verdana"/>
          <w:noProof/>
          <w:sz w:val="22"/>
          <w:szCs w:val="22"/>
        </w:rPr>
        <w:t xml:space="preserve"> attached</w:t>
      </w:r>
      <w:r w:rsidR="00E3594A" w:rsidRPr="00E3594A">
        <w:rPr>
          <w:rFonts w:ascii="Verdana" w:hAnsi="Verdana"/>
          <w:noProof/>
          <w:sz w:val="22"/>
          <w:szCs w:val="22"/>
        </w:rPr>
        <w:t xml:space="preserve"> as per question 1.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3687346"/>
    <w:multiLevelType w:val="hybridMultilevel"/>
    <w:tmpl w:val="BA3AF9D6"/>
    <w:lvl w:ilvl="0" w:tplc="507AECA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684863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0682D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25B4"/>
    <w:rsid w:val="00BF36C5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3594A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97</Words>
  <Characters>526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2026-03-23T12:03:00Z</dcterms:modified>
</cp:coreProperties>
</file>