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3046E647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406176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16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26-C-0</w:t>
                            </w:r>
                            <w:r w:rsidR="009521F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406176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16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26-C-0</w:t>
                      </w:r>
                      <w:r w:rsidR="009521F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4171336" w14:textId="77777777" w:rsidR="00C422C4" w:rsidRPr="009D01BA" w:rsidRDefault="00C422C4" w:rsidP="00C422C4">
      <w:pPr>
        <w:rPr>
          <w:rFonts w:ascii="Verdana" w:hAnsi="Verdana"/>
          <w:noProof/>
          <w:sz w:val="22"/>
          <w:szCs w:val="22"/>
        </w:rPr>
      </w:pPr>
      <w:r w:rsidRPr="00F76784">
        <w:rPr>
          <w:rFonts w:ascii="Verdana" w:hAnsi="Verdana"/>
          <w:noProof/>
          <w:sz w:val="22"/>
          <w:szCs w:val="22"/>
        </w:rPr>
        <w:t>*data for March 2026 inclues up until 23</w:t>
      </w:r>
      <w:r w:rsidRPr="00F76784">
        <w:rPr>
          <w:rFonts w:ascii="Verdana" w:hAnsi="Verdana"/>
          <w:noProof/>
          <w:sz w:val="22"/>
          <w:szCs w:val="22"/>
          <w:vertAlign w:val="superscript"/>
        </w:rPr>
        <w:t>rd</w:t>
      </w:r>
      <w:r w:rsidRPr="00F76784">
        <w:rPr>
          <w:rFonts w:ascii="Verdana" w:hAnsi="Verdana"/>
          <w:noProof/>
          <w:sz w:val="22"/>
          <w:szCs w:val="22"/>
        </w:rPr>
        <w:t xml:space="preserve"> March 2026</w:t>
      </w:r>
      <w:r>
        <w:rPr>
          <w:rFonts w:ascii="Verdana" w:hAnsi="Verdana"/>
          <w:noProof/>
          <w:sz w:val="22"/>
          <w:szCs w:val="22"/>
        </w:rPr>
        <w:t xml:space="preserve"> as this was the latest available date at the time of running the request.</w:t>
      </w:r>
    </w:p>
    <w:p w14:paraId="635CAE49" w14:textId="1CCCE688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</w:t>
      </w:r>
      <w:r w:rsidR="00F76784">
        <w:rPr>
          <w:rFonts w:ascii="Verdana" w:hAnsi="Verdana"/>
          <w:b/>
          <w:sz w:val="22"/>
        </w:rPr>
        <w:t xml:space="preserve"> us to provide the following information</w:t>
      </w:r>
      <w:r w:rsidRPr="00A10460">
        <w:rPr>
          <w:rFonts w:ascii="Verdana" w:hAnsi="Verdana"/>
          <w:b/>
          <w:sz w:val="22"/>
        </w:rPr>
        <w:t>:</w:t>
      </w:r>
    </w:p>
    <w:p w14:paraId="796A0F5C" w14:textId="2E449A59" w:rsidR="009D01BA" w:rsidRPr="009D01BA" w:rsidRDefault="009D01BA" w:rsidP="009D01B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D01BA">
        <w:rPr>
          <w:rFonts w:ascii="Verdana" w:hAnsi="Verdana"/>
          <w:b/>
          <w:bCs/>
          <w:noProof/>
          <w:sz w:val="22"/>
          <w:szCs w:val="22"/>
        </w:rPr>
        <w:t>Numbers of spinal operations and procedures undertaken on an urgent pathway basis during 2023-24; 2024-25; 2025-2026 (monthly figures if available)</w:t>
      </w:r>
    </w:p>
    <w:tbl>
      <w:tblPr>
        <w:tblW w:w="4430" w:type="dxa"/>
        <w:tblInd w:w="846" w:type="dxa"/>
        <w:tblLook w:val="04A0" w:firstRow="1" w:lastRow="0" w:firstColumn="1" w:lastColumn="0" w:noHBand="0" w:noVBand="1"/>
      </w:tblPr>
      <w:tblGrid>
        <w:gridCol w:w="1520"/>
        <w:gridCol w:w="970"/>
        <w:gridCol w:w="970"/>
        <w:gridCol w:w="970"/>
      </w:tblGrid>
      <w:tr w:rsidR="000F7C3E" w:rsidRPr="000F7C3E" w14:paraId="6620C07B" w14:textId="77777777" w:rsidTr="000F7C3E">
        <w:trPr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B253FE1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Admit month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F1079C0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2023/24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61B7A85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2024/25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737E388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2025/26</w:t>
            </w:r>
          </w:p>
        </w:tc>
      </w:tr>
      <w:tr w:rsidR="000F7C3E" w:rsidRPr="000F7C3E" w14:paraId="4E3EE58D" w14:textId="77777777" w:rsidTr="000F7C3E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513FD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C9A91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2755C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D053D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0F7C3E" w:rsidRPr="000F7C3E" w14:paraId="3FC242D8" w14:textId="77777777" w:rsidTr="000F7C3E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93DBE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294F7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993A1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187C3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0F7C3E" w:rsidRPr="000F7C3E" w14:paraId="18E3B00F" w14:textId="77777777" w:rsidTr="000F7C3E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B2DD1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95A21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38E76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D22F9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0F7C3E" w:rsidRPr="000F7C3E" w14:paraId="41438BE0" w14:textId="77777777" w:rsidTr="000F7C3E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5DDD4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BF891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B918B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B442E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0F7C3E" w:rsidRPr="000F7C3E" w14:paraId="1767BB4A" w14:textId="77777777" w:rsidTr="000F7C3E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9F142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9457F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BEEC8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439BD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0F7C3E" w:rsidRPr="000F7C3E" w14:paraId="5D231A4D" w14:textId="77777777" w:rsidTr="000F7C3E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8BF22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92622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8DBB1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0E58D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0F7C3E" w:rsidRPr="000F7C3E" w14:paraId="677B8EFD" w14:textId="77777777" w:rsidTr="000F7C3E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4F223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9ED5A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357DC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E554F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0F7C3E" w:rsidRPr="000F7C3E" w14:paraId="41DFE6AF" w14:textId="77777777" w:rsidTr="000F7C3E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97135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8A3F1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63C66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80BF7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0F7C3E" w:rsidRPr="000F7C3E" w14:paraId="6ABFA889" w14:textId="77777777" w:rsidTr="000F7C3E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1AD40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05CBE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2E5D3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7B2B6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</w:t>
            </w:r>
          </w:p>
        </w:tc>
      </w:tr>
      <w:tr w:rsidR="000F7C3E" w:rsidRPr="000F7C3E" w14:paraId="6097489F" w14:textId="77777777" w:rsidTr="000F7C3E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1875B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28401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EDAF3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28C26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0F7C3E" w:rsidRPr="000F7C3E" w14:paraId="3B69E17E" w14:textId="77777777" w:rsidTr="000F7C3E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9EC28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57FB1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075E0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704A3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0F7C3E" w:rsidRPr="000F7C3E" w14:paraId="4A0C7BF8" w14:textId="77777777" w:rsidTr="000F7C3E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C7769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DF2C6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78AE5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83B6C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22*</w:t>
            </w:r>
          </w:p>
        </w:tc>
      </w:tr>
    </w:tbl>
    <w:p w14:paraId="55A7DED9" w14:textId="77777777" w:rsidR="000F7C3E" w:rsidRPr="009D01BA" w:rsidRDefault="000F7C3E" w:rsidP="000F7C3E">
      <w:pPr>
        <w:ind w:left="865"/>
        <w:rPr>
          <w:rFonts w:ascii="Verdana" w:hAnsi="Verdana"/>
          <w:noProof/>
          <w:sz w:val="22"/>
          <w:szCs w:val="22"/>
        </w:rPr>
      </w:pPr>
    </w:p>
    <w:p w14:paraId="4073336C" w14:textId="3D6374A7" w:rsidR="009D01BA" w:rsidRPr="009D01BA" w:rsidRDefault="009D01BA" w:rsidP="009D01B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D01BA">
        <w:rPr>
          <w:rFonts w:ascii="Verdana" w:hAnsi="Verdana"/>
          <w:b/>
          <w:bCs/>
          <w:noProof/>
          <w:sz w:val="22"/>
          <w:szCs w:val="22"/>
        </w:rPr>
        <w:t>Average waiting times for these urgent cases from referral to treatment - please provide the median wait in weeks and the 90</w:t>
      </w:r>
      <w:r w:rsidRPr="009D01BA">
        <w:rPr>
          <w:rFonts w:ascii="Verdana" w:hAnsi="Verdana"/>
          <w:b/>
          <w:bCs/>
          <w:noProof/>
          <w:sz w:val="22"/>
          <w:szCs w:val="22"/>
          <w:vertAlign w:val="superscript"/>
        </w:rPr>
        <w:t>th</w:t>
      </w:r>
      <w:r w:rsidRPr="009D01BA">
        <w:rPr>
          <w:rFonts w:ascii="Verdana" w:hAnsi="Verdana"/>
          <w:b/>
          <w:bCs/>
          <w:noProof/>
          <w:sz w:val="22"/>
          <w:szCs w:val="22"/>
        </w:rPr>
        <w:t> centile wait in weeks (monthly figures if available for years listed above)</w:t>
      </w:r>
    </w:p>
    <w:tbl>
      <w:tblPr>
        <w:tblW w:w="5175" w:type="dxa"/>
        <w:tblInd w:w="988" w:type="dxa"/>
        <w:tblLook w:val="04A0" w:firstRow="1" w:lastRow="0" w:firstColumn="1" w:lastColumn="0" w:noHBand="0" w:noVBand="1"/>
      </w:tblPr>
      <w:tblGrid>
        <w:gridCol w:w="1515"/>
        <w:gridCol w:w="1080"/>
        <w:gridCol w:w="1080"/>
        <w:gridCol w:w="1500"/>
      </w:tblGrid>
      <w:tr w:rsidR="000F7C3E" w:rsidRPr="000F7C3E" w14:paraId="39B96F3A" w14:textId="77777777" w:rsidTr="00F76784">
        <w:trPr>
          <w:trHeight w:val="30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1ED9D604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2DAF50BF" w14:textId="39F52716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Average Wait in Weeks</w:t>
            </w:r>
          </w:p>
        </w:tc>
      </w:tr>
      <w:tr w:rsidR="000F7C3E" w:rsidRPr="000F7C3E" w14:paraId="0566FC59" w14:textId="77777777" w:rsidTr="00F76784">
        <w:trPr>
          <w:trHeight w:val="30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0B3F88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Admit month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9913C5D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2023/24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3C5B492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2024/25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2AD1763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2025/26</w:t>
            </w:r>
          </w:p>
        </w:tc>
      </w:tr>
      <w:tr w:rsidR="000F7C3E" w:rsidRPr="000F7C3E" w14:paraId="1A9BCCC6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B8B77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249B9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2EA7E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AA4AA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0F7C3E" w:rsidRPr="000F7C3E" w14:paraId="01C22926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B988D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84425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B2100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DC381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</w:t>
            </w:r>
          </w:p>
        </w:tc>
      </w:tr>
      <w:tr w:rsidR="000F7C3E" w:rsidRPr="000F7C3E" w14:paraId="11E607D4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13EE5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6917C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3F07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6C87B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0F7C3E" w:rsidRPr="000F7C3E" w14:paraId="412D50F6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70E22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5F815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B0D47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939DB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0F7C3E" w:rsidRPr="000F7C3E" w14:paraId="33A5BD01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7D55F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1557C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943D4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BD4F7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0F7C3E" w:rsidRPr="000F7C3E" w14:paraId="4E27E0B7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0AED2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F97DD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1D093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B88B2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</w:t>
            </w:r>
          </w:p>
        </w:tc>
      </w:tr>
      <w:tr w:rsidR="000F7C3E" w:rsidRPr="000F7C3E" w14:paraId="4CEED189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4B454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6F146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306E3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C00FD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</w:t>
            </w:r>
          </w:p>
        </w:tc>
      </w:tr>
      <w:tr w:rsidR="000F7C3E" w:rsidRPr="000F7C3E" w14:paraId="45E180B0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956A1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D1A82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EB3AA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F35D9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0F7C3E" w:rsidRPr="000F7C3E" w14:paraId="43E02D87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2C0A1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4DD2C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59E0E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D33FC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0F7C3E" w:rsidRPr="000F7C3E" w14:paraId="2D9C3B52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F6BDD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Jan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9AC44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28245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C7B8A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0F7C3E" w:rsidRPr="000F7C3E" w14:paraId="4CC2DE2C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C78A0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C8909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20238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C2A62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0F7C3E" w:rsidRPr="000F7C3E" w14:paraId="2D657699" w14:textId="77777777" w:rsidTr="00C422C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21F77" w14:textId="77777777" w:rsidR="000F7C3E" w:rsidRPr="000F7C3E" w:rsidRDefault="000F7C3E" w:rsidP="000F7C3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DFE23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B3964" w14:textId="77777777" w:rsidR="000F7C3E" w:rsidRPr="000F7C3E" w:rsidRDefault="000F7C3E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C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57F67" w14:textId="3AD45D16" w:rsidR="000F7C3E" w:rsidRPr="000F7C3E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Not available</w:t>
            </w:r>
          </w:p>
        </w:tc>
      </w:tr>
    </w:tbl>
    <w:p w14:paraId="1E88807E" w14:textId="77777777" w:rsidR="009D01BA" w:rsidRDefault="009D01BA" w:rsidP="009D01BA">
      <w:pPr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5224" w:type="dxa"/>
        <w:tblInd w:w="988" w:type="dxa"/>
        <w:tblLook w:val="04A0" w:firstRow="1" w:lastRow="0" w:firstColumn="1" w:lastColumn="0" w:noHBand="0" w:noVBand="1"/>
      </w:tblPr>
      <w:tblGrid>
        <w:gridCol w:w="1515"/>
        <w:gridCol w:w="1080"/>
        <w:gridCol w:w="1080"/>
        <w:gridCol w:w="1549"/>
      </w:tblGrid>
      <w:tr w:rsidR="00F76784" w:rsidRPr="00F76784" w14:paraId="70CF6F9F" w14:textId="77777777" w:rsidTr="00F76784">
        <w:trPr>
          <w:trHeight w:val="30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09903882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5E0494DB" w14:textId="2C0DC7CC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Median Wait in Weeks</w:t>
            </w:r>
          </w:p>
        </w:tc>
      </w:tr>
      <w:tr w:rsidR="00F76784" w:rsidRPr="00F76784" w14:paraId="5C6C3895" w14:textId="77777777" w:rsidTr="00F76784">
        <w:trPr>
          <w:trHeight w:val="30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71D09AE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Admit month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09301B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2023/24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B8731C2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2024/25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C8CB0ED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2025/26</w:t>
            </w:r>
          </w:p>
        </w:tc>
      </w:tr>
      <w:tr w:rsidR="00F76784" w:rsidRPr="00F76784" w14:paraId="4626BFBA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386B8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40B78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8F781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BBB8B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F76784" w:rsidRPr="00F76784" w14:paraId="4DB66A6A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622B4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E2EF4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C1F21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322A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F76784" w:rsidRPr="00F76784" w14:paraId="3FAABAE1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D525A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D2B7A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9A690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7A17B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</w:t>
            </w:r>
          </w:p>
        </w:tc>
      </w:tr>
      <w:tr w:rsidR="00F76784" w:rsidRPr="00F76784" w14:paraId="701990C7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01BB6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3E405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F518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8A833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F76784" w:rsidRPr="00F76784" w14:paraId="68610639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423D9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FF18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2B77D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62D9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F76784" w:rsidRPr="00F76784" w14:paraId="6CB4DB0A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8B443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85C56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B1B98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E7394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</w:t>
            </w:r>
          </w:p>
        </w:tc>
      </w:tr>
      <w:tr w:rsidR="00F76784" w:rsidRPr="00F76784" w14:paraId="7168DADC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40C82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0DD6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B5E5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FDF5E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F76784" w:rsidRPr="00F76784" w14:paraId="424C8D5B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10F39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1EDB9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9C141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7956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</w:p>
        </w:tc>
      </w:tr>
      <w:tr w:rsidR="00F76784" w:rsidRPr="00F76784" w14:paraId="51F727A1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7A139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0ADE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D02A3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B0121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F76784" w:rsidRPr="00F76784" w14:paraId="4EDC42C4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820C3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D8113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DA47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79DE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</w:t>
            </w:r>
          </w:p>
        </w:tc>
      </w:tr>
      <w:tr w:rsidR="00F76784" w:rsidRPr="00F76784" w14:paraId="573D3836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A42A0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AE3C6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0C8EB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8BCBB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F76784" w:rsidRPr="00F76784" w14:paraId="060645C8" w14:textId="77777777" w:rsidTr="00C422C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24722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FC330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FC820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D5C9A" w14:textId="126480A0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Not available</w:t>
            </w:r>
          </w:p>
        </w:tc>
      </w:tr>
    </w:tbl>
    <w:p w14:paraId="403BFA46" w14:textId="77777777" w:rsidR="000F7C3E" w:rsidRDefault="000F7C3E" w:rsidP="009D01BA">
      <w:pPr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5175" w:type="dxa"/>
        <w:tblInd w:w="988" w:type="dxa"/>
        <w:tblLook w:val="04A0" w:firstRow="1" w:lastRow="0" w:firstColumn="1" w:lastColumn="0" w:noHBand="0" w:noVBand="1"/>
      </w:tblPr>
      <w:tblGrid>
        <w:gridCol w:w="1515"/>
        <w:gridCol w:w="1080"/>
        <w:gridCol w:w="1080"/>
        <w:gridCol w:w="1500"/>
      </w:tblGrid>
      <w:tr w:rsidR="00F76784" w:rsidRPr="00F76784" w14:paraId="7387478D" w14:textId="77777777" w:rsidTr="00F76784">
        <w:trPr>
          <w:trHeight w:val="30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3FC3F422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15B2482B" w14:textId="75904189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Percentile Wait in Weeks</w:t>
            </w:r>
          </w:p>
        </w:tc>
      </w:tr>
      <w:tr w:rsidR="00F76784" w:rsidRPr="00F76784" w14:paraId="4714ECA0" w14:textId="77777777" w:rsidTr="00F76784">
        <w:trPr>
          <w:trHeight w:val="30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5D0A7C6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Admit month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0C1229D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2023/24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C597FA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2024/25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0841B37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2025/26</w:t>
            </w:r>
          </w:p>
        </w:tc>
      </w:tr>
      <w:tr w:rsidR="00F76784" w:rsidRPr="00F76784" w14:paraId="28398A5B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69DFB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75038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D4A5D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A9957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86</w:t>
            </w:r>
          </w:p>
        </w:tc>
      </w:tr>
      <w:tr w:rsidR="00F76784" w:rsidRPr="00F76784" w14:paraId="35F8A52F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D802D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B2440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A864A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E92F5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</w:t>
            </w:r>
          </w:p>
        </w:tc>
      </w:tr>
      <w:tr w:rsidR="00F76784" w:rsidRPr="00F76784" w14:paraId="042FBFCF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5D04C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4AD60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C3DCD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BBA1D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</w:t>
            </w:r>
          </w:p>
        </w:tc>
      </w:tr>
      <w:tr w:rsidR="00F76784" w:rsidRPr="00F76784" w14:paraId="6AAD5EF9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E1070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960E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7F51B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2EF90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</w:t>
            </w:r>
          </w:p>
        </w:tc>
      </w:tr>
      <w:tr w:rsidR="00F76784" w:rsidRPr="00F76784" w14:paraId="20B8C63F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15372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AFFD9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613F4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8559A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</w:t>
            </w:r>
          </w:p>
        </w:tc>
      </w:tr>
      <w:tr w:rsidR="00F76784" w:rsidRPr="00F76784" w14:paraId="26A99FA5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A156F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52628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5967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F79A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</w:t>
            </w:r>
          </w:p>
        </w:tc>
      </w:tr>
      <w:tr w:rsidR="00F76784" w:rsidRPr="00F76784" w14:paraId="0142F081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E4878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F0108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756CB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956C8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F76784" w:rsidRPr="00F76784" w14:paraId="176947AA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14109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8A447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30B00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9CC23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</w:t>
            </w:r>
          </w:p>
        </w:tc>
      </w:tr>
      <w:tr w:rsidR="00F76784" w:rsidRPr="00F76784" w14:paraId="30BA899C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EFC48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1207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1614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3DFB8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F76784" w:rsidRPr="00F76784" w14:paraId="0468B58A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F17F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68E73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38841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EDB1D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91</w:t>
            </w:r>
          </w:p>
        </w:tc>
      </w:tr>
      <w:tr w:rsidR="00F76784" w:rsidRPr="00F76784" w14:paraId="007C2FAB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925FB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2E686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28271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2E1C6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F76784" w:rsidRPr="00F76784" w14:paraId="428D1583" w14:textId="77777777" w:rsidTr="00C422C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D5238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7F06E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F9934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559A7" w14:textId="19C861E8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Not available</w:t>
            </w:r>
          </w:p>
        </w:tc>
      </w:tr>
    </w:tbl>
    <w:p w14:paraId="232E8CA6" w14:textId="77777777" w:rsidR="00F76784" w:rsidRPr="009D01BA" w:rsidRDefault="00F76784" w:rsidP="009D01BA">
      <w:pPr>
        <w:rPr>
          <w:rFonts w:ascii="Verdana" w:hAnsi="Verdana"/>
          <w:b/>
          <w:bCs/>
          <w:noProof/>
          <w:sz w:val="22"/>
          <w:szCs w:val="22"/>
        </w:rPr>
      </w:pPr>
    </w:p>
    <w:p w14:paraId="75B61579" w14:textId="0D2CFBEA" w:rsidR="009D01BA" w:rsidRPr="009D01BA" w:rsidRDefault="009D01BA" w:rsidP="009D01B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D01BA">
        <w:rPr>
          <w:rFonts w:ascii="Verdana" w:hAnsi="Verdana"/>
          <w:b/>
          <w:bCs/>
          <w:noProof/>
          <w:sz w:val="22"/>
          <w:szCs w:val="22"/>
        </w:rPr>
        <w:t>Numbers of trauma and orthopaedic operations and procedures undertaken during 2023-24; 2024-25; 2025-2026 (monthly figures if available)</w:t>
      </w:r>
    </w:p>
    <w:tbl>
      <w:tblPr>
        <w:tblW w:w="4430" w:type="dxa"/>
        <w:tblInd w:w="988" w:type="dxa"/>
        <w:tblLook w:val="04A0" w:firstRow="1" w:lastRow="0" w:firstColumn="1" w:lastColumn="0" w:noHBand="0" w:noVBand="1"/>
      </w:tblPr>
      <w:tblGrid>
        <w:gridCol w:w="1520"/>
        <w:gridCol w:w="970"/>
        <w:gridCol w:w="970"/>
        <w:gridCol w:w="970"/>
      </w:tblGrid>
      <w:tr w:rsidR="00F76784" w:rsidRPr="00F76784" w14:paraId="5C132037" w14:textId="77777777" w:rsidTr="00F76784">
        <w:trPr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14DD65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Admit month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7E3CF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2023/24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BF692D1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2024/25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D6B651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2025/26</w:t>
            </w:r>
          </w:p>
        </w:tc>
      </w:tr>
      <w:tr w:rsidR="00F76784" w:rsidRPr="00F76784" w14:paraId="096F2CEA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7C288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ED277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D111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6AFB3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349</w:t>
            </w:r>
          </w:p>
        </w:tc>
      </w:tr>
      <w:tr w:rsidR="00F76784" w:rsidRPr="00F76784" w14:paraId="0614FE34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ABA0B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FF1D7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DA7A3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4EC96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342</w:t>
            </w:r>
          </w:p>
        </w:tc>
      </w:tr>
      <w:tr w:rsidR="00F76784" w:rsidRPr="00F76784" w14:paraId="233BAA3B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8BDD8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80712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42444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01FAA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368</w:t>
            </w:r>
          </w:p>
        </w:tc>
      </w:tr>
      <w:tr w:rsidR="00F76784" w:rsidRPr="00F76784" w14:paraId="12660D82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E5B72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6FF3A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A339B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A8B7D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381</w:t>
            </w:r>
          </w:p>
        </w:tc>
      </w:tr>
      <w:tr w:rsidR="00F76784" w:rsidRPr="00F76784" w14:paraId="5A8E98B7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F88F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Aug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C78F7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96EA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7BF9D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361</w:t>
            </w:r>
          </w:p>
        </w:tc>
      </w:tr>
      <w:tr w:rsidR="00F76784" w:rsidRPr="00F76784" w14:paraId="27894146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5848A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A76BA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99A2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CC409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395</w:t>
            </w:r>
          </w:p>
        </w:tc>
      </w:tr>
      <w:tr w:rsidR="00F76784" w:rsidRPr="00F76784" w14:paraId="331B2C6D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9D028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36214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6610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5E3A5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419</w:t>
            </w:r>
          </w:p>
        </w:tc>
      </w:tr>
      <w:tr w:rsidR="00F76784" w:rsidRPr="00F76784" w14:paraId="209B2928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41243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D64D0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15C8D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850A8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352</w:t>
            </w:r>
          </w:p>
        </w:tc>
      </w:tr>
      <w:tr w:rsidR="00F76784" w:rsidRPr="00F76784" w14:paraId="10AAD0C8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6B221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C8A94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D53DD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7281E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320</w:t>
            </w:r>
          </w:p>
        </w:tc>
      </w:tr>
      <w:tr w:rsidR="00F76784" w:rsidRPr="00F76784" w14:paraId="48F924E8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3FE2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76F8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F8C1B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EA268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389</w:t>
            </w:r>
          </w:p>
        </w:tc>
      </w:tr>
      <w:tr w:rsidR="00F76784" w:rsidRPr="00F76784" w14:paraId="466E1754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9C0CF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68796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C5CC9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055F3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330</w:t>
            </w:r>
          </w:p>
        </w:tc>
      </w:tr>
      <w:tr w:rsidR="00F76784" w:rsidRPr="00F76784" w14:paraId="437A42FE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1D95F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CBB8B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3BFE0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4E24C" w14:textId="30C9D415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266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</w:tr>
    </w:tbl>
    <w:p w14:paraId="6562A988" w14:textId="77777777" w:rsidR="009D01BA" w:rsidRPr="009D01BA" w:rsidRDefault="009D01BA" w:rsidP="009D01BA">
      <w:pPr>
        <w:rPr>
          <w:rFonts w:ascii="Verdana" w:hAnsi="Verdana"/>
          <w:b/>
          <w:bCs/>
          <w:noProof/>
          <w:sz w:val="22"/>
          <w:szCs w:val="22"/>
        </w:rPr>
      </w:pPr>
    </w:p>
    <w:p w14:paraId="150EB9E0" w14:textId="477653E0" w:rsidR="009D01BA" w:rsidRPr="009D01BA" w:rsidRDefault="009D01BA" w:rsidP="009D01B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D01BA">
        <w:rPr>
          <w:rFonts w:ascii="Verdana" w:hAnsi="Verdana"/>
          <w:b/>
          <w:bCs/>
          <w:noProof/>
          <w:sz w:val="22"/>
          <w:szCs w:val="22"/>
        </w:rPr>
        <w:t>Average waiting times for these trauma and orthopaedic operations and procedures from referral to treatment - please provide the median wait in weeks and the 90</w:t>
      </w:r>
      <w:r w:rsidRPr="009D01BA">
        <w:rPr>
          <w:rFonts w:ascii="Verdana" w:hAnsi="Verdana"/>
          <w:b/>
          <w:bCs/>
          <w:noProof/>
          <w:sz w:val="22"/>
          <w:szCs w:val="22"/>
          <w:vertAlign w:val="superscript"/>
        </w:rPr>
        <w:t>th</w:t>
      </w:r>
      <w:r w:rsidRPr="009D01BA">
        <w:rPr>
          <w:rFonts w:ascii="Verdana" w:hAnsi="Verdana"/>
          <w:b/>
          <w:bCs/>
          <w:noProof/>
          <w:sz w:val="22"/>
          <w:szCs w:val="22"/>
        </w:rPr>
        <w:t> centile wait in weeks (monthly figures if available for years listed above)</w:t>
      </w:r>
    </w:p>
    <w:tbl>
      <w:tblPr>
        <w:tblW w:w="4960" w:type="dxa"/>
        <w:tblInd w:w="988" w:type="dxa"/>
        <w:tblLook w:val="04A0" w:firstRow="1" w:lastRow="0" w:firstColumn="1" w:lastColumn="0" w:noHBand="0" w:noVBand="1"/>
      </w:tblPr>
      <w:tblGrid>
        <w:gridCol w:w="1520"/>
        <w:gridCol w:w="970"/>
        <w:gridCol w:w="970"/>
        <w:gridCol w:w="1500"/>
      </w:tblGrid>
      <w:tr w:rsidR="00F76784" w:rsidRPr="00F76784" w14:paraId="22B52105" w14:textId="77777777" w:rsidTr="00F76784">
        <w:trPr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3B1023FA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07FD7D1B" w14:textId="5667047C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Average Wait in Weeks</w:t>
            </w:r>
          </w:p>
        </w:tc>
      </w:tr>
      <w:tr w:rsidR="00F76784" w:rsidRPr="00F76784" w14:paraId="57C9EA31" w14:textId="77777777" w:rsidTr="00F76784">
        <w:trPr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374A64F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Admit month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D1CC598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2023/24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3D52818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2024/25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36FEC52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2025/26</w:t>
            </w:r>
          </w:p>
        </w:tc>
      </w:tr>
      <w:tr w:rsidR="00F76784" w:rsidRPr="00F76784" w14:paraId="00C7E6CD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A42EC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651D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F8E7B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A06EA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F76784" w:rsidRPr="00F76784" w14:paraId="39BA3AA7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DE4E6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2F54B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903E5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72884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</w:t>
            </w:r>
          </w:p>
        </w:tc>
      </w:tr>
      <w:tr w:rsidR="00F76784" w:rsidRPr="00F76784" w14:paraId="1A4087E4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E552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24DA9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A2230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E6474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</w:t>
            </w:r>
          </w:p>
        </w:tc>
      </w:tr>
      <w:tr w:rsidR="00F76784" w:rsidRPr="00F76784" w14:paraId="21535A7B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9EFD3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23BC1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B4D9A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CFBC4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F76784" w:rsidRPr="00F76784" w14:paraId="4A2AECFE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2F714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D7E4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3271E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066F7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</w:t>
            </w:r>
          </w:p>
        </w:tc>
      </w:tr>
      <w:tr w:rsidR="00F76784" w:rsidRPr="00F76784" w14:paraId="1AEA3A65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2AF40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A286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DD94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65AE7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F76784" w:rsidRPr="00F76784" w14:paraId="2B5EDA94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EEC71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163EB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32968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83825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</w:t>
            </w:r>
          </w:p>
        </w:tc>
      </w:tr>
      <w:tr w:rsidR="00F76784" w:rsidRPr="00F76784" w14:paraId="1A324115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43242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90DA7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DAD4A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DBFC1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</w:t>
            </w:r>
          </w:p>
        </w:tc>
      </w:tr>
      <w:tr w:rsidR="00F76784" w:rsidRPr="00F76784" w14:paraId="4E5CF683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780AC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0093E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F89A8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0CED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</w:tr>
      <w:tr w:rsidR="00F76784" w:rsidRPr="00F76784" w14:paraId="3251163A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9CD97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10287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AEBBB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33F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F76784" w:rsidRPr="00F76784" w14:paraId="73FDF356" w14:textId="77777777" w:rsidTr="00F7678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E7414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80844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21335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7D7C7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</w:t>
            </w:r>
          </w:p>
        </w:tc>
      </w:tr>
      <w:tr w:rsidR="00F76784" w:rsidRPr="00F76784" w14:paraId="6C880BBE" w14:textId="77777777" w:rsidTr="00C422C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D28CB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2EC02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4D0B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88520" w14:textId="6A87C93B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Not available</w:t>
            </w:r>
          </w:p>
        </w:tc>
      </w:tr>
    </w:tbl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4955" w:type="dxa"/>
        <w:tblInd w:w="960" w:type="dxa"/>
        <w:tblLook w:val="04A0" w:firstRow="1" w:lastRow="0" w:firstColumn="1" w:lastColumn="0" w:noHBand="0" w:noVBand="1"/>
      </w:tblPr>
      <w:tblGrid>
        <w:gridCol w:w="1515"/>
        <w:gridCol w:w="970"/>
        <w:gridCol w:w="970"/>
        <w:gridCol w:w="1500"/>
      </w:tblGrid>
      <w:tr w:rsidR="00F76784" w:rsidRPr="00F76784" w14:paraId="2569CBB1" w14:textId="77777777" w:rsidTr="00F76784">
        <w:trPr>
          <w:trHeight w:val="30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4572CF03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069BE340" w14:textId="56DF32D9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Median Wait in Weeks</w:t>
            </w:r>
          </w:p>
        </w:tc>
      </w:tr>
      <w:tr w:rsidR="00F76784" w:rsidRPr="00F76784" w14:paraId="007E75B6" w14:textId="77777777" w:rsidTr="00F76784">
        <w:trPr>
          <w:trHeight w:val="30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5FBCD0C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Admit month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7F6110B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2023/24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5F888A5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2024/25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9EFDE1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2025/26</w:t>
            </w:r>
          </w:p>
        </w:tc>
      </w:tr>
      <w:tr w:rsidR="00F76784" w:rsidRPr="00F76784" w14:paraId="5655F120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679D9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2C2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4EED0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A7ACE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</w:t>
            </w:r>
          </w:p>
        </w:tc>
      </w:tr>
      <w:tr w:rsidR="00F76784" w:rsidRPr="00F76784" w14:paraId="3939C412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02C9F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C9AFE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2C3D6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FC01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F76784" w:rsidRPr="00F76784" w14:paraId="2AA8BD97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3AE78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919D3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05A3E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2C4E8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</w:tr>
      <w:tr w:rsidR="00F76784" w:rsidRPr="00F76784" w14:paraId="0893A358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E245F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6142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0B6A6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BCFE8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91</w:t>
            </w:r>
          </w:p>
        </w:tc>
      </w:tr>
      <w:tr w:rsidR="00F76784" w:rsidRPr="00F76784" w14:paraId="11C7A2DF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E12F4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9E605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A1D50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37B8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F76784" w:rsidRPr="00F76784" w14:paraId="749F0ECC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005E7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F2DF0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1FA72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1D256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F76784" w:rsidRPr="00F76784" w14:paraId="67802B03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794FC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B382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6EBC5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F9ABD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89</w:t>
            </w:r>
          </w:p>
        </w:tc>
      </w:tr>
      <w:tr w:rsidR="00F76784" w:rsidRPr="00F76784" w14:paraId="31348E56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EFC0A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7DF53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F6F3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B22D9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</w:t>
            </w:r>
          </w:p>
        </w:tc>
      </w:tr>
      <w:tr w:rsidR="00F76784" w:rsidRPr="00F76784" w14:paraId="09FF9241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5593A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CD3B3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23465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0F3A2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</w:t>
            </w:r>
          </w:p>
        </w:tc>
      </w:tr>
      <w:tr w:rsidR="00F76784" w:rsidRPr="00F76784" w14:paraId="43C83A18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A7998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7759D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7E71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A56F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</w:t>
            </w:r>
          </w:p>
        </w:tc>
      </w:tr>
      <w:tr w:rsidR="00F76784" w:rsidRPr="00F76784" w14:paraId="09F9874B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932A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FBA67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EDCE9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D81CD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</w:t>
            </w:r>
          </w:p>
        </w:tc>
      </w:tr>
      <w:tr w:rsidR="00F76784" w:rsidRPr="00F76784" w14:paraId="45DB3B7F" w14:textId="77777777" w:rsidTr="00C422C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7F86D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23F92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D92F0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AE54A" w14:textId="7460F0CB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Not available</w:t>
            </w:r>
          </w:p>
        </w:tc>
      </w:tr>
    </w:tbl>
    <w:p w14:paraId="5B261599" w14:textId="77777777" w:rsidR="00F76784" w:rsidRDefault="00F76784" w:rsidP="00421E7F">
      <w:pPr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4955" w:type="dxa"/>
        <w:tblInd w:w="960" w:type="dxa"/>
        <w:tblLook w:val="04A0" w:firstRow="1" w:lastRow="0" w:firstColumn="1" w:lastColumn="0" w:noHBand="0" w:noVBand="1"/>
      </w:tblPr>
      <w:tblGrid>
        <w:gridCol w:w="1515"/>
        <w:gridCol w:w="970"/>
        <w:gridCol w:w="970"/>
        <w:gridCol w:w="1500"/>
      </w:tblGrid>
      <w:tr w:rsidR="00F76784" w:rsidRPr="00F76784" w14:paraId="59BAC1B5" w14:textId="77777777" w:rsidTr="00F76784">
        <w:trPr>
          <w:trHeight w:val="30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33F27C52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65B1313C" w14:textId="36A1E264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Percentile Wait in Weeks</w:t>
            </w:r>
          </w:p>
        </w:tc>
      </w:tr>
      <w:tr w:rsidR="00F76784" w:rsidRPr="00F76784" w14:paraId="530F0D15" w14:textId="77777777" w:rsidTr="00F76784">
        <w:trPr>
          <w:trHeight w:val="30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DDAAE2D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Admit month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958D215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2023/24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F805262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2024/25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8E562E0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2025/26</w:t>
            </w:r>
          </w:p>
        </w:tc>
      </w:tr>
      <w:tr w:rsidR="00F76784" w:rsidRPr="00F76784" w14:paraId="7E6B9E18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5B314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3AE93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D32F6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90759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</w:t>
            </w:r>
          </w:p>
        </w:tc>
      </w:tr>
      <w:tr w:rsidR="00F76784" w:rsidRPr="00F76784" w14:paraId="35C8EAA1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D0AD7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580FF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27487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D45BC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</w:t>
            </w:r>
          </w:p>
        </w:tc>
      </w:tr>
      <w:tr w:rsidR="00F76784" w:rsidRPr="00F76784" w14:paraId="634D3FDF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DF834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7DB4E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4EEEB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E6DF5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F76784" w:rsidRPr="00F76784" w14:paraId="64C7288A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82F1F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47B52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BE86E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0B687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</w:t>
            </w:r>
          </w:p>
        </w:tc>
      </w:tr>
      <w:tr w:rsidR="00F76784" w:rsidRPr="00F76784" w14:paraId="63A5B6E2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B2B9F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54568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48E09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9AE6E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</w:t>
            </w:r>
          </w:p>
        </w:tc>
      </w:tr>
      <w:tr w:rsidR="00F76784" w:rsidRPr="00F76784" w14:paraId="6D90E3BB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5DEEE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640B4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D16FA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749A4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</w:t>
            </w:r>
          </w:p>
        </w:tc>
      </w:tr>
      <w:tr w:rsidR="00F76784" w:rsidRPr="00F76784" w14:paraId="469A5CCF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D5DE3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7CF77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EE7B1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B3483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</w:t>
            </w:r>
          </w:p>
        </w:tc>
      </w:tr>
      <w:tr w:rsidR="00F76784" w:rsidRPr="00F76784" w14:paraId="70063678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74C2A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1AE5E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B0E15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835D6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108</w:t>
            </w:r>
          </w:p>
        </w:tc>
      </w:tr>
      <w:tr w:rsidR="00F76784" w:rsidRPr="00F76784" w14:paraId="1969C701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490BB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12894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E9D04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A87D5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F76784" w:rsidRPr="00F76784" w14:paraId="0E28B35C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435ED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5804A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783C1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65A08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F76784" w:rsidRPr="00F76784" w14:paraId="0D43160E" w14:textId="77777777" w:rsidTr="00F7678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58AB7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77476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B8E83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7018B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</w:t>
            </w:r>
          </w:p>
        </w:tc>
      </w:tr>
      <w:tr w:rsidR="00F76784" w:rsidRPr="00F76784" w14:paraId="5C56DB1D" w14:textId="77777777" w:rsidTr="00C422C4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1C16B" w14:textId="77777777" w:rsidR="00F76784" w:rsidRPr="00F76784" w:rsidRDefault="00F76784" w:rsidP="00F76784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617C2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A7147" w14:textId="77777777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67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877C0" w14:textId="1CF8993E" w:rsidR="00F76784" w:rsidRPr="00F76784" w:rsidRDefault="00F76784" w:rsidP="00C422C4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Not available</w:t>
            </w:r>
          </w:p>
        </w:tc>
      </w:tr>
    </w:tbl>
    <w:p w14:paraId="1FFC89AF" w14:textId="77777777" w:rsidR="00F76784" w:rsidRDefault="00F76784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E02100F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AC7F3C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945624537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1427959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1406458884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3pt;height:21.3pt;visibility:visible;mso-wrap-style:square" o:bullet="t">
        <v:imagedata r:id="rId1" o:title=""/>
      </v:shape>
    </w:pict>
  </w:numPicBullet>
  <w:numPicBullet w:numPicBulletId="1">
    <w:pict>
      <v:shape id="_x0000_i1026" type="#_x0000_t75" style="width:383.8pt;height:383.8pt;visibility:visible;mso-wrap-style:square" o:bullet="t">
        <v:imagedata r:id="rId2" o:title=""/>
      </v:shape>
    </w:pict>
  </w:numPicBullet>
  <w:numPicBullet w:numPicBulletId="2">
    <w:pict>
      <v:shape id="_x0000_i1027" type="#_x0000_t75" style="width:224.75pt;height:224.75pt;visibility:visible;mso-wrap-style:square" o:bullet="t">
        <v:imagedata r:id="rId3" o:title=""/>
      </v:shape>
    </w:pict>
  </w:numPicBullet>
  <w:numPicBullet w:numPicBulletId="3">
    <w:pict>
      <v:shape id="_x0000_i1028" type="#_x0000_t75" style="width:16.3pt;height:16.3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E200C53"/>
    <w:multiLevelType w:val="hybridMultilevel"/>
    <w:tmpl w:val="FE16379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4A553AE"/>
    <w:multiLevelType w:val="hybridMultilevel"/>
    <w:tmpl w:val="3FB44B98"/>
    <w:lvl w:ilvl="0" w:tplc="86CE1DFA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1746295080">
    <w:abstractNumId w:val="3"/>
  </w:num>
  <w:num w:numId="20" w16cid:durableId="11948047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0F7C3E"/>
    <w:rsid w:val="00111757"/>
    <w:rsid w:val="001276F0"/>
    <w:rsid w:val="001508FC"/>
    <w:rsid w:val="00155FFF"/>
    <w:rsid w:val="00185784"/>
    <w:rsid w:val="001B1339"/>
    <w:rsid w:val="001E2D50"/>
    <w:rsid w:val="00213076"/>
    <w:rsid w:val="002156AF"/>
    <w:rsid w:val="00236F74"/>
    <w:rsid w:val="00255003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14E50"/>
    <w:rsid w:val="00635BDA"/>
    <w:rsid w:val="006564DF"/>
    <w:rsid w:val="00684641"/>
    <w:rsid w:val="006C4048"/>
    <w:rsid w:val="006D5578"/>
    <w:rsid w:val="006F4A69"/>
    <w:rsid w:val="006F5A5D"/>
    <w:rsid w:val="007017C5"/>
    <w:rsid w:val="00711687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21FD"/>
    <w:rsid w:val="009574AC"/>
    <w:rsid w:val="0097092D"/>
    <w:rsid w:val="00982170"/>
    <w:rsid w:val="009A0943"/>
    <w:rsid w:val="009B087A"/>
    <w:rsid w:val="009B21AD"/>
    <w:rsid w:val="009B7CC6"/>
    <w:rsid w:val="009C5169"/>
    <w:rsid w:val="009D01BA"/>
    <w:rsid w:val="009D50E8"/>
    <w:rsid w:val="009F7815"/>
    <w:rsid w:val="00A10460"/>
    <w:rsid w:val="00A116A6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422C4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26DA5"/>
    <w:rsid w:val="00E545D8"/>
    <w:rsid w:val="00E817B3"/>
    <w:rsid w:val="00E90BC7"/>
    <w:rsid w:val="00EE0615"/>
    <w:rsid w:val="00F26B29"/>
    <w:rsid w:val="00F76784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017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17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17C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7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7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116</TotalTime>
  <Pages>4</Pages>
  <Words>627</Words>
  <Characters>2324</Characters>
  <Application>Microsoft Office Word</Application>
  <DocSecurity>0</DocSecurity>
  <Lines>581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2026-04-10T10:57:00Z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a0cb1f48-188c-442d-b4a3-9840bfa4cc95</vt:lpwstr>
  </property>
</Properties>
</file>