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FAA14" w14:textId="7F86B04D" w:rsidR="00DC7FA9" w:rsidRPr="007C6ABB" w:rsidRDefault="00A10460" w:rsidP="007C6ABB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47C52A0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35B9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</w:t>
                            </w:r>
                            <w:r w:rsidR="00F6132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C-029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347C52A0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35B9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</w:t>
                      </w:r>
                      <w:r w:rsidR="00F6132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C-029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5CAE49" w14:textId="4B685200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  <w:r w:rsidR="00EA7124">
        <w:rPr>
          <w:rFonts w:ascii="Verdana" w:hAnsi="Verdana"/>
          <w:b/>
          <w:sz w:val="22"/>
        </w:rPr>
        <w:br/>
      </w:r>
      <w:r w:rsidR="00EA7124">
        <w:rPr>
          <w:rFonts w:ascii="Verdana" w:hAnsi="Verdana"/>
          <w:b/>
          <w:sz w:val="22"/>
        </w:rPr>
        <w:br/>
      </w:r>
      <w:r w:rsidR="00EA7124" w:rsidRPr="00EA7124">
        <w:rPr>
          <w:rFonts w:ascii="Verdana" w:hAnsi="Verdana"/>
          <w:b/>
          <w:sz w:val="22"/>
        </w:rPr>
        <w:t>I am writing to request the following information under the Freedom of Information Act 2000.</w:t>
      </w:r>
    </w:p>
    <w:p w14:paraId="036405E3" w14:textId="5F779078" w:rsidR="00C449C2" w:rsidRPr="00EA7124" w:rsidRDefault="00C449C2" w:rsidP="00EA7124">
      <w:pPr>
        <w:pStyle w:val="ListParagraph"/>
        <w:numPr>
          <w:ilvl w:val="0"/>
          <w:numId w:val="26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EA7124">
        <w:rPr>
          <w:rFonts w:ascii="Verdana" w:hAnsi="Verdana"/>
          <w:b/>
          <w:bCs/>
          <w:color w:val="000000"/>
          <w:sz w:val="22"/>
          <w:szCs w:val="22"/>
        </w:rPr>
        <w:t>Estates Management Contacts</w:t>
      </w:r>
      <w:r w:rsidR="00EA7124">
        <w:rPr>
          <w:rFonts w:ascii="Verdana" w:hAnsi="Verdana"/>
          <w:b/>
          <w:bCs/>
          <w:color w:val="000000"/>
          <w:sz w:val="22"/>
          <w:szCs w:val="22"/>
        </w:rPr>
        <w:br/>
      </w:r>
      <w:r w:rsidRPr="00EA7124">
        <w:rPr>
          <w:rFonts w:ascii="Verdana" w:hAnsi="Verdana"/>
          <w:color w:val="000000"/>
          <w:sz w:val="22"/>
          <w:szCs w:val="22"/>
        </w:rPr>
        <w:br/>
      </w:r>
      <w:r w:rsidRPr="00EA7124">
        <w:rPr>
          <w:rFonts w:ascii="Verdana" w:hAnsi="Verdana"/>
          <w:b/>
          <w:bCs/>
          <w:color w:val="000000"/>
          <w:sz w:val="22"/>
          <w:szCs w:val="22"/>
        </w:rPr>
        <w:t>Please provide the names, job titles, and email addresses of the individuals responsible for:</w:t>
      </w:r>
    </w:p>
    <w:p w14:paraId="2F429215" w14:textId="77777777" w:rsidR="00C449C2" w:rsidRPr="00EA7124" w:rsidRDefault="00C449C2" w:rsidP="00C449C2">
      <w:pPr>
        <w:pStyle w:val="ListParagraph"/>
        <w:numPr>
          <w:ilvl w:val="0"/>
          <w:numId w:val="22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EA7124">
        <w:rPr>
          <w:rFonts w:ascii="Verdana" w:hAnsi="Verdana"/>
          <w:b/>
          <w:bCs/>
          <w:color w:val="000000"/>
          <w:sz w:val="22"/>
          <w:szCs w:val="22"/>
        </w:rPr>
        <w:t>Estates Management</w:t>
      </w:r>
    </w:p>
    <w:p w14:paraId="27EB0772" w14:textId="08EE29EF" w:rsidR="00C449C2" w:rsidRPr="00C449C2" w:rsidRDefault="00C449C2" w:rsidP="00C449C2">
      <w:pPr>
        <w:pStyle w:val="ListParagraph"/>
        <w:numPr>
          <w:ilvl w:val="1"/>
          <w:numId w:val="22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C449C2">
        <w:rPr>
          <w:rFonts w:ascii="Verdana" w:hAnsi="Verdana"/>
          <w:color w:val="000000"/>
          <w:sz w:val="22"/>
          <w:szCs w:val="22"/>
        </w:rPr>
        <w:t xml:space="preserve">Andrew Appiah, Deputy Assistant Director of Estates, </w:t>
      </w:r>
      <w:hyperlink r:id="rId8" w:history="1">
        <w:r w:rsidR="00B32709" w:rsidRPr="00C449C2">
          <w:rPr>
            <w:rStyle w:val="Hyperlink"/>
            <w:rFonts w:ascii="Verdana" w:hAnsi="Verdana" w:cs="Arial"/>
            <w:sz w:val="22"/>
            <w:szCs w:val="22"/>
          </w:rPr>
          <w:t>andrew.appiah@wales.nhs.uk</w:t>
        </w:r>
      </w:hyperlink>
      <w:r w:rsidR="00EA7124">
        <w:br/>
      </w:r>
    </w:p>
    <w:p w14:paraId="7E8975C1" w14:textId="77777777" w:rsidR="00C449C2" w:rsidRPr="00EA7124" w:rsidRDefault="00C449C2" w:rsidP="00C449C2">
      <w:pPr>
        <w:pStyle w:val="ListParagraph"/>
        <w:numPr>
          <w:ilvl w:val="0"/>
          <w:numId w:val="22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EA7124">
        <w:rPr>
          <w:rFonts w:ascii="Verdana" w:hAnsi="Verdana"/>
          <w:b/>
          <w:bCs/>
          <w:color w:val="000000"/>
          <w:sz w:val="22"/>
          <w:szCs w:val="22"/>
        </w:rPr>
        <w:t>Capital Projects</w:t>
      </w:r>
    </w:p>
    <w:p w14:paraId="7A77690B" w14:textId="33CB5D3D" w:rsidR="00C449C2" w:rsidRPr="00C449C2" w:rsidRDefault="00C449C2" w:rsidP="00C449C2">
      <w:pPr>
        <w:pStyle w:val="ListParagraph"/>
        <w:numPr>
          <w:ilvl w:val="1"/>
          <w:numId w:val="22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C449C2">
        <w:rPr>
          <w:rFonts w:ascii="Verdana" w:hAnsi="Verdana"/>
          <w:color w:val="000000"/>
          <w:sz w:val="22"/>
          <w:szCs w:val="22"/>
        </w:rPr>
        <w:t xml:space="preserve">Mark Parsons, Assistant Director of Capital Planning, </w:t>
      </w:r>
      <w:hyperlink r:id="rId9" w:history="1">
        <w:r w:rsidRPr="00C449C2">
          <w:rPr>
            <w:rStyle w:val="Hyperlink"/>
            <w:rFonts w:ascii="Verdana" w:hAnsi="Verdana" w:cs="Arial"/>
            <w:sz w:val="22"/>
            <w:szCs w:val="22"/>
          </w:rPr>
          <w:t>mark.parsons2@wales.nhs.uk</w:t>
        </w:r>
      </w:hyperlink>
      <w:r w:rsidR="00EA7124">
        <w:br/>
      </w:r>
    </w:p>
    <w:p w14:paraId="2E051F36" w14:textId="77777777" w:rsidR="00B32709" w:rsidRPr="00EA7124" w:rsidRDefault="00C449C2" w:rsidP="00C449C2">
      <w:pPr>
        <w:pStyle w:val="ListParagraph"/>
        <w:numPr>
          <w:ilvl w:val="0"/>
          <w:numId w:val="22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EA7124">
        <w:rPr>
          <w:rFonts w:ascii="Verdana" w:hAnsi="Verdana"/>
          <w:b/>
          <w:bCs/>
          <w:color w:val="000000"/>
          <w:sz w:val="22"/>
          <w:szCs w:val="22"/>
        </w:rPr>
        <w:t xml:space="preserve">Maintenance / Engineering Management </w:t>
      </w:r>
    </w:p>
    <w:p w14:paraId="5205B59E" w14:textId="1BC4B578" w:rsidR="00C449C2" w:rsidRPr="00C449C2" w:rsidRDefault="00C449C2" w:rsidP="00B32709">
      <w:pPr>
        <w:pStyle w:val="ListParagraph"/>
        <w:numPr>
          <w:ilvl w:val="1"/>
          <w:numId w:val="22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C449C2">
        <w:rPr>
          <w:rFonts w:ascii="Verdana" w:hAnsi="Verdana"/>
          <w:color w:val="000000"/>
          <w:sz w:val="22"/>
          <w:szCs w:val="22"/>
        </w:rPr>
        <w:t>This is covered under Estates Management above</w:t>
      </w:r>
      <w:r w:rsidR="00B32709">
        <w:rPr>
          <w:rFonts w:ascii="Verdana" w:hAnsi="Verdana"/>
          <w:color w:val="000000"/>
          <w:sz w:val="22"/>
          <w:szCs w:val="22"/>
        </w:rPr>
        <w:t>.</w:t>
      </w:r>
      <w:r w:rsidR="00EA7124">
        <w:rPr>
          <w:rFonts w:ascii="Verdana" w:hAnsi="Verdana"/>
          <w:color w:val="000000"/>
          <w:sz w:val="22"/>
          <w:szCs w:val="22"/>
        </w:rPr>
        <w:br/>
      </w:r>
    </w:p>
    <w:p w14:paraId="176E296E" w14:textId="77777777" w:rsidR="00B32709" w:rsidRPr="00EA7124" w:rsidRDefault="00C449C2" w:rsidP="00C449C2">
      <w:pPr>
        <w:pStyle w:val="ListParagraph"/>
        <w:numPr>
          <w:ilvl w:val="0"/>
          <w:numId w:val="22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EA7124">
        <w:rPr>
          <w:rFonts w:ascii="Verdana" w:hAnsi="Verdana"/>
          <w:b/>
          <w:bCs/>
          <w:color w:val="000000"/>
          <w:sz w:val="22"/>
          <w:szCs w:val="22"/>
        </w:rPr>
        <w:t xml:space="preserve">Facilities Management (Hard FM) </w:t>
      </w:r>
    </w:p>
    <w:p w14:paraId="40155A85" w14:textId="64727AEF" w:rsidR="00C449C2" w:rsidRPr="00C449C2" w:rsidRDefault="00C449C2" w:rsidP="00B32709">
      <w:pPr>
        <w:pStyle w:val="ListParagraph"/>
        <w:numPr>
          <w:ilvl w:val="1"/>
          <w:numId w:val="22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C449C2">
        <w:rPr>
          <w:rFonts w:ascii="Verdana" w:hAnsi="Verdana"/>
          <w:color w:val="000000"/>
          <w:sz w:val="22"/>
          <w:szCs w:val="22"/>
        </w:rPr>
        <w:t>This is covered under Estates Management above</w:t>
      </w:r>
      <w:r w:rsidR="00B32709">
        <w:rPr>
          <w:rFonts w:ascii="Verdana" w:hAnsi="Verdana"/>
          <w:color w:val="000000"/>
          <w:sz w:val="22"/>
          <w:szCs w:val="22"/>
        </w:rPr>
        <w:t>.</w:t>
      </w:r>
      <w:r w:rsidR="00EA7124">
        <w:rPr>
          <w:rFonts w:ascii="Verdana" w:hAnsi="Verdana"/>
          <w:color w:val="000000"/>
          <w:sz w:val="22"/>
          <w:szCs w:val="22"/>
        </w:rPr>
        <w:br/>
      </w:r>
    </w:p>
    <w:p w14:paraId="6CC632DC" w14:textId="77777777" w:rsidR="00EA7124" w:rsidRPr="00EA7124" w:rsidRDefault="00EA7124" w:rsidP="00EA7124">
      <w:pPr>
        <w:pStyle w:val="ListParagraph"/>
        <w:spacing w:line="235" w:lineRule="atLeast"/>
        <w:ind w:left="1080"/>
        <w:rPr>
          <w:rFonts w:ascii="Verdana" w:hAnsi="Verdana"/>
          <w:color w:val="000000"/>
          <w:sz w:val="22"/>
          <w:szCs w:val="22"/>
        </w:rPr>
      </w:pPr>
    </w:p>
    <w:p w14:paraId="0E3E7E48" w14:textId="0596DC72" w:rsidR="00C449C2" w:rsidRPr="00EA7124" w:rsidRDefault="00C449C2" w:rsidP="00EA7124">
      <w:pPr>
        <w:pStyle w:val="ListParagraph"/>
        <w:numPr>
          <w:ilvl w:val="0"/>
          <w:numId w:val="26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EA7124">
        <w:rPr>
          <w:rFonts w:ascii="Verdana" w:hAnsi="Verdana"/>
          <w:b/>
          <w:bCs/>
          <w:color w:val="000000"/>
          <w:sz w:val="22"/>
          <w:szCs w:val="22"/>
        </w:rPr>
        <w:t>Fire Safety Contacts</w:t>
      </w:r>
      <w:r w:rsidR="00EA7124">
        <w:rPr>
          <w:rFonts w:ascii="Verdana" w:hAnsi="Verdana"/>
          <w:b/>
          <w:bCs/>
          <w:color w:val="000000"/>
          <w:sz w:val="22"/>
          <w:szCs w:val="22"/>
        </w:rPr>
        <w:br/>
      </w:r>
      <w:r w:rsidRPr="00EA7124">
        <w:rPr>
          <w:rFonts w:ascii="Verdana" w:hAnsi="Verdana"/>
          <w:color w:val="000000"/>
          <w:sz w:val="22"/>
          <w:szCs w:val="22"/>
        </w:rPr>
        <w:br/>
      </w:r>
      <w:r w:rsidRPr="00EA7124">
        <w:rPr>
          <w:rFonts w:ascii="Verdana" w:hAnsi="Verdana"/>
          <w:b/>
          <w:bCs/>
          <w:color w:val="000000"/>
          <w:sz w:val="22"/>
          <w:szCs w:val="22"/>
        </w:rPr>
        <w:t>Please provide the names, job titles, and email addresses of the individuals responsible for:</w:t>
      </w:r>
    </w:p>
    <w:p w14:paraId="0E7F3B18" w14:textId="2FC9AAF0" w:rsidR="00C449C2" w:rsidRDefault="00C449C2" w:rsidP="00C449C2">
      <w:pPr>
        <w:pStyle w:val="ListParagraph"/>
        <w:numPr>
          <w:ilvl w:val="0"/>
          <w:numId w:val="23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EA7124">
        <w:rPr>
          <w:rFonts w:ascii="Verdana" w:hAnsi="Verdana"/>
          <w:b/>
          <w:bCs/>
          <w:color w:val="000000"/>
          <w:sz w:val="22"/>
          <w:szCs w:val="22"/>
        </w:rPr>
        <w:t>Fire Safety Management</w:t>
      </w:r>
    </w:p>
    <w:p w14:paraId="3F3C8A2B" w14:textId="2B34135F" w:rsidR="00681FDB" w:rsidRPr="009868C3" w:rsidRDefault="002066A9" w:rsidP="009868C3">
      <w:pPr>
        <w:pStyle w:val="ListParagraph"/>
        <w:numPr>
          <w:ilvl w:val="1"/>
          <w:numId w:val="23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 xml:space="preserve">Tim Harrison, </w:t>
      </w:r>
      <w:r w:rsidR="009868C3">
        <w:rPr>
          <w:rFonts w:ascii="Verdana" w:hAnsi="Verdana"/>
          <w:color w:val="000000"/>
          <w:sz w:val="22"/>
          <w:szCs w:val="22"/>
        </w:rPr>
        <w:t>Head of Health</w:t>
      </w:r>
      <w:r>
        <w:rPr>
          <w:rFonts w:ascii="Verdana" w:hAnsi="Verdana"/>
          <w:color w:val="000000"/>
          <w:sz w:val="22"/>
          <w:szCs w:val="22"/>
        </w:rPr>
        <w:t xml:space="preserve"> and</w:t>
      </w:r>
      <w:r w:rsidR="009868C3">
        <w:rPr>
          <w:rFonts w:ascii="Verdana" w:hAnsi="Verdana"/>
          <w:color w:val="000000"/>
          <w:sz w:val="22"/>
          <w:szCs w:val="22"/>
        </w:rPr>
        <w:t xml:space="preserve"> Safety &amp; Fire</w:t>
      </w:r>
      <w:r w:rsidR="00681FDB" w:rsidRPr="00681FDB">
        <w:rPr>
          <w:rFonts w:ascii="Verdana" w:hAnsi="Verdana"/>
          <w:color w:val="000000"/>
          <w:sz w:val="22"/>
          <w:szCs w:val="22"/>
        </w:rPr>
        <w:br/>
      </w:r>
      <w:hyperlink r:id="rId10" w:history="1">
        <w:r w:rsidR="009868C3" w:rsidRPr="008230A4">
          <w:rPr>
            <w:rStyle w:val="Hyperlink"/>
            <w:rFonts w:ascii="Verdana" w:hAnsi="Verdana" w:cs="Arial"/>
            <w:sz w:val="22"/>
            <w:szCs w:val="22"/>
          </w:rPr>
          <w:t>Tim.J.Harrison@wales.nhs.uk</w:t>
        </w:r>
      </w:hyperlink>
      <w:r w:rsidR="00681FDB" w:rsidRPr="00681FDB">
        <w:rPr>
          <w:rFonts w:ascii="Verdana" w:hAnsi="Verdana"/>
          <w:color w:val="000000"/>
          <w:sz w:val="22"/>
          <w:szCs w:val="22"/>
        </w:rPr>
        <w:t xml:space="preserve"> </w:t>
      </w:r>
      <w:r w:rsidR="00681FDB" w:rsidRPr="009868C3">
        <w:rPr>
          <w:rFonts w:ascii="Verdana" w:hAnsi="Verdana"/>
          <w:color w:val="000000"/>
          <w:sz w:val="22"/>
          <w:szCs w:val="22"/>
        </w:rPr>
        <w:br/>
      </w:r>
    </w:p>
    <w:p w14:paraId="671C0460" w14:textId="77777777" w:rsidR="00681FDB" w:rsidRPr="00681FDB" w:rsidRDefault="00C449C2" w:rsidP="00C449C2">
      <w:pPr>
        <w:pStyle w:val="ListParagraph"/>
        <w:numPr>
          <w:ilvl w:val="0"/>
          <w:numId w:val="23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EA7124">
        <w:rPr>
          <w:rFonts w:ascii="Verdana" w:hAnsi="Verdana"/>
          <w:b/>
          <w:bCs/>
          <w:color w:val="000000"/>
          <w:sz w:val="22"/>
          <w:szCs w:val="22"/>
        </w:rPr>
        <w:t>Fire Compliance</w:t>
      </w:r>
    </w:p>
    <w:p w14:paraId="31321989" w14:textId="2EE2A955" w:rsidR="00C449C2" w:rsidRPr="00681FDB" w:rsidRDefault="00681FDB" w:rsidP="00681FDB">
      <w:pPr>
        <w:pStyle w:val="ListParagraph"/>
        <w:numPr>
          <w:ilvl w:val="1"/>
          <w:numId w:val="23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681FDB">
        <w:rPr>
          <w:rFonts w:ascii="Verdana" w:hAnsi="Verdana"/>
          <w:color w:val="000000"/>
          <w:sz w:val="22"/>
          <w:szCs w:val="22"/>
        </w:rPr>
        <w:t>Not applicable</w:t>
      </w:r>
      <w:r w:rsidR="00EA7124" w:rsidRPr="00681FDB">
        <w:rPr>
          <w:rFonts w:ascii="Verdana" w:hAnsi="Verdana"/>
          <w:color w:val="000000"/>
          <w:sz w:val="22"/>
          <w:szCs w:val="22"/>
        </w:rPr>
        <w:br/>
      </w:r>
    </w:p>
    <w:p w14:paraId="6A0A66A6" w14:textId="2A7AA3C8" w:rsidR="00C449C2" w:rsidRPr="00EA7124" w:rsidRDefault="00C449C2" w:rsidP="00EA7124">
      <w:pPr>
        <w:pStyle w:val="ListParagraph"/>
        <w:numPr>
          <w:ilvl w:val="0"/>
          <w:numId w:val="26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EA7124">
        <w:rPr>
          <w:rFonts w:ascii="Verdana" w:hAnsi="Verdana"/>
          <w:b/>
          <w:bCs/>
          <w:color w:val="000000"/>
          <w:sz w:val="22"/>
          <w:szCs w:val="22"/>
        </w:rPr>
        <w:t>Compliance &amp; Regulatory Contacts</w:t>
      </w:r>
      <w:r w:rsidR="00EA7124" w:rsidRPr="00EA7124">
        <w:rPr>
          <w:rFonts w:ascii="Verdana" w:hAnsi="Verdana"/>
          <w:b/>
          <w:bCs/>
          <w:color w:val="000000"/>
          <w:sz w:val="22"/>
          <w:szCs w:val="22"/>
        </w:rPr>
        <w:br/>
      </w:r>
      <w:r w:rsidRPr="00EA7124">
        <w:rPr>
          <w:rFonts w:ascii="Verdana" w:hAnsi="Verdana"/>
          <w:color w:val="000000"/>
          <w:sz w:val="22"/>
          <w:szCs w:val="22"/>
        </w:rPr>
        <w:br/>
      </w:r>
      <w:r w:rsidRPr="00EA7124">
        <w:rPr>
          <w:rFonts w:ascii="Verdana" w:hAnsi="Verdana"/>
          <w:b/>
          <w:bCs/>
          <w:color w:val="000000"/>
          <w:sz w:val="22"/>
          <w:szCs w:val="22"/>
        </w:rPr>
        <w:t>Please provide the names, job titles, and email addresses of the individuals responsible for:</w:t>
      </w:r>
    </w:p>
    <w:p w14:paraId="2C10CBE4" w14:textId="77777777" w:rsidR="00C449C2" w:rsidRPr="00EA7124" w:rsidRDefault="00C449C2" w:rsidP="00C449C2">
      <w:pPr>
        <w:pStyle w:val="ListParagraph"/>
        <w:numPr>
          <w:ilvl w:val="0"/>
          <w:numId w:val="24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EA7124">
        <w:rPr>
          <w:rFonts w:ascii="Verdana" w:hAnsi="Verdana"/>
          <w:b/>
          <w:bCs/>
          <w:color w:val="000000"/>
          <w:sz w:val="22"/>
          <w:szCs w:val="22"/>
        </w:rPr>
        <w:t>Health &amp; Safety</w:t>
      </w:r>
    </w:p>
    <w:p w14:paraId="1B6ABEA6" w14:textId="13B39C8D" w:rsidR="00C449C2" w:rsidRPr="00681FDB" w:rsidRDefault="009E1587" w:rsidP="00681FDB">
      <w:pPr>
        <w:pStyle w:val="ListParagraph"/>
        <w:numPr>
          <w:ilvl w:val="1"/>
          <w:numId w:val="24"/>
        </w:numPr>
        <w:spacing w:line="235" w:lineRule="atLeast"/>
        <w:rPr>
          <w:rFonts w:ascii="Verdana" w:hAnsi="Verdana"/>
          <w:sz w:val="22"/>
          <w:szCs w:val="22"/>
        </w:rPr>
      </w:pPr>
      <w:r w:rsidRPr="009E1587">
        <w:rPr>
          <w:rFonts w:ascii="Verdana" w:hAnsi="Verdana"/>
          <w:sz w:val="22"/>
          <w:szCs w:val="22"/>
        </w:rPr>
        <w:t>Tim Harrison, Head of Health and Safety &amp; Fire</w:t>
      </w:r>
      <w:r w:rsidR="00681FDB">
        <w:rPr>
          <w:rFonts w:ascii="Verdana" w:hAnsi="Verdana"/>
          <w:sz w:val="22"/>
          <w:szCs w:val="22"/>
        </w:rPr>
        <w:br/>
      </w:r>
      <w:hyperlink r:id="rId11" w:history="1">
        <w:r w:rsidR="00681FDB" w:rsidRPr="006501CA">
          <w:rPr>
            <w:rStyle w:val="Hyperlink"/>
            <w:rFonts w:ascii="Verdana" w:hAnsi="Verdana" w:cs="Arial"/>
            <w:sz w:val="22"/>
            <w:szCs w:val="22"/>
          </w:rPr>
          <w:t>Tim.J.Harrison@wales.nhs.uk</w:t>
        </w:r>
      </w:hyperlink>
      <w:r w:rsidRPr="00681FDB">
        <w:rPr>
          <w:rFonts w:ascii="Verdana" w:hAnsi="Verdana"/>
          <w:sz w:val="22"/>
          <w:szCs w:val="22"/>
        </w:rPr>
        <w:t xml:space="preserve"> </w:t>
      </w:r>
      <w:r w:rsidR="00EA7124">
        <w:br/>
      </w:r>
    </w:p>
    <w:p w14:paraId="6920B175" w14:textId="77777777" w:rsidR="00C449C2" w:rsidRPr="00EA7124" w:rsidRDefault="00C449C2" w:rsidP="00C449C2">
      <w:pPr>
        <w:pStyle w:val="ListParagraph"/>
        <w:numPr>
          <w:ilvl w:val="0"/>
          <w:numId w:val="24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EA7124">
        <w:rPr>
          <w:rFonts w:ascii="Verdana" w:hAnsi="Verdana"/>
          <w:b/>
          <w:bCs/>
          <w:color w:val="000000"/>
          <w:sz w:val="22"/>
          <w:szCs w:val="22"/>
        </w:rPr>
        <w:t>Statutory Compliance</w:t>
      </w:r>
    </w:p>
    <w:p w14:paraId="2644B677" w14:textId="67ABE9CC" w:rsidR="00C449C2" w:rsidRPr="00C449C2" w:rsidRDefault="00C449C2" w:rsidP="00C449C2">
      <w:pPr>
        <w:pStyle w:val="ListParagraph"/>
        <w:numPr>
          <w:ilvl w:val="1"/>
          <w:numId w:val="24"/>
        </w:num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C449C2">
        <w:rPr>
          <w:rFonts w:ascii="Verdana" w:hAnsi="Verdana"/>
          <w:color w:val="000000"/>
          <w:sz w:val="22"/>
          <w:szCs w:val="22"/>
        </w:rPr>
        <w:lastRenderedPageBreak/>
        <w:t xml:space="preserve">Beverley Radford, Estates Compliance Manager, </w:t>
      </w:r>
      <w:hyperlink r:id="rId12" w:history="1">
        <w:r w:rsidRPr="00C449C2">
          <w:rPr>
            <w:rStyle w:val="Hyperlink"/>
            <w:rFonts w:ascii="Verdana" w:hAnsi="Verdana" w:cs="Arial"/>
            <w:sz w:val="22"/>
            <w:szCs w:val="22"/>
          </w:rPr>
          <w:t>beverley.radford@wales.nhs.uk</w:t>
        </w:r>
      </w:hyperlink>
      <w:r w:rsidR="00EA7124">
        <w:br/>
      </w:r>
    </w:p>
    <w:p w14:paraId="3518A85B" w14:textId="31B693D4" w:rsidR="00C449C2" w:rsidRPr="00EA7124" w:rsidRDefault="00C449C2" w:rsidP="00EA7124">
      <w:pPr>
        <w:spacing w:line="235" w:lineRule="atLeast"/>
        <w:rPr>
          <w:rFonts w:ascii="Verdana" w:hAnsi="Verdana"/>
          <w:color w:val="000000"/>
          <w:sz w:val="22"/>
          <w:szCs w:val="22"/>
        </w:rPr>
      </w:pPr>
      <w:r w:rsidRPr="00EA7124">
        <w:rPr>
          <w:rFonts w:ascii="Verdana" w:hAnsi="Verdana"/>
          <w:color w:val="000000"/>
          <w:sz w:val="22"/>
          <w:szCs w:val="22"/>
        </w:rPr>
        <w:t>The following all sit under Estates Compliance</w:t>
      </w:r>
      <w:r w:rsidR="00C74387" w:rsidRPr="00EA7124">
        <w:rPr>
          <w:rFonts w:ascii="Verdana" w:hAnsi="Verdana"/>
          <w:color w:val="000000"/>
          <w:sz w:val="22"/>
          <w:szCs w:val="22"/>
        </w:rPr>
        <w:t xml:space="preserve"> / Estates Management above</w:t>
      </w:r>
      <w:r w:rsidRPr="00EA7124">
        <w:rPr>
          <w:rFonts w:ascii="Verdana" w:hAnsi="Verdana"/>
          <w:color w:val="000000"/>
          <w:sz w:val="22"/>
          <w:szCs w:val="22"/>
        </w:rPr>
        <w:t xml:space="preserve">: </w:t>
      </w:r>
    </w:p>
    <w:p w14:paraId="0DFF7C95" w14:textId="77777777" w:rsidR="00C449C2" w:rsidRPr="00EA7124" w:rsidRDefault="00C449C2" w:rsidP="00EA7124">
      <w:pPr>
        <w:pStyle w:val="ListParagraph"/>
        <w:numPr>
          <w:ilvl w:val="0"/>
          <w:numId w:val="24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EA7124">
        <w:rPr>
          <w:rFonts w:ascii="Verdana" w:hAnsi="Verdana"/>
          <w:b/>
          <w:bCs/>
          <w:color w:val="000000"/>
          <w:sz w:val="22"/>
          <w:szCs w:val="22"/>
        </w:rPr>
        <w:t>Asbestos Management</w:t>
      </w:r>
    </w:p>
    <w:p w14:paraId="1D5B2B96" w14:textId="77777777" w:rsidR="00C449C2" w:rsidRPr="00EA7124" w:rsidRDefault="00C449C2" w:rsidP="00EA7124">
      <w:pPr>
        <w:pStyle w:val="ListParagraph"/>
        <w:numPr>
          <w:ilvl w:val="0"/>
          <w:numId w:val="24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EA7124">
        <w:rPr>
          <w:rFonts w:ascii="Verdana" w:hAnsi="Verdana"/>
          <w:b/>
          <w:bCs/>
          <w:color w:val="000000"/>
          <w:sz w:val="22"/>
          <w:szCs w:val="22"/>
        </w:rPr>
        <w:t>Water Safety / Legionella</w:t>
      </w:r>
    </w:p>
    <w:p w14:paraId="4DA3C998" w14:textId="77777777" w:rsidR="00C449C2" w:rsidRPr="00EA7124" w:rsidRDefault="00C449C2" w:rsidP="00EA7124">
      <w:pPr>
        <w:pStyle w:val="ListParagraph"/>
        <w:numPr>
          <w:ilvl w:val="0"/>
          <w:numId w:val="24"/>
        </w:num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 w:rsidRPr="00EA7124">
        <w:rPr>
          <w:rFonts w:ascii="Verdana" w:hAnsi="Verdana"/>
          <w:b/>
          <w:bCs/>
          <w:color w:val="000000"/>
          <w:sz w:val="22"/>
          <w:szCs w:val="22"/>
        </w:rPr>
        <w:t>Medical Gas Pipeline Systems (MGPS)</w:t>
      </w:r>
    </w:p>
    <w:p w14:paraId="19B4945D" w14:textId="77777777" w:rsidR="00C74387" w:rsidRPr="00C449C2" w:rsidRDefault="00C74387" w:rsidP="00EA7124">
      <w:pPr>
        <w:pStyle w:val="ListParagraph"/>
        <w:spacing w:line="235" w:lineRule="atLeast"/>
        <w:ind w:left="1585"/>
        <w:rPr>
          <w:rFonts w:ascii="Verdana" w:hAnsi="Verdana"/>
          <w:color w:val="000000"/>
          <w:sz w:val="22"/>
          <w:szCs w:val="22"/>
        </w:rPr>
      </w:pPr>
    </w:p>
    <w:p w14:paraId="1F79BD96" w14:textId="5E7618D8" w:rsidR="00C449C2" w:rsidRPr="00EA7124" w:rsidRDefault="00C449C2" w:rsidP="00EA7124">
      <w:pPr>
        <w:pStyle w:val="ListParagraph"/>
        <w:numPr>
          <w:ilvl w:val="0"/>
          <w:numId w:val="24"/>
        </w:numPr>
        <w:spacing w:line="235" w:lineRule="atLeast"/>
        <w:ind w:left="865"/>
        <w:rPr>
          <w:rFonts w:ascii="Verdana" w:hAnsi="Verdana"/>
          <w:b/>
          <w:bCs/>
          <w:color w:val="000000"/>
          <w:sz w:val="22"/>
          <w:szCs w:val="22"/>
        </w:rPr>
      </w:pPr>
      <w:r w:rsidRPr="00EA7124">
        <w:rPr>
          <w:rFonts w:ascii="Verdana" w:hAnsi="Verdana"/>
          <w:b/>
          <w:bCs/>
          <w:color w:val="000000"/>
          <w:sz w:val="22"/>
          <w:szCs w:val="22"/>
        </w:rPr>
        <w:t>Any other compliance</w:t>
      </w:r>
      <w:r w:rsidRPr="00EA7124">
        <w:rPr>
          <w:rFonts w:ascii="Verdana" w:hAnsi="Verdana"/>
          <w:b/>
          <w:bCs/>
          <w:color w:val="000000"/>
          <w:sz w:val="22"/>
          <w:szCs w:val="22"/>
        </w:rPr>
        <w:noBreakHyphen/>
        <w:t xml:space="preserve">related responsibilities within the Estates &amp; Facilities directorate. </w:t>
      </w:r>
      <w:r w:rsidR="00EA7124">
        <w:rPr>
          <w:rFonts w:ascii="Verdana" w:hAnsi="Verdana"/>
          <w:b/>
          <w:bCs/>
          <w:color w:val="000000"/>
          <w:sz w:val="22"/>
          <w:szCs w:val="22"/>
        </w:rPr>
        <w:br/>
      </w:r>
      <w:r w:rsidRPr="00EA7124">
        <w:rPr>
          <w:rFonts w:ascii="Verdana" w:hAnsi="Verdana"/>
          <w:color w:val="000000"/>
          <w:sz w:val="22"/>
          <w:szCs w:val="22"/>
        </w:rPr>
        <w:t>This is also covered under Estates Management above</w:t>
      </w:r>
    </w:p>
    <w:p w14:paraId="13173327" w14:textId="77777777" w:rsidR="00FC4D74" w:rsidRDefault="00FC4D74" w:rsidP="00C449C2">
      <w:pPr>
        <w:pStyle w:val="ListParagraph"/>
        <w:spacing w:line="235" w:lineRule="atLeast"/>
        <w:ind w:left="865"/>
        <w:rPr>
          <w:rFonts w:ascii="Verdana" w:hAnsi="Verdana"/>
          <w:color w:val="000000"/>
          <w:sz w:val="22"/>
          <w:szCs w:val="22"/>
        </w:rPr>
      </w:pPr>
    </w:p>
    <w:p w14:paraId="1C6AF684" w14:textId="094CE1F2" w:rsidR="00C449C2" w:rsidRDefault="00681FDB" w:rsidP="00681FDB">
      <w:pPr>
        <w:spacing w:before="0" w:after="0" w:line="240" w:lineRule="auto"/>
        <w:ind w:right="0"/>
        <w:rPr>
          <w:rFonts w:ascii="Verdana" w:hAnsi="Verdana"/>
          <w:b/>
          <w:bCs/>
          <w:color w:val="000000"/>
          <w:sz w:val="22"/>
          <w:szCs w:val="22"/>
        </w:rPr>
      </w:pPr>
      <w:r w:rsidRPr="00681FDB">
        <w:rPr>
          <w:rFonts w:ascii="Verdana" w:hAnsi="Verdana"/>
          <w:b/>
          <w:bCs/>
          <w:color w:val="000000"/>
          <w:sz w:val="22"/>
          <w:szCs w:val="22"/>
        </w:rPr>
        <w:t>I</w:t>
      </w:r>
      <w:r w:rsidR="00C449C2" w:rsidRPr="00681FDB">
        <w:rPr>
          <w:rFonts w:ascii="Verdana" w:hAnsi="Verdana"/>
          <w:b/>
          <w:bCs/>
          <w:color w:val="000000"/>
          <w:sz w:val="22"/>
          <w:szCs w:val="22"/>
        </w:rPr>
        <w:t>f possible, please also provide the senior leadership structure for Estates &amp; Facilities (e.g., Director, Deputy Director, Associate Directors, Heads of Service).</w:t>
      </w:r>
    </w:p>
    <w:p w14:paraId="3592814D" w14:textId="63195425" w:rsidR="00681FDB" w:rsidRPr="00681FDB" w:rsidRDefault="00681FDB" w:rsidP="00681FDB">
      <w:pPr>
        <w:spacing w:before="0" w:after="0" w:line="240" w:lineRule="auto"/>
        <w:ind w:right="0"/>
        <w:rPr>
          <w:rFonts w:ascii="Verdana" w:hAnsi="Verdana"/>
          <w:color w:val="000000"/>
          <w:sz w:val="22"/>
          <w:szCs w:val="22"/>
        </w:rPr>
      </w:pPr>
      <w:r w:rsidRPr="00681FDB">
        <w:rPr>
          <w:rFonts w:ascii="Verdana" w:hAnsi="Verdana"/>
          <w:color w:val="000000"/>
          <w:sz w:val="22"/>
          <w:szCs w:val="22"/>
        </w:rPr>
        <w:t>Please see attachment.</w:t>
      </w:r>
    </w:p>
    <w:p w14:paraId="09D6FACF" w14:textId="77777777" w:rsidR="00681FDB" w:rsidRDefault="00681FDB" w:rsidP="00681FDB">
      <w:p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>
        <w:rPr>
          <w:rFonts w:ascii="Verdana" w:hAnsi="Verdana"/>
          <w:b/>
          <w:bCs/>
          <w:color w:val="000000"/>
          <w:sz w:val="22"/>
          <w:szCs w:val="22"/>
        </w:rPr>
        <w:br/>
      </w:r>
      <w:r w:rsidR="00D83B85" w:rsidRPr="00681FDB">
        <w:rPr>
          <w:rFonts w:ascii="Verdana" w:hAnsi="Verdana"/>
          <w:b/>
          <w:bCs/>
          <w:color w:val="000000"/>
          <w:sz w:val="22"/>
          <w:szCs w:val="22"/>
        </w:rPr>
        <w:t>Contact details of the person responsible, including job title</w:t>
      </w:r>
    </w:p>
    <w:p w14:paraId="4923414D" w14:textId="1F4C971A" w:rsidR="00681FDB" w:rsidRDefault="00841A5F" w:rsidP="00681FDB">
      <w:pPr>
        <w:spacing w:line="235" w:lineRule="atLeast"/>
        <w:rPr>
          <w:rFonts w:ascii="Verdana" w:hAnsi="Verdana"/>
          <w:sz w:val="22"/>
          <w:szCs w:val="22"/>
          <w:lang w:val="en-US" w:eastAsia="en-US"/>
        </w:rPr>
      </w:pPr>
      <w:r>
        <w:rPr>
          <w:rFonts w:ascii="Verdana" w:hAnsi="Verdana"/>
          <w:sz w:val="22"/>
          <w:szCs w:val="22"/>
          <w:lang w:eastAsia="en-US"/>
        </w:rPr>
        <w:t>Simon Davies</w:t>
      </w:r>
      <w:r w:rsidR="0047383E">
        <w:rPr>
          <w:rFonts w:ascii="Verdana" w:hAnsi="Verdana"/>
          <w:sz w:val="22"/>
          <w:szCs w:val="22"/>
          <w:lang w:eastAsia="en-US"/>
        </w:rPr>
        <w:t xml:space="preserve"> - </w:t>
      </w:r>
      <w:r w:rsidR="0047383E" w:rsidRPr="0047383E">
        <w:rPr>
          <w:rFonts w:ascii="Verdana" w:hAnsi="Verdana"/>
          <w:sz w:val="22"/>
          <w:szCs w:val="22"/>
          <w:lang w:val="en-US" w:eastAsia="en-US"/>
        </w:rPr>
        <w:t>Interim Director of Capital Planning &amp; Estates</w:t>
      </w:r>
      <w:r w:rsidR="00681FDB">
        <w:rPr>
          <w:rFonts w:ascii="Verdana" w:hAnsi="Verdana"/>
          <w:sz w:val="22"/>
          <w:szCs w:val="22"/>
          <w:lang w:val="en-US" w:eastAsia="en-US"/>
        </w:rPr>
        <w:br/>
      </w:r>
      <w:hyperlink r:id="rId13" w:history="1">
        <w:r w:rsidR="00681FDB" w:rsidRPr="006501CA">
          <w:rPr>
            <w:rStyle w:val="Hyperlink"/>
            <w:rFonts w:ascii="Verdana" w:hAnsi="Verdana" w:cs="Arial"/>
            <w:sz w:val="22"/>
            <w:szCs w:val="22"/>
            <w:lang w:val="en-US" w:eastAsia="en-US"/>
          </w:rPr>
          <w:t>simon.davies4@wales.nhs.uk</w:t>
        </w:r>
      </w:hyperlink>
      <w:r w:rsidR="00681FDB">
        <w:rPr>
          <w:rFonts w:ascii="Verdana" w:hAnsi="Verdana"/>
          <w:sz w:val="22"/>
          <w:szCs w:val="22"/>
          <w:lang w:val="en-US" w:eastAsia="en-US"/>
        </w:rPr>
        <w:t xml:space="preserve"> </w:t>
      </w:r>
    </w:p>
    <w:p w14:paraId="71D60AA3" w14:textId="63E2F6BD" w:rsidR="00841A5F" w:rsidRPr="00681FDB" w:rsidRDefault="00841A5F" w:rsidP="00681FDB">
      <w:pPr>
        <w:spacing w:line="235" w:lineRule="atLeast"/>
        <w:rPr>
          <w:rFonts w:ascii="Verdana" w:hAnsi="Verdana"/>
          <w:b/>
          <w:bCs/>
          <w:color w:val="000000"/>
          <w:sz w:val="22"/>
          <w:szCs w:val="22"/>
        </w:rPr>
      </w:pPr>
      <w:r>
        <w:rPr>
          <w:rFonts w:ascii="Verdana" w:hAnsi="Verdana"/>
          <w:sz w:val="22"/>
          <w:szCs w:val="22"/>
          <w:lang w:eastAsia="en-US"/>
        </w:rPr>
        <w:t>Andrew Appiah – Interim Assistant Director Estates</w:t>
      </w:r>
      <w:r w:rsidR="00681FDB">
        <w:rPr>
          <w:rFonts w:ascii="Verdana" w:hAnsi="Verdana"/>
          <w:sz w:val="22"/>
          <w:szCs w:val="22"/>
          <w:lang w:eastAsia="en-US"/>
        </w:rPr>
        <w:br/>
      </w:r>
      <w:hyperlink r:id="rId14" w:history="1">
        <w:r w:rsidR="00681FDB" w:rsidRPr="00C449C2">
          <w:rPr>
            <w:rStyle w:val="Hyperlink"/>
            <w:rFonts w:ascii="Verdana" w:hAnsi="Verdana" w:cs="Arial"/>
            <w:sz w:val="22"/>
            <w:szCs w:val="22"/>
          </w:rPr>
          <w:t>andrew.appiah@wales.nhs.uk</w:t>
        </w:r>
      </w:hyperlink>
    </w:p>
    <w:p w14:paraId="75970B72" w14:textId="577309F3" w:rsidR="00A10460" w:rsidRDefault="00421E7F" w:rsidP="00A4474F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 </w:t>
      </w:r>
    </w:p>
    <w:sectPr w:rsidR="00A10460" w:rsidSect="005029F2"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3288" w14:textId="77777777" w:rsidR="00210466" w:rsidRDefault="00210466" w:rsidP="007D6A3E">
      <w:pPr>
        <w:spacing w:before="0" w:after="0" w:line="240" w:lineRule="auto"/>
      </w:pPr>
      <w:r>
        <w:separator/>
      </w:r>
    </w:p>
  </w:endnote>
  <w:endnote w:type="continuationSeparator" w:id="0">
    <w:p w14:paraId="5BBC69AC" w14:textId="77777777" w:rsidR="00210466" w:rsidRDefault="00210466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F4FCB" w14:textId="77777777" w:rsidR="00210466" w:rsidRDefault="00210466" w:rsidP="007D6A3E">
      <w:pPr>
        <w:spacing w:before="0" w:after="0" w:line="240" w:lineRule="auto"/>
      </w:pPr>
      <w:r>
        <w:separator/>
      </w:r>
    </w:p>
  </w:footnote>
  <w:footnote w:type="continuationSeparator" w:id="0">
    <w:p w14:paraId="6AE06541" w14:textId="77777777" w:rsidR="00210466" w:rsidRDefault="00210466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Baglan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proofErr w:type="spellStart"/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</w:t>
                    </w:r>
                    <w:proofErr w:type="spellEnd"/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 xml:space="preserve">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079D4A84"/>
    <w:multiLevelType w:val="hybridMultilevel"/>
    <w:tmpl w:val="EB86F0AC"/>
    <w:lvl w:ilvl="0" w:tplc="A0E61F88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B5524A"/>
    <w:multiLevelType w:val="multilevel"/>
    <w:tmpl w:val="4134E57E"/>
    <w:lvl w:ilvl="0">
      <w:start w:val="1"/>
      <w:numFmt w:val="bullet"/>
      <w:lvlText w:val=""/>
      <w:lvlJc w:val="left"/>
      <w:pPr>
        <w:tabs>
          <w:tab w:val="num" w:pos="1225"/>
        </w:tabs>
        <w:ind w:left="122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945"/>
        </w:tabs>
        <w:ind w:left="194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665"/>
        </w:tabs>
        <w:ind w:left="266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385"/>
        </w:tabs>
        <w:ind w:left="338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05"/>
        </w:tabs>
        <w:ind w:left="410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25"/>
        </w:tabs>
        <w:ind w:left="482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545"/>
        </w:tabs>
        <w:ind w:left="554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265"/>
        </w:tabs>
        <w:ind w:left="626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985"/>
        </w:tabs>
        <w:ind w:left="6985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02961E8"/>
    <w:multiLevelType w:val="multilevel"/>
    <w:tmpl w:val="784EC76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0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3FE97F6A"/>
    <w:multiLevelType w:val="hybridMultilevel"/>
    <w:tmpl w:val="41408BF2"/>
    <w:lvl w:ilvl="0" w:tplc="DCC298F6">
      <w:start w:val="1"/>
      <w:numFmt w:val="decimal"/>
      <w:lvlText w:val="%1."/>
      <w:lvlJc w:val="left"/>
      <w:pPr>
        <w:ind w:left="865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448866F0"/>
    <w:multiLevelType w:val="multilevel"/>
    <w:tmpl w:val="5A804486"/>
    <w:lvl w:ilvl="0">
      <w:start w:val="1"/>
      <w:numFmt w:val="bullet"/>
      <w:lvlText w:val=""/>
      <w:lvlJc w:val="left"/>
      <w:pPr>
        <w:tabs>
          <w:tab w:val="num" w:pos="1225"/>
        </w:tabs>
        <w:ind w:left="122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945"/>
        </w:tabs>
        <w:ind w:left="1945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665"/>
        </w:tabs>
        <w:ind w:left="2665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385"/>
        </w:tabs>
        <w:ind w:left="3385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105"/>
        </w:tabs>
        <w:ind w:left="4105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825"/>
        </w:tabs>
        <w:ind w:left="4825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545"/>
        </w:tabs>
        <w:ind w:left="5545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265"/>
        </w:tabs>
        <w:ind w:left="6265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985"/>
        </w:tabs>
        <w:ind w:left="6985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9860C6"/>
    <w:multiLevelType w:val="hybridMultilevel"/>
    <w:tmpl w:val="8B641C4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16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6C97C24"/>
    <w:multiLevelType w:val="multilevel"/>
    <w:tmpl w:val="AA948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786B6777"/>
    <w:multiLevelType w:val="multilevel"/>
    <w:tmpl w:val="837CCBDC"/>
    <w:lvl w:ilvl="0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58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6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8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0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6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8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05" w:hanging="2520"/>
      </w:pPr>
      <w:rPr>
        <w:rFonts w:hint="default"/>
      </w:rPr>
    </w:lvl>
  </w:abstractNum>
  <w:abstractNum w:abstractNumId="25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809344">
    <w:abstractNumId w:val="19"/>
  </w:num>
  <w:num w:numId="2" w16cid:durableId="599678724">
    <w:abstractNumId w:val="0"/>
  </w:num>
  <w:num w:numId="3" w16cid:durableId="789860810">
    <w:abstractNumId w:val="11"/>
  </w:num>
  <w:num w:numId="4" w16cid:durableId="390276546">
    <w:abstractNumId w:val="22"/>
  </w:num>
  <w:num w:numId="5" w16cid:durableId="186404971">
    <w:abstractNumId w:val="6"/>
  </w:num>
  <w:num w:numId="6" w16cid:durableId="602881780">
    <w:abstractNumId w:val="5"/>
  </w:num>
  <w:num w:numId="7" w16cid:durableId="1292710615">
    <w:abstractNumId w:val="16"/>
  </w:num>
  <w:num w:numId="8" w16cid:durableId="2040812088">
    <w:abstractNumId w:val="20"/>
  </w:num>
  <w:num w:numId="9" w16cid:durableId="89473864">
    <w:abstractNumId w:val="25"/>
  </w:num>
  <w:num w:numId="10" w16cid:durableId="1479423527">
    <w:abstractNumId w:val="1"/>
  </w:num>
  <w:num w:numId="11" w16cid:durableId="814950750">
    <w:abstractNumId w:val="12"/>
  </w:num>
  <w:num w:numId="12" w16cid:durableId="1880823498">
    <w:abstractNumId w:val="18"/>
  </w:num>
  <w:num w:numId="13" w16cid:durableId="487284961">
    <w:abstractNumId w:val="23"/>
  </w:num>
  <w:num w:numId="14" w16cid:durableId="19337056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7475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22914102">
    <w:abstractNumId w:val="17"/>
  </w:num>
  <w:num w:numId="17" w16cid:durableId="579603982">
    <w:abstractNumId w:val="7"/>
  </w:num>
  <w:num w:numId="18" w16cid:durableId="536429710">
    <w:abstractNumId w:val="2"/>
  </w:num>
  <w:num w:numId="19" w16cid:durableId="1510024969">
    <w:abstractNumId w:val="24"/>
  </w:num>
  <w:num w:numId="20" w16cid:durableId="629897345">
    <w:abstractNumId w:val="3"/>
  </w:num>
  <w:num w:numId="21" w16cid:durableId="58079615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33610675">
    <w:abstractNumId w:val="14"/>
  </w:num>
  <w:num w:numId="23" w16cid:durableId="751004215">
    <w:abstractNumId w:val="4"/>
  </w:num>
  <w:num w:numId="24" w16cid:durableId="171531916">
    <w:abstractNumId w:val="8"/>
  </w:num>
  <w:num w:numId="25" w16cid:durableId="1172065676">
    <w:abstractNumId w:val="15"/>
  </w:num>
  <w:num w:numId="26" w16cid:durableId="12031343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155FE"/>
    <w:rsid w:val="00040038"/>
    <w:rsid w:val="000525CB"/>
    <w:rsid w:val="000558EC"/>
    <w:rsid w:val="000619F3"/>
    <w:rsid w:val="00067401"/>
    <w:rsid w:val="00074C46"/>
    <w:rsid w:val="0008565F"/>
    <w:rsid w:val="00095DF5"/>
    <w:rsid w:val="000C00ED"/>
    <w:rsid w:val="000C08FA"/>
    <w:rsid w:val="000D203B"/>
    <w:rsid w:val="000F6539"/>
    <w:rsid w:val="00111757"/>
    <w:rsid w:val="00114F7A"/>
    <w:rsid w:val="00116340"/>
    <w:rsid w:val="00123260"/>
    <w:rsid w:val="001276F0"/>
    <w:rsid w:val="00150754"/>
    <w:rsid w:val="001508FC"/>
    <w:rsid w:val="001641CE"/>
    <w:rsid w:val="001645F3"/>
    <w:rsid w:val="00167EA7"/>
    <w:rsid w:val="00185784"/>
    <w:rsid w:val="00195F43"/>
    <w:rsid w:val="001A2B00"/>
    <w:rsid w:val="001B0FDF"/>
    <w:rsid w:val="001B1339"/>
    <w:rsid w:val="001B38DD"/>
    <w:rsid w:val="001D0D18"/>
    <w:rsid w:val="001E1FC2"/>
    <w:rsid w:val="001E2D50"/>
    <w:rsid w:val="002066A9"/>
    <w:rsid w:val="00210466"/>
    <w:rsid w:val="00213076"/>
    <w:rsid w:val="002156AF"/>
    <w:rsid w:val="00215CEF"/>
    <w:rsid w:val="00217F7F"/>
    <w:rsid w:val="00236F74"/>
    <w:rsid w:val="00256A36"/>
    <w:rsid w:val="00257A6E"/>
    <w:rsid w:val="002677FD"/>
    <w:rsid w:val="00267E8E"/>
    <w:rsid w:val="00270695"/>
    <w:rsid w:val="00276173"/>
    <w:rsid w:val="0028270D"/>
    <w:rsid w:val="00286642"/>
    <w:rsid w:val="00287AAA"/>
    <w:rsid w:val="00296FDA"/>
    <w:rsid w:val="002A3B79"/>
    <w:rsid w:val="002B74C8"/>
    <w:rsid w:val="002B7B18"/>
    <w:rsid w:val="002C252B"/>
    <w:rsid w:val="002D32B6"/>
    <w:rsid w:val="002E02A9"/>
    <w:rsid w:val="002E0BD1"/>
    <w:rsid w:val="00301C16"/>
    <w:rsid w:val="00302880"/>
    <w:rsid w:val="00304A21"/>
    <w:rsid w:val="00305CC9"/>
    <w:rsid w:val="00324A34"/>
    <w:rsid w:val="00342E67"/>
    <w:rsid w:val="00344CF1"/>
    <w:rsid w:val="0035435D"/>
    <w:rsid w:val="00355B9A"/>
    <w:rsid w:val="003648A8"/>
    <w:rsid w:val="00372ABD"/>
    <w:rsid w:val="00373BB5"/>
    <w:rsid w:val="00380D75"/>
    <w:rsid w:val="00385A99"/>
    <w:rsid w:val="00386F82"/>
    <w:rsid w:val="00391F26"/>
    <w:rsid w:val="0039422D"/>
    <w:rsid w:val="003A6F75"/>
    <w:rsid w:val="003B09B5"/>
    <w:rsid w:val="003C4EC8"/>
    <w:rsid w:val="003F2312"/>
    <w:rsid w:val="004005BC"/>
    <w:rsid w:val="00400F5C"/>
    <w:rsid w:val="004039EB"/>
    <w:rsid w:val="004050F4"/>
    <w:rsid w:val="00415ADA"/>
    <w:rsid w:val="00420D4C"/>
    <w:rsid w:val="00421E7F"/>
    <w:rsid w:val="00425931"/>
    <w:rsid w:val="00427144"/>
    <w:rsid w:val="00436E33"/>
    <w:rsid w:val="00442A3A"/>
    <w:rsid w:val="00453194"/>
    <w:rsid w:val="00453C57"/>
    <w:rsid w:val="00464C7E"/>
    <w:rsid w:val="0047106B"/>
    <w:rsid w:val="0047383E"/>
    <w:rsid w:val="00476436"/>
    <w:rsid w:val="00482308"/>
    <w:rsid w:val="0048724F"/>
    <w:rsid w:val="004C41DE"/>
    <w:rsid w:val="004C59CA"/>
    <w:rsid w:val="004C7B47"/>
    <w:rsid w:val="004E1954"/>
    <w:rsid w:val="004E4AB1"/>
    <w:rsid w:val="004F001A"/>
    <w:rsid w:val="004F163D"/>
    <w:rsid w:val="004F1E5A"/>
    <w:rsid w:val="004F3AE0"/>
    <w:rsid w:val="004F4D32"/>
    <w:rsid w:val="004F7A90"/>
    <w:rsid w:val="005029F2"/>
    <w:rsid w:val="00507663"/>
    <w:rsid w:val="005317D4"/>
    <w:rsid w:val="00534D7A"/>
    <w:rsid w:val="00535C64"/>
    <w:rsid w:val="005471F8"/>
    <w:rsid w:val="00553E1D"/>
    <w:rsid w:val="005925B8"/>
    <w:rsid w:val="0059485C"/>
    <w:rsid w:val="005A3F40"/>
    <w:rsid w:val="005A4523"/>
    <w:rsid w:val="005C0F25"/>
    <w:rsid w:val="005C40E8"/>
    <w:rsid w:val="005F07C3"/>
    <w:rsid w:val="005F0E79"/>
    <w:rsid w:val="005F2923"/>
    <w:rsid w:val="00602EE5"/>
    <w:rsid w:val="006076A6"/>
    <w:rsid w:val="006137E4"/>
    <w:rsid w:val="00617213"/>
    <w:rsid w:val="00621FDD"/>
    <w:rsid w:val="00633D69"/>
    <w:rsid w:val="00635BDA"/>
    <w:rsid w:val="0064725C"/>
    <w:rsid w:val="0065247C"/>
    <w:rsid w:val="006564DF"/>
    <w:rsid w:val="0066284E"/>
    <w:rsid w:val="00667578"/>
    <w:rsid w:val="00681FDB"/>
    <w:rsid w:val="00684641"/>
    <w:rsid w:val="00686D78"/>
    <w:rsid w:val="00690E08"/>
    <w:rsid w:val="006A4E28"/>
    <w:rsid w:val="006A74A5"/>
    <w:rsid w:val="006C3EE3"/>
    <w:rsid w:val="006C4048"/>
    <w:rsid w:val="006C4915"/>
    <w:rsid w:val="006D5578"/>
    <w:rsid w:val="006F4A69"/>
    <w:rsid w:val="006F5A5D"/>
    <w:rsid w:val="007213B6"/>
    <w:rsid w:val="00730DD2"/>
    <w:rsid w:val="00734492"/>
    <w:rsid w:val="0073651A"/>
    <w:rsid w:val="00742775"/>
    <w:rsid w:val="007552BD"/>
    <w:rsid w:val="00756F7F"/>
    <w:rsid w:val="00771F1B"/>
    <w:rsid w:val="007778CB"/>
    <w:rsid w:val="00784C8E"/>
    <w:rsid w:val="00790973"/>
    <w:rsid w:val="007953A0"/>
    <w:rsid w:val="00795AD1"/>
    <w:rsid w:val="007A0336"/>
    <w:rsid w:val="007A5616"/>
    <w:rsid w:val="007B0951"/>
    <w:rsid w:val="007B516B"/>
    <w:rsid w:val="007B6D99"/>
    <w:rsid w:val="007C6ABB"/>
    <w:rsid w:val="007D0444"/>
    <w:rsid w:val="007D06BB"/>
    <w:rsid w:val="007D4386"/>
    <w:rsid w:val="007D6A3E"/>
    <w:rsid w:val="007E2494"/>
    <w:rsid w:val="007F192C"/>
    <w:rsid w:val="007F79DC"/>
    <w:rsid w:val="00810367"/>
    <w:rsid w:val="008121B0"/>
    <w:rsid w:val="00824D19"/>
    <w:rsid w:val="00841A5F"/>
    <w:rsid w:val="00845BAA"/>
    <w:rsid w:val="00846C1D"/>
    <w:rsid w:val="00856B19"/>
    <w:rsid w:val="0087319B"/>
    <w:rsid w:val="00873328"/>
    <w:rsid w:val="0087419F"/>
    <w:rsid w:val="0089333F"/>
    <w:rsid w:val="00893B55"/>
    <w:rsid w:val="0089491A"/>
    <w:rsid w:val="008A2D60"/>
    <w:rsid w:val="008A707A"/>
    <w:rsid w:val="008B4108"/>
    <w:rsid w:val="008D0386"/>
    <w:rsid w:val="008F0C3C"/>
    <w:rsid w:val="008F2F84"/>
    <w:rsid w:val="0090178A"/>
    <w:rsid w:val="0090315E"/>
    <w:rsid w:val="00907B69"/>
    <w:rsid w:val="00912B14"/>
    <w:rsid w:val="00915453"/>
    <w:rsid w:val="00923906"/>
    <w:rsid w:val="009269BD"/>
    <w:rsid w:val="009317E3"/>
    <w:rsid w:val="00937E61"/>
    <w:rsid w:val="00951638"/>
    <w:rsid w:val="00956E2E"/>
    <w:rsid w:val="00957013"/>
    <w:rsid w:val="009574AC"/>
    <w:rsid w:val="00966C20"/>
    <w:rsid w:val="0097092D"/>
    <w:rsid w:val="00982170"/>
    <w:rsid w:val="009868C3"/>
    <w:rsid w:val="00987F54"/>
    <w:rsid w:val="00990C5F"/>
    <w:rsid w:val="00993DAB"/>
    <w:rsid w:val="00994C46"/>
    <w:rsid w:val="00996E05"/>
    <w:rsid w:val="009A0943"/>
    <w:rsid w:val="009A10C6"/>
    <w:rsid w:val="009A39D7"/>
    <w:rsid w:val="009B087A"/>
    <w:rsid w:val="009B1683"/>
    <w:rsid w:val="009B21AD"/>
    <w:rsid w:val="009B7CC6"/>
    <w:rsid w:val="009C5169"/>
    <w:rsid w:val="009D50E8"/>
    <w:rsid w:val="009D7816"/>
    <w:rsid w:val="009E1587"/>
    <w:rsid w:val="009F61F4"/>
    <w:rsid w:val="009F7815"/>
    <w:rsid w:val="00A05BE7"/>
    <w:rsid w:val="00A10460"/>
    <w:rsid w:val="00A11416"/>
    <w:rsid w:val="00A17614"/>
    <w:rsid w:val="00A23CF6"/>
    <w:rsid w:val="00A40E28"/>
    <w:rsid w:val="00A40E8A"/>
    <w:rsid w:val="00A41C71"/>
    <w:rsid w:val="00A4474F"/>
    <w:rsid w:val="00A44E72"/>
    <w:rsid w:val="00A53514"/>
    <w:rsid w:val="00A542EB"/>
    <w:rsid w:val="00A55014"/>
    <w:rsid w:val="00A56076"/>
    <w:rsid w:val="00A72BF2"/>
    <w:rsid w:val="00A75079"/>
    <w:rsid w:val="00A84640"/>
    <w:rsid w:val="00A9171A"/>
    <w:rsid w:val="00A97024"/>
    <w:rsid w:val="00AA3AEF"/>
    <w:rsid w:val="00AB17AA"/>
    <w:rsid w:val="00AB4D54"/>
    <w:rsid w:val="00AC5DEC"/>
    <w:rsid w:val="00AE2E59"/>
    <w:rsid w:val="00AF0E8B"/>
    <w:rsid w:val="00AF354F"/>
    <w:rsid w:val="00AF691A"/>
    <w:rsid w:val="00B031C2"/>
    <w:rsid w:val="00B04362"/>
    <w:rsid w:val="00B10B2A"/>
    <w:rsid w:val="00B32709"/>
    <w:rsid w:val="00B34966"/>
    <w:rsid w:val="00B35B94"/>
    <w:rsid w:val="00B4577B"/>
    <w:rsid w:val="00B546AB"/>
    <w:rsid w:val="00B61DE2"/>
    <w:rsid w:val="00B63CEE"/>
    <w:rsid w:val="00B6436F"/>
    <w:rsid w:val="00B73D24"/>
    <w:rsid w:val="00B82C9E"/>
    <w:rsid w:val="00B8458F"/>
    <w:rsid w:val="00B95122"/>
    <w:rsid w:val="00BA5BA2"/>
    <w:rsid w:val="00BB4931"/>
    <w:rsid w:val="00BC17F4"/>
    <w:rsid w:val="00BC67E1"/>
    <w:rsid w:val="00BE3E16"/>
    <w:rsid w:val="00BF2CF3"/>
    <w:rsid w:val="00C021A4"/>
    <w:rsid w:val="00C050BE"/>
    <w:rsid w:val="00C132DF"/>
    <w:rsid w:val="00C17916"/>
    <w:rsid w:val="00C4038D"/>
    <w:rsid w:val="00C41712"/>
    <w:rsid w:val="00C449C2"/>
    <w:rsid w:val="00C61140"/>
    <w:rsid w:val="00C627F8"/>
    <w:rsid w:val="00C738F2"/>
    <w:rsid w:val="00C74387"/>
    <w:rsid w:val="00C75A00"/>
    <w:rsid w:val="00C85BF0"/>
    <w:rsid w:val="00CA07E3"/>
    <w:rsid w:val="00CB0A36"/>
    <w:rsid w:val="00CB2BBE"/>
    <w:rsid w:val="00CB3A62"/>
    <w:rsid w:val="00CC0417"/>
    <w:rsid w:val="00CC558A"/>
    <w:rsid w:val="00CE1516"/>
    <w:rsid w:val="00CE325E"/>
    <w:rsid w:val="00CE3DBC"/>
    <w:rsid w:val="00CE594D"/>
    <w:rsid w:val="00CF3A1E"/>
    <w:rsid w:val="00D06DD0"/>
    <w:rsid w:val="00D15865"/>
    <w:rsid w:val="00D23606"/>
    <w:rsid w:val="00D2454D"/>
    <w:rsid w:val="00D33603"/>
    <w:rsid w:val="00D45311"/>
    <w:rsid w:val="00D476A3"/>
    <w:rsid w:val="00D62536"/>
    <w:rsid w:val="00D62A67"/>
    <w:rsid w:val="00D65F7B"/>
    <w:rsid w:val="00D70779"/>
    <w:rsid w:val="00D75F04"/>
    <w:rsid w:val="00D83B85"/>
    <w:rsid w:val="00D84D87"/>
    <w:rsid w:val="00D858D7"/>
    <w:rsid w:val="00D86DF6"/>
    <w:rsid w:val="00DA4A0F"/>
    <w:rsid w:val="00DB1755"/>
    <w:rsid w:val="00DB3186"/>
    <w:rsid w:val="00DC0CD6"/>
    <w:rsid w:val="00DC0D5A"/>
    <w:rsid w:val="00DC47F3"/>
    <w:rsid w:val="00DC70AF"/>
    <w:rsid w:val="00DC7FA9"/>
    <w:rsid w:val="00DD5A62"/>
    <w:rsid w:val="00DD5E37"/>
    <w:rsid w:val="00DF2EA1"/>
    <w:rsid w:val="00E106FB"/>
    <w:rsid w:val="00E11F2D"/>
    <w:rsid w:val="00E26720"/>
    <w:rsid w:val="00E545D8"/>
    <w:rsid w:val="00E70122"/>
    <w:rsid w:val="00E817B3"/>
    <w:rsid w:val="00E87307"/>
    <w:rsid w:val="00E90BC7"/>
    <w:rsid w:val="00E95C82"/>
    <w:rsid w:val="00EA545F"/>
    <w:rsid w:val="00EA7124"/>
    <w:rsid w:val="00EB0F3F"/>
    <w:rsid w:val="00EB1935"/>
    <w:rsid w:val="00ED37A9"/>
    <w:rsid w:val="00EE0615"/>
    <w:rsid w:val="00EF4EF6"/>
    <w:rsid w:val="00F166D9"/>
    <w:rsid w:val="00F26B29"/>
    <w:rsid w:val="00F42050"/>
    <w:rsid w:val="00F423E1"/>
    <w:rsid w:val="00F6132A"/>
    <w:rsid w:val="00F75621"/>
    <w:rsid w:val="00F75923"/>
    <w:rsid w:val="00F83ABC"/>
    <w:rsid w:val="00F91A7E"/>
    <w:rsid w:val="00F931DA"/>
    <w:rsid w:val="00F96598"/>
    <w:rsid w:val="00F9691D"/>
    <w:rsid w:val="00FA06C2"/>
    <w:rsid w:val="00FA0C91"/>
    <w:rsid w:val="00FA177F"/>
    <w:rsid w:val="00FA26B1"/>
    <w:rsid w:val="00FB1E56"/>
    <w:rsid w:val="00FC3F3B"/>
    <w:rsid w:val="00FC4D74"/>
    <w:rsid w:val="00FE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B17AA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B17AA"/>
    <w:rPr>
      <w:rFonts w:ascii="Calibri" w:eastAsiaTheme="minorHAnsi" w:hAnsi="Calibri" w:cs="Calibr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449C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D20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03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03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0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0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w.appiah@wales.nhs.uk" TargetMode="External"/><Relationship Id="rId13" Type="http://schemas.openxmlformats.org/officeDocument/2006/relationships/hyperlink" Target="mailto:simon.davies4@wales.nhs.u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everley.radford@wales.nhs.u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im.J.Harrison@wales.nhs.u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Tim.J.Harrison@wales.nhs.u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rk.parsons2@wales.nhs.uk" TargetMode="External"/><Relationship Id="rId14" Type="http://schemas.openxmlformats.org/officeDocument/2006/relationships/hyperlink" Target="mailto:andrew.appiah@wales.nhs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</TotalTime>
  <Pages>2</Pages>
  <Words>253</Words>
  <Characters>1707</Characters>
  <Application>Microsoft Office Word</Application>
  <DocSecurity>0</DocSecurity>
  <Lines>68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3</cp:revision>
  <cp:lastPrinted>2019-03-26T11:11:00Z</cp:lastPrinted>
  <dcterms:created xsi:type="dcterms:W3CDTF">2026-04-01T09:26:00Z</dcterms:created>
  <dcterms:modified xsi:type="dcterms:W3CDTF">2026-04-01T13:44:00Z</dcterms:modified>
</cp:coreProperties>
</file>