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40F3ACC"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3A55">
                              <w:rPr>
                                <w:rFonts w:ascii="Verdana" w:hAnsi="Verdana"/>
                                <w:b/>
                                <w:sz w:val="22"/>
                                <w:szCs w:val="22"/>
                              </w:rPr>
                              <w:t>26-E-011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33A55">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40F3ACC"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3A55">
                        <w:rPr>
                          <w:rFonts w:ascii="Verdana" w:hAnsi="Verdana"/>
                          <w:b/>
                          <w:sz w:val="22"/>
                          <w:szCs w:val="22"/>
                        </w:rPr>
                        <w:t>26-E-011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33A55">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7E6A0A9F" w14:textId="6362CF47" w:rsidR="00B33A55" w:rsidRPr="00B33A55" w:rsidRDefault="00B33A55" w:rsidP="00B33A55">
      <w:pPr>
        <w:pStyle w:val="ListParagraph"/>
        <w:numPr>
          <w:ilvl w:val="0"/>
          <w:numId w:val="24"/>
        </w:numPr>
        <w:rPr>
          <w:rFonts w:ascii="Verdana" w:hAnsi="Verdana"/>
          <w:b/>
          <w:bCs/>
          <w:noProof/>
          <w:sz w:val="22"/>
          <w:szCs w:val="22"/>
        </w:rPr>
      </w:pPr>
      <w:r w:rsidRPr="00B33A55">
        <w:rPr>
          <w:rFonts w:ascii="Verdana" w:hAnsi="Verdana"/>
          <w:b/>
          <w:bCs/>
          <w:noProof/>
          <w:sz w:val="22"/>
          <w:szCs w:val="22"/>
        </w:rPr>
        <w:t>Could you please provide the numbers of patients treated by the rheumatology department (for any condition) in the last 3 months (February, March and April 2026), with the following drugs:</w:t>
      </w:r>
      <w:r>
        <w:rPr>
          <w:rFonts w:ascii="Verdana" w:hAnsi="Verdana"/>
          <w:b/>
          <w:bCs/>
          <w:noProof/>
          <w:sz w:val="22"/>
          <w:szCs w:val="22"/>
        </w:rPr>
        <w:br/>
      </w:r>
    </w:p>
    <w:p w14:paraId="45267211" w14:textId="4D9DD173"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Abatacept [Orencia] - 122</w:t>
      </w:r>
    </w:p>
    <w:p w14:paraId="6EF2DD33" w14:textId="13A9F7A7"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Adalimumab [Humira] - 51</w:t>
      </w:r>
    </w:p>
    <w:p w14:paraId="761CE45C" w14:textId="6ECE5F5E"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Adalimumab Biosimilars - 568</w:t>
      </w:r>
    </w:p>
    <w:p w14:paraId="4D71A0EC" w14:textId="11B1AE40"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Apremilast [Otezla] - 30</w:t>
      </w:r>
    </w:p>
    <w:p w14:paraId="1B374F2F" w14:textId="33A99CDD"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 xml:space="preserve">Apremilast [Generic] - </w:t>
      </w:r>
      <w:r>
        <w:rPr>
          <w:rFonts w:ascii="Verdana" w:hAnsi="Verdana"/>
          <w:noProof/>
          <w:sz w:val="22"/>
          <w:szCs w:val="22"/>
        </w:rPr>
        <w:t>&lt;5*</w:t>
      </w:r>
    </w:p>
    <w:p w14:paraId="33E5828F" w14:textId="28A08FD5"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Baricitinib [Olumiant] - 72</w:t>
      </w:r>
    </w:p>
    <w:p w14:paraId="06CE828B" w14:textId="36027D5B"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Bimekizumab [Bimzelx] - 55</w:t>
      </w:r>
    </w:p>
    <w:p w14:paraId="3B72B2C3" w14:textId="398EEB3C"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Certolizumab [Cimzia] - 55</w:t>
      </w:r>
    </w:p>
    <w:p w14:paraId="3A40B962" w14:textId="2BD697F5"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 xml:space="preserve">Etanercept [Enbrel] - 47 </w:t>
      </w:r>
    </w:p>
    <w:p w14:paraId="6014B692" w14:textId="55949CC6"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Etanercept Biosimilars - 279</w:t>
      </w:r>
    </w:p>
    <w:p w14:paraId="15ACF44E" w14:textId="346972AB"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Filgotinib [Jyseleca] - 27</w:t>
      </w:r>
    </w:p>
    <w:p w14:paraId="27251214" w14:textId="7C393398"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Golimumab [Simponi] - 19</w:t>
      </w:r>
    </w:p>
    <w:p w14:paraId="54335684" w14:textId="2F6F4D54"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Golimumab Biosimilar - 0</w:t>
      </w:r>
    </w:p>
    <w:p w14:paraId="508AEA35" w14:textId="4C6B0C24"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Guselkumab [Tremfya] - 0</w:t>
      </w:r>
    </w:p>
    <w:p w14:paraId="7C47CE70" w14:textId="75BEE167"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 xml:space="preserve">Infliximab [Remicade] - </w:t>
      </w:r>
      <w:r>
        <w:rPr>
          <w:rFonts w:ascii="Verdana" w:hAnsi="Verdana"/>
          <w:noProof/>
          <w:sz w:val="22"/>
          <w:szCs w:val="22"/>
        </w:rPr>
        <w:t>&lt;5*</w:t>
      </w:r>
    </w:p>
    <w:p w14:paraId="69C7A10F" w14:textId="6AA3E4DE"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 xml:space="preserve">Infliximab Biosimilars - </w:t>
      </w:r>
      <w:r>
        <w:rPr>
          <w:rFonts w:ascii="Verdana" w:hAnsi="Verdana"/>
          <w:noProof/>
          <w:sz w:val="22"/>
          <w:szCs w:val="22"/>
        </w:rPr>
        <w:t>&lt;5*</w:t>
      </w:r>
    </w:p>
    <w:p w14:paraId="2A7ABEC0" w14:textId="47DC3575"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Ixekizumab [Taltz] - 18</w:t>
      </w:r>
    </w:p>
    <w:p w14:paraId="41F4A0B8" w14:textId="48334601"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Risankizumab [Skyrizi] - 0</w:t>
      </w:r>
    </w:p>
    <w:p w14:paraId="60C68BEF" w14:textId="2EDF9753"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 xml:space="preserve">Rituximab [MabThera] - </w:t>
      </w:r>
      <w:r>
        <w:rPr>
          <w:rFonts w:ascii="Verdana" w:hAnsi="Verdana"/>
          <w:noProof/>
          <w:sz w:val="22"/>
          <w:szCs w:val="22"/>
        </w:rPr>
        <w:t>&lt;5*</w:t>
      </w:r>
    </w:p>
    <w:p w14:paraId="3BF3288A" w14:textId="3B416656"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Rituximab Biosimilars - 0</w:t>
      </w:r>
    </w:p>
    <w:p w14:paraId="7A67125E" w14:textId="3D1AB789"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Sarilumab [Kevzara] - 7</w:t>
      </w:r>
    </w:p>
    <w:p w14:paraId="5F3890FD" w14:textId="6DEEE11E"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Secukinumab [Cosentyx] - 96</w:t>
      </w:r>
    </w:p>
    <w:p w14:paraId="181F2908" w14:textId="4BAAABA3"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Tocilizumab [Ro Actemra] - 118</w:t>
      </w:r>
    </w:p>
    <w:p w14:paraId="7E75D9B1" w14:textId="05984450"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Tocilizumab Biosimilars - 82</w:t>
      </w:r>
    </w:p>
    <w:p w14:paraId="0A2D4793" w14:textId="6DA57056"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Tofacitinib [Xeljanz] - 9</w:t>
      </w:r>
    </w:p>
    <w:p w14:paraId="061F9804" w14:textId="2C6B7B22"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Upadacitinib [Rinvoq] - 239</w:t>
      </w:r>
    </w:p>
    <w:p w14:paraId="05177B1E" w14:textId="002742CE"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Ustekinumab [Stelara]  - 0</w:t>
      </w:r>
    </w:p>
    <w:p w14:paraId="70DAE112" w14:textId="3D3E3932" w:rsidR="00B33A55" w:rsidRPr="00B33A55" w:rsidRDefault="00B33A55" w:rsidP="00B33A55">
      <w:pPr>
        <w:pStyle w:val="ListParagraph"/>
        <w:numPr>
          <w:ilvl w:val="0"/>
          <w:numId w:val="22"/>
        </w:numPr>
        <w:rPr>
          <w:rFonts w:ascii="Verdana" w:hAnsi="Verdana"/>
          <w:noProof/>
          <w:sz w:val="22"/>
          <w:szCs w:val="22"/>
        </w:rPr>
      </w:pPr>
      <w:r w:rsidRPr="00B33A55">
        <w:rPr>
          <w:rFonts w:ascii="Verdana" w:hAnsi="Verdana"/>
          <w:noProof/>
          <w:sz w:val="22"/>
          <w:szCs w:val="22"/>
        </w:rPr>
        <w:t>Ustekinumab Biosimilar - 12</w:t>
      </w:r>
    </w:p>
    <w:p w14:paraId="17F97211" w14:textId="77777777" w:rsidR="00B33A55" w:rsidRPr="00B33A55" w:rsidRDefault="00B33A55" w:rsidP="00B33A55">
      <w:pPr>
        <w:rPr>
          <w:rFonts w:ascii="Verdana" w:hAnsi="Verdana"/>
          <w:b/>
          <w:bCs/>
          <w:noProof/>
          <w:sz w:val="22"/>
          <w:szCs w:val="22"/>
        </w:rPr>
      </w:pPr>
      <w:r w:rsidRPr="00B33A55">
        <w:rPr>
          <w:rFonts w:ascii="Verdana" w:hAnsi="Verdana"/>
          <w:b/>
          <w:bCs/>
          <w:noProof/>
          <w:sz w:val="22"/>
          <w:szCs w:val="22"/>
        </w:rPr>
        <w:t xml:space="preserve"> </w:t>
      </w:r>
    </w:p>
    <w:p w14:paraId="5799B9D6" w14:textId="4DD923BA" w:rsidR="00B33A55" w:rsidRPr="00B33A55" w:rsidRDefault="00B33A55" w:rsidP="00B33A55">
      <w:pPr>
        <w:pStyle w:val="ListParagraph"/>
        <w:numPr>
          <w:ilvl w:val="0"/>
          <w:numId w:val="24"/>
        </w:numPr>
        <w:rPr>
          <w:rFonts w:ascii="Verdana" w:hAnsi="Verdana"/>
          <w:b/>
          <w:bCs/>
          <w:noProof/>
          <w:sz w:val="22"/>
          <w:szCs w:val="22"/>
        </w:rPr>
      </w:pPr>
      <w:r w:rsidRPr="00B33A55">
        <w:rPr>
          <w:rFonts w:ascii="Verdana" w:hAnsi="Verdana"/>
          <w:b/>
          <w:bCs/>
          <w:noProof/>
          <w:sz w:val="22"/>
          <w:szCs w:val="22"/>
        </w:rPr>
        <w:lastRenderedPageBreak/>
        <w:t xml:space="preserve">Could you please provide the numbers of patients treated for Psoriatic Arthritis (PsA) ONLY in the last 3 months (February, March and April </w:t>
      </w:r>
      <w:r>
        <w:rPr>
          <w:rFonts w:ascii="Verdana" w:hAnsi="Verdana"/>
          <w:b/>
          <w:bCs/>
          <w:noProof/>
          <w:sz w:val="22"/>
          <w:szCs w:val="22"/>
        </w:rPr>
        <w:t>2026)</w:t>
      </w:r>
      <w:r>
        <w:rPr>
          <w:rFonts w:ascii="Verdana" w:hAnsi="Verdana"/>
          <w:b/>
          <w:bCs/>
          <w:noProof/>
          <w:sz w:val="22"/>
          <w:szCs w:val="22"/>
        </w:rPr>
        <w:br/>
      </w:r>
      <w:r w:rsidRPr="00B33A55">
        <w:rPr>
          <w:rFonts w:ascii="Verdana" w:hAnsi="Verdana"/>
          <w:noProof/>
          <w:sz w:val="22"/>
          <w:szCs w:val="22"/>
        </w:rPr>
        <w:t>Please note that this information reflects Homecare medications only.</w:t>
      </w:r>
      <w:r w:rsidRPr="00B33A55">
        <w:rPr>
          <w:rFonts w:ascii="Verdana" w:hAnsi="Verdana"/>
          <w:noProof/>
          <w:sz w:val="22"/>
          <w:szCs w:val="22"/>
        </w:rPr>
        <w:br/>
      </w:r>
    </w:p>
    <w:p w14:paraId="3F7B2168" w14:textId="29D64F14"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Abatacept [Orencia] - 10</w:t>
      </w:r>
    </w:p>
    <w:p w14:paraId="71BD6460" w14:textId="0AD0AD1E"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Adalimumab [Humira] - 14</w:t>
      </w:r>
    </w:p>
    <w:p w14:paraId="09C0AFAA" w14:textId="45E7E337"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Adalimumab Biosimilars - 136</w:t>
      </w:r>
    </w:p>
    <w:p w14:paraId="401FB8BE" w14:textId="40E3D052"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Apremilast [Otezla] - 28</w:t>
      </w:r>
    </w:p>
    <w:p w14:paraId="1BFF1C67" w14:textId="5ABF7810"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 xml:space="preserve">Apremilast [Generic] - </w:t>
      </w:r>
      <w:r>
        <w:rPr>
          <w:rFonts w:ascii="Verdana" w:hAnsi="Verdana"/>
          <w:noProof/>
          <w:sz w:val="22"/>
          <w:szCs w:val="22"/>
        </w:rPr>
        <w:t>&lt;5*</w:t>
      </w:r>
    </w:p>
    <w:p w14:paraId="24F16AEB" w14:textId="52D6727B"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Bimekizumab [Bimzelx] - 41</w:t>
      </w:r>
    </w:p>
    <w:p w14:paraId="5C9F887E" w14:textId="1EBC6CB1"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Certolizumab [Cimzia] - 13</w:t>
      </w:r>
    </w:p>
    <w:p w14:paraId="6F4442C8" w14:textId="5D63D2F7"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Etanercept [Enbrel] - 7</w:t>
      </w:r>
    </w:p>
    <w:p w14:paraId="28C2D9E9" w14:textId="25E65127"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Etanercept Biosimilars - 47</w:t>
      </w:r>
    </w:p>
    <w:p w14:paraId="562E7ECF" w14:textId="550B31A3"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Golimumab [Simponi] - 6</w:t>
      </w:r>
    </w:p>
    <w:p w14:paraId="50C3A9C2" w14:textId="135ACF39"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Golimumab Biosimilar - 0</w:t>
      </w:r>
    </w:p>
    <w:p w14:paraId="7D545A27" w14:textId="42820BC6"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Guselkumab [Tremfya] - 0</w:t>
      </w:r>
    </w:p>
    <w:p w14:paraId="281392D7" w14:textId="23CEE04E"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Infliximab [Remicade] - 0</w:t>
      </w:r>
    </w:p>
    <w:p w14:paraId="11F50193" w14:textId="172E083B"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 xml:space="preserve">Infliximab Biosimilars - </w:t>
      </w:r>
      <w:r>
        <w:rPr>
          <w:rFonts w:ascii="Verdana" w:hAnsi="Verdana"/>
          <w:noProof/>
          <w:sz w:val="22"/>
          <w:szCs w:val="22"/>
        </w:rPr>
        <w:t>&lt;5*</w:t>
      </w:r>
    </w:p>
    <w:p w14:paraId="7F4A121B" w14:textId="2DA5D4E9"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Ixekizumab [Taltz] - 11</w:t>
      </w:r>
    </w:p>
    <w:p w14:paraId="57A58E5E" w14:textId="445BE6BA"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Risankizumab [Skyrizi] - 0</w:t>
      </w:r>
    </w:p>
    <w:p w14:paraId="05539008" w14:textId="63C25827"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 xml:space="preserve">Secukinumab [Cosentyx] - 49 </w:t>
      </w:r>
    </w:p>
    <w:p w14:paraId="71C93B40" w14:textId="4A5D53E5"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 xml:space="preserve">Tofacitinib [Xeljanz] - </w:t>
      </w:r>
      <w:r>
        <w:rPr>
          <w:rFonts w:ascii="Verdana" w:hAnsi="Verdana"/>
          <w:noProof/>
          <w:sz w:val="22"/>
          <w:szCs w:val="22"/>
        </w:rPr>
        <w:t>&lt;5*</w:t>
      </w:r>
    </w:p>
    <w:p w14:paraId="4FF2F6DE" w14:textId="18CB073F"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Upadacitinib [Rinvoq] - 53</w:t>
      </w:r>
    </w:p>
    <w:p w14:paraId="36F57CCA" w14:textId="3812BF8C" w:rsidR="00B33A55"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Ustekinumab [Stelara] - 0</w:t>
      </w:r>
    </w:p>
    <w:p w14:paraId="23DF621B" w14:textId="058E908D" w:rsidR="00873328" w:rsidRPr="00B33A55" w:rsidRDefault="00B33A55" w:rsidP="00B33A55">
      <w:pPr>
        <w:pStyle w:val="ListParagraph"/>
        <w:numPr>
          <w:ilvl w:val="0"/>
          <w:numId w:val="20"/>
        </w:numPr>
        <w:rPr>
          <w:rFonts w:ascii="Verdana" w:hAnsi="Verdana"/>
          <w:noProof/>
          <w:sz w:val="22"/>
          <w:szCs w:val="22"/>
        </w:rPr>
      </w:pPr>
      <w:r w:rsidRPr="00B33A55">
        <w:rPr>
          <w:rFonts w:ascii="Verdana" w:hAnsi="Verdana"/>
          <w:noProof/>
          <w:sz w:val="22"/>
          <w:szCs w:val="22"/>
        </w:rPr>
        <w:t>Ustekinumab Biosimilar - 11</w:t>
      </w:r>
    </w:p>
    <w:p w14:paraId="2178A95B" w14:textId="77777777" w:rsidR="00873328" w:rsidRDefault="00873328" w:rsidP="00421E7F">
      <w:pPr>
        <w:rPr>
          <w:rFonts w:ascii="Verdana" w:hAnsi="Verdana"/>
          <w:b/>
          <w:bCs/>
          <w:noProof/>
          <w:sz w:val="22"/>
          <w:szCs w:val="22"/>
        </w:rPr>
      </w:pPr>
    </w:p>
    <w:p w14:paraId="7F202BA5" w14:textId="52C6DB95" w:rsidR="00A115C7" w:rsidRDefault="00B33A55" w:rsidP="00A115C7">
      <w:pPr>
        <w:ind w:left="284"/>
        <w:rPr>
          <w:rFonts w:ascii="Verdana" w:hAnsi="Verdana"/>
          <w:sz w:val="22"/>
          <w:szCs w:val="22"/>
        </w:rPr>
      </w:pP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sidRPr="00B33A55">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421E7F">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19A7" w14:textId="77777777" w:rsidR="00402D4E" w:rsidRDefault="00402D4E" w:rsidP="007D6A3E">
      <w:pPr>
        <w:spacing w:before="0" w:after="0" w:line="240" w:lineRule="auto"/>
      </w:pPr>
      <w:r>
        <w:separator/>
      </w:r>
    </w:p>
  </w:endnote>
  <w:endnote w:type="continuationSeparator" w:id="0">
    <w:p w14:paraId="6A333E6F" w14:textId="77777777" w:rsidR="00402D4E" w:rsidRDefault="00402D4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A03C" w14:textId="77777777" w:rsidR="00402D4E" w:rsidRDefault="00402D4E" w:rsidP="007D6A3E">
      <w:pPr>
        <w:spacing w:before="0" w:after="0" w:line="240" w:lineRule="auto"/>
      </w:pPr>
      <w:r>
        <w:separator/>
      </w:r>
    </w:p>
  </w:footnote>
  <w:footnote w:type="continuationSeparator" w:id="0">
    <w:p w14:paraId="1EAA7127" w14:textId="77777777" w:rsidR="00402D4E" w:rsidRDefault="00402D4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1992826"/>
    <w:multiLevelType w:val="hybridMultilevel"/>
    <w:tmpl w:val="0A3AB32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3DD0FD4"/>
    <w:multiLevelType w:val="hybridMultilevel"/>
    <w:tmpl w:val="9A54FB08"/>
    <w:lvl w:ilvl="0" w:tplc="E6BA0698">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7" w15:restartNumberingAfterBreak="0">
    <w:nsid w:val="273D169F"/>
    <w:multiLevelType w:val="hybridMultilevel"/>
    <w:tmpl w:val="45B4777C"/>
    <w:lvl w:ilvl="0" w:tplc="E6BA0698">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E686DD4"/>
    <w:multiLevelType w:val="hybridMultilevel"/>
    <w:tmpl w:val="36BE7F7A"/>
    <w:lvl w:ilvl="0" w:tplc="E6BA0698">
      <w:numFmt w:val="bullet"/>
      <w:lvlText w:val="•"/>
      <w:lvlJc w:val="left"/>
      <w:pPr>
        <w:ind w:left="137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6F2C79"/>
    <w:multiLevelType w:val="hybridMultilevel"/>
    <w:tmpl w:val="AF9C816C"/>
    <w:lvl w:ilvl="0" w:tplc="A9E2E43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9ED23EF"/>
    <w:multiLevelType w:val="hybridMultilevel"/>
    <w:tmpl w:val="9990C90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1"/>
  </w:num>
  <w:num w:numId="4" w16cid:durableId="1125923312">
    <w:abstractNumId w:val="21"/>
  </w:num>
  <w:num w:numId="5" w16cid:durableId="1143425367">
    <w:abstractNumId w:val="4"/>
  </w:num>
  <w:num w:numId="6" w16cid:durableId="1293360629">
    <w:abstractNumId w:val="3"/>
  </w:num>
  <w:num w:numId="7" w16cid:durableId="479228409">
    <w:abstractNumId w:val="14"/>
  </w:num>
  <w:num w:numId="8" w16cid:durableId="1553300907">
    <w:abstractNumId w:val="20"/>
  </w:num>
  <w:num w:numId="9" w16cid:durableId="687946864">
    <w:abstractNumId w:val="23"/>
  </w:num>
  <w:num w:numId="10" w16cid:durableId="993416643">
    <w:abstractNumId w:val="1"/>
  </w:num>
  <w:num w:numId="11" w16cid:durableId="1541481371">
    <w:abstractNumId w:val="12"/>
  </w:num>
  <w:num w:numId="12" w16cid:durableId="1525171868">
    <w:abstractNumId w:val="17"/>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8"/>
  </w:num>
  <w:num w:numId="18" w16cid:durableId="949163570">
    <w:abstractNumId w:val="2"/>
  </w:num>
  <w:num w:numId="19" w16cid:durableId="1421829694">
    <w:abstractNumId w:val="5"/>
  </w:num>
  <w:num w:numId="20" w16cid:durableId="1301839756">
    <w:abstractNumId w:val="7"/>
  </w:num>
  <w:num w:numId="21" w16cid:durableId="1574051532">
    <w:abstractNumId w:val="13"/>
  </w:num>
  <w:num w:numId="22" w16cid:durableId="521012869">
    <w:abstractNumId w:val="6"/>
  </w:num>
  <w:num w:numId="23" w16cid:durableId="1623999631">
    <w:abstractNumId w:val="19"/>
  </w:num>
  <w:num w:numId="24" w16cid:durableId="107605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3A55"/>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AE6"/>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3</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2026-05-20T11:18:00Z</dcterms:modified>
</cp:coreProperties>
</file>