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="http://schemas.openxmlformats.org/wordprocessingml/2006/main" w14:paraId="2D3F781D" w14:textId="77777777" w:rsidR="00DC7FA9" w:rsidRDefault="00A10460" w:rsidP="00D62A67">
      <w:pPr>
        <w:spacing w:before="280"/>
      </w:pPr>
      <w:r>
        <w:rPr>
          <w:noProof/>
          <w:lang w:bidi="cy-GB" w:val="cy-GB"/>
        </w:rPr>
        <mc:AlternateContent xmlns:mc="http://schemas.openxmlformats.org/markup-compatibility/2006">
          <mc:Choice Requires="wps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 wp14:anchorId="7600F913" wp14:editId="155F87BA">
                <wp:simplePos x="0" y="0"/>
                <wp:positionH relativeFrom="column">
                  <wp:posOffset>285750</wp:posOffset>
                </wp:positionH>
                <wp:positionV relativeFrom="paragraph">
                  <wp:posOffset>97790</wp:posOffset>
                </wp:positionV>
                <wp:extent cx="5248894" cy="7620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6A41126" w:rsidR="00DC7FA9" w:rsidRPr="00A10460" w:rsidRDefault="00A10460" w:rsidP="00EA2898">
                            <w:pPr>
                              <w:pStyle w:val="NoSpacing"/>
                              <w:spacing w:line="276" w:lineRule="auto"/>
                              <w:ind w:left="0"/>
                              <w:rPr>
                                <w:rFonts w:ascii="Verdana" w:hAnsi="Verdana"/>
                                <w:b/>
                                <w:noProof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b/>
                                <w:rFonts w:ascii="Verdana" w:hAnsi="Verdana" w:eastAsia="Verdana" w:cs="Verdana" w:hint="Verdana"/>
                                <w:noProof/>
                                <w:sz w:val="22"/>
                                <w:szCs w:val="22"/>
                                <w:lang w:bidi="cy-GB" w:val="cy-GB"/>
                              </w:rPr>
                              <w:t xml:space="preserve">Cais Rhyddid Gwybodaeth / Freedom of Information request</w:t>
                            </w:r>
                            <w:r w:rsidRPr="00A10460">
                              <w:rPr>
                                <w:b/>
                                <w:rFonts w:ascii="Verdana" w:hAnsi="Verdana" w:eastAsia="Verdana" w:cs="Verdana" w:hint="Verdana"/>
                                <w:noProof/>
                                <w:sz w:val="22"/>
                                <w:szCs w:val="22"/>
                                <w:lang w:bidi="cy-GB" w:val="cy-GB"/>
                              </w:rPr>
                              <w:br/>
                            </w:r>
                            <w:r w:rsidRPr="00A10460">
                              <w:rPr>
                                <w:b/>
                                <w:rFonts w:ascii="Verdana" w:hAnsi="Verdana" w:eastAsia="Verdana" w:cs="Verdana" w:hint="Verdana"/>
                                <w:noProof/>
                                <w:sz w:val="22"/>
                                <w:szCs w:val="22"/>
                                <w:lang w:bidi="cy-GB" w:val="cy-GB"/>
                              </w:rPr>
                              <w:t xml:space="preserve">Ein Cyf / Our Ref: 26-E-056</w:t>
                            </w:r>
                            <w:r w:rsidRPr="00A10460">
                              <w:rPr>
                                <w:b/>
                                <w:rFonts w:ascii="Verdana" w:hAnsi="Verdana" w:eastAsia="Verdana" w:cs="Verdana" w:hint="Verdana"/>
                                <w:noProof/>
                                <w:sz w:val="22"/>
                                <w:szCs w:val="22"/>
                                <w:lang w:bidi="cy-GB" w:val="cy-GB"/>
                              </w:rPr>
                              <w:br/>
                            </w:r>
                            <w:r w:rsidRPr="00A10460">
                              <w:rPr>
                                <w:b/>
                                <w:rFonts w:ascii="Verdana" w:hAnsi="Verdana" w:eastAsia="Verdana" w:cs="Verdana" w:hint="Verdana"/>
                                <w:noProof/>
                                <w:sz w:val="22"/>
                                <w:szCs w:val="22"/>
                                <w:lang w:bidi="cy-GB" w:val="cy-GB"/>
                              </w:rPr>
                              <w:t xml:space="preserve">Dyddiad / Date: </w:t>
                            </w:r>
                            <w:r w:rsidR="00A115C7">
                              <w:rPr>
                                <w:rFonts w:ascii="Verdana" w:hAnsi="Verdana" w:eastAsia="Verdana" w:cs="Verdana" w:hint="Verdana"/>
                                <w:b/>
                                <w:noProof/>
                                <w:sz w:val="22"/>
                                <w:szCs w:val="22"/>
                                <w:lang w:bidi="cy-GB" w:val="cy-GB"/>
                              </w:rPr>
                              <w:fldChar w:fldCharType="begin"/>
                            </w:r>
                            <w:r w:rsidR="00A115C7">
                              <w:rPr>
                                <w:rFonts w:ascii="Verdana" w:hAnsi="Verdana" w:eastAsia="Verdana" w:cs="Verdana" w:hint="Verdana"/>
                                <w:b/>
                                <w:noProof/>
                                <w:sz w:val="22"/>
                                <w:szCs w:val="22"/>
                                <w:lang w:bidi="cy-GB" w:val="cy-GB"/>
                              </w:rPr>
                              <w:instrText xml:space="preserve"> DATE \@ "dd MMMM yyyy" </w:instrText>
                            </w:r>
                            <w:r w:rsidR="00A115C7">
                              <w:rPr>
                                <w:rFonts w:ascii="Verdana" w:hAnsi="Verdana" w:eastAsia="Verdana" w:cs="Verdana" w:hint="Verdana"/>
                                <w:b/>
                                <w:noProof/>
                                <w:sz w:val="22"/>
                                <w:szCs w:val="22"/>
                                <w:lang w:bidi="cy-GB" w:val="cy-GB"/>
                              </w:rPr>
                              <w:fldChar w:fldCharType="separate"/>
                            </w:r>
                            <w:r w:rsidR="00E93C63">
                              <w:rPr>
                                <w:rFonts w:ascii="Verdana" w:hAnsi="Verdana" w:eastAsia="Verdana" w:cs="Verdana" w:hint="Verdana"/>
                                <w:b/>
                                <w:noProof/>
                                <w:sz w:val="22"/>
                                <w:szCs w:val="22"/>
                                <w:lang w:bidi="cy-GB" w:val="cy-GB"/>
                              </w:rPr>
                              <w:t>26 June 2026</w:t>
                            </w:r>
                            <w:r w:rsidR="00A115C7">
                              <w:rPr>
                                <w:rFonts w:ascii="Verdana" w:hAnsi="Verdana" w:eastAsia="Verdana" w:cs="Verdana" w:hint="Verdana"/>
                                <w:b/>
                                <w:noProof/>
                                <w:sz w:val="22"/>
                                <w:szCs w:val="22"/>
                                <w:lang w:bidi="cy-GB" w:val="cy-GB"/>
                              </w:rPr>
                              <w:fldChar w:fldCharType="end"/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xmlns:wp14="http://schemas.microsoft.com/office/word/2010/wordprocessingDrawing" relativeFrom="page">
                  <wp14:pctWidth>0</wp14:pctWidth>
                </wp14:sizeRelH>
                <wp14:sizeRelV xmlns:wp14="http://schemas.microsoft.com/office/word/2010/wordprocessingDrawing" relativeFrom="page">
                  <wp14:pctHeight>0</wp14:pctHeight>
                </wp14:sizeRelV>
              </wp:anchor>
            </w:drawing>
          </mc:Choice>
          <mc:Fallback>
            <w:pict>
              <v:shapetype xmlns:v="urn:schemas-microsoft-com:vml" w14:anchorId="7600F913" id="_x0000_t202" coordsize="21600,21600" o:spt="202" path="m,l,21600r21600,l21600,xe">
                <v:stroke joinstyle="miter"/>
                <v:path gradientshapeok="t" o:connecttype="rect"/>
              </v:shapetype>
              <v:shape xmlns:v="urn:schemas-microsoft-com:vml" id="Text Box 1" o:spid="_x0000_s1026" type="#_x0000_t202" style="position:absolute;left:0;text-align:left;margin-left:22.5pt;margin-top:7.7pt;width:413.3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" filled="f" stroked="f">
                <v:textbox>
                  <w:txbxContent>
                    <w:p w14:paraId="6B840BE9" w14:textId="76A41126" w:rsidR="00DC7FA9" w:rsidRPr="00A10460" w:rsidRDefault="00A10460" w:rsidP="00EA2898">
                      <w:pPr>
                        <w:pStyle w:val="NoSpacing"/>
                        <w:spacing w:line="276" w:lineRule="auto"/>
                        <w:ind w:left="0"/>
                        <w:rPr>
                          <w:rFonts w:ascii="Verdana" w:hAnsi="Verdana"/>
                          <w:b/>
                          <w:noProof/>
                          <w:sz w:val="22"/>
                          <w:szCs w:val="22"/>
                        </w:rPr>
                      </w:pPr>
                      <w:r w:rsidRPr="00A10460">
                        <w:rPr>
                          <w:b/>
                          <w:rFonts w:ascii="Verdana" w:hAnsi="Verdana" w:eastAsia="Verdana" w:cs="Verdana" w:hint="Verdana"/>
                          <w:noProof/>
                          <w:sz w:val="22"/>
                          <w:szCs w:val="22"/>
                          <w:lang w:bidi="cy-GB" w:val="cy-GB"/>
                        </w:rPr>
                        <w:t xml:space="preserve">Cais Rhyddid Gwybodaeth / Freedom of Information request</w:t>
                      </w:r>
                      <w:r w:rsidRPr="00A10460">
                        <w:rPr>
                          <w:b/>
                          <w:rFonts w:ascii="Verdana" w:hAnsi="Verdana" w:eastAsia="Verdana" w:cs="Verdana" w:hint="Verdana"/>
                          <w:noProof/>
                          <w:sz w:val="22"/>
                          <w:szCs w:val="22"/>
                          <w:lang w:bidi="cy-GB" w:val="cy-GB"/>
                        </w:rPr>
                        <w:br/>
                      </w:r>
                      <w:r w:rsidRPr="00A10460">
                        <w:rPr>
                          <w:b/>
                          <w:rFonts w:ascii="Verdana" w:hAnsi="Verdana" w:eastAsia="Verdana" w:cs="Verdana" w:hint="Verdana"/>
                          <w:noProof/>
                          <w:sz w:val="22"/>
                          <w:szCs w:val="22"/>
                          <w:lang w:bidi="cy-GB" w:val="cy-GB"/>
                        </w:rPr>
                        <w:t xml:space="preserve">Ein Cyf / Our Ref: 26-E-056</w:t>
                      </w:r>
                      <w:r w:rsidRPr="00A10460">
                        <w:rPr>
                          <w:b/>
                          <w:rFonts w:ascii="Verdana" w:hAnsi="Verdana" w:eastAsia="Verdana" w:cs="Verdana" w:hint="Verdana"/>
                          <w:noProof/>
                          <w:sz w:val="22"/>
                          <w:szCs w:val="22"/>
                          <w:lang w:bidi="cy-GB" w:val="cy-GB"/>
                        </w:rPr>
                        <w:br/>
                      </w:r>
                      <w:r w:rsidRPr="00A10460">
                        <w:rPr>
                          <w:b/>
                          <w:rFonts w:ascii="Verdana" w:hAnsi="Verdana" w:eastAsia="Verdana" w:cs="Verdana" w:hint="Verdana"/>
                          <w:noProof/>
                          <w:sz w:val="22"/>
                          <w:szCs w:val="22"/>
                          <w:lang w:bidi="cy-GB" w:val="cy-GB"/>
                        </w:rPr>
                        <w:t xml:space="preserve">Dyddiad / Date: </w:t>
                      </w:r>
                      <w:r w:rsidR="00A115C7">
                        <w:rPr>
                          <w:rFonts w:ascii="Verdana" w:hAnsi="Verdana" w:eastAsia="Verdana" w:cs="Verdana" w:hint="Verdana"/>
                          <w:b/>
                          <w:noProof/>
                          <w:sz w:val="22"/>
                          <w:szCs w:val="22"/>
                          <w:lang w:bidi="cy-GB" w:val="cy-GB"/>
                        </w:rPr>
                        <w:fldChar w:fldCharType="begin"/>
                      </w:r>
                      <w:r w:rsidR="00A115C7">
                        <w:rPr>
                          <w:rFonts w:ascii="Verdana" w:hAnsi="Verdana" w:eastAsia="Verdana" w:cs="Verdana" w:hint="Verdana"/>
                          <w:b/>
                          <w:noProof/>
                          <w:sz w:val="22"/>
                          <w:szCs w:val="22"/>
                          <w:lang w:bidi="cy-GB" w:val="cy-GB"/>
                        </w:rPr>
                        <w:instrText xml:space="preserve"> DATE \@ "dd MMMM yyyy" </w:instrText>
                      </w:r>
                      <w:r w:rsidR="00A115C7">
                        <w:rPr>
                          <w:rFonts w:ascii="Verdana" w:hAnsi="Verdana" w:eastAsia="Verdana" w:cs="Verdana" w:hint="Verdana"/>
                          <w:b/>
                          <w:noProof/>
                          <w:sz w:val="22"/>
                          <w:szCs w:val="22"/>
                          <w:lang w:bidi="cy-GB" w:val="cy-GB"/>
                        </w:rPr>
                        <w:fldChar w:fldCharType="separate"/>
                      </w:r>
                      <w:r w:rsidR="00E93C63">
                        <w:rPr>
                          <w:rFonts w:ascii="Verdana" w:hAnsi="Verdana" w:eastAsia="Verdana" w:cs="Verdana" w:hint="Verdana"/>
                          <w:b/>
                          <w:noProof/>
                          <w:sz w:val="22"/>
                          <w:szCs w:val="22"/>
                          <w:lang w:bidi="cy-GB" w:val="cy-GB"/>
                        </w:rPr>
                        <w:t>26 June 2026</w:t>
                      </w:r>
                      <w:r w:rsidR="00A115C7">
                        <w:rPr>
                          <w:rFonts w:ascii="Verdana" w:hAnsi="Verdana" w:eastAsia="Verdana" w:cs="Verdana" w:hint="Verdana"/>
                          <w:b/>
                          <w:noProof/>
                          <w:sz w:val="22"/>
                          <w:szCs w:val="22"/>
                          <w:lang w:bidi="cy-GB" w:val="cy-GB"/>
                        </w:rPr>
                        <w:fldChar w:fldCharType="end"/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xmlns:w="http://schemas.openxmlformats.org/wordprocessingml/2006/main"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xmlns:w="http://schemas.openxmlformats.org/wordprocessingml/2006/main" w14:paraId="3B4A81C5" w14:textId="77777777" w:rsidR="00A115C7" w:rsidRDefault="00A115C7" w:rsidP="00DC0D5A">
      <w:pPr>
        <w:spacing w:before="280"/>
        <w:rPr>
          <w:rFonts w:ascii="Verdana" w:hAnsi="Verdana"/>
          <w:sz w:val="22"/>
        </w:rPr>
      </w:pPr>
      <w:r>
        <w:rPr>
          <w:rFonts w:ascii="Verdana" w:hAnsi="Verdana" w:eastAsia="Verdana" w:cs="Verdana" w:hint="Verdana"/>
          <w:sz w:val="22"/>
          <w:lang w:bidi="cy-GB" w:val="cy-GB"/>
        </w:rPr>
        <w:br/>
      </w:r>
      <w:r>
        <w:rPr>
          <w:rFonts w:ascii="Verdana" w:hAnsi="Verdana" w:eastAsia="Verdana" w:cs="Verdana" w:hint="Verdana"/>
          <w:sz w:val="22"/>
          <w:lang w:bidi="cy-GB" w:val="cy-GB"/>
        </w:rPr>
        <w:t xml:space="preserve">Diolch am eich cais am wybodaeth. Gweler ein hymateb isod.</w:t>
      </w:r>
    </w:p>
    <w:p xmlns:w="http://schemas.openxmlformats.org/wordprocessingml/2006/main" w14:paraId="635CAE49" w14:textId="493CC47B" w:rsidR="00DC0D5A" w:rsidRPr="00A761D3" w:rsidRDefault="00A10460" w:rsidP="00DC0D5A">
      <w:pPr>
        <w:spacing w:before="280"/>
        <w:rPr>
          <w:rFonts w:ascii="Verdana" w:hAnsi="Verdana"/>
          <w:bCs/>
          <w:sz w:val="22"/>
          <w:u w:val="single"/>
        </w:rPr>
      </w:pPr>
      <w:r w:rsidRPr="00A10460">
        <w:rPr>
          <w:rFonts w:ascii="Verdana" w:hAnsi="Verdana" w:eastAsia="Verdana" w:cs="Verdana" w:hint="Verdana"/>
          <w:sz w:val="22"/>
          <w:lang w:bidi="cy-GB" w:val="cy-GB"/>
        </w:rPr>
        <w:br/>
      </w:r>
      <w:r w:rsidRPr="00A10460">
        <w:rPr>
          <w:rFonts w:ascii="Verdana" w:hAnsi="Verdana" w:eastAsia="Verdana" w:cs="Verdana" w:hint="Verdana"/>
          <w:sz w:val="22"/>
          <w:lang w:bidi="cy-GB" w:val="cy-GB"/>
        </w:rPr>
        <w:t xml:space="preserve"/>
      </w:r>
      <w:r w:rsidRPr="00A10460">
        <w:rPr>
          <w:u w:val="single"/>
          <w:rFonts w:ascii="Verdana" w:hAnsi="Verdana" w:eastAsia="Verdana" w:cs="Verdana" w:hint="Verdana"/>
          <w:sz w:val="22"/>
          <w:lang w:bidi="cy-GB" w:val="cy-GB"/>
        </w:rPr>
        <w:t xml:space="preserve">Cais ac ymateb:</w:t>
      </w:r>
    </w:p>
    <w:p xmlns:w="http://schemas.openxmlformats.org/wordprocessingml/2006/main" w14:paraId="23DF621B" w14:textId="77777777" w:rsidR="00873328" w:rsidRDefault="00873328" w:rsidP="00421E7F">
      <w:pPr>
        <w:rPr>
          <w:rFonts w:ascii="Verdana" w:hAnsi="Verdana"/>
          <w:b/>
          <w:bCs/>
          <w:sz w:val="22"/>
          <w:szCs w:val="22"/>
        </w:rPr>
      </w:pPr>
    </w:p>
    <w:p xmlns:w="http://schemas.openxmlformats.org/wordprocessingml/2006/main" w14:paraId="2E28078D" w14:textId="19B8F42B" w:rsidR="00CC10AA" w:rsidRDefault="00CC10AA" w:rsidP="006133A3">
      <w:pPr>
        <w:rPr>
          <w:rFonts w:ascii="Verdana" w:hAnsi="Verdana"/>
          <w:b/>
          <w:bCs/>
          <w:sz w:val="22"/>
          <w:szCs w:val="22"/>
        </w:rPr>
      </w:pP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Rwy'n ysgrifennu i ofyn am wybodaeth o dan Ddeddf Rhyddid Gwybodaeth 2000 ynghylch darparu asesiadau diagnostig awtistiaeth trwy gyfrwng y Gymraeg o fewn eich Bwrdd Iechyd, BIP Bae Abertawe.</w:t>
      </w:r>
    </w:p>
    <w:p xmlns:w="http://schemas.openxmlformats.org/wordprocessingml/2006/main" w14:paraId="05B4E051" w14:textId="677BE57E" w:rsidR="00CC10AA" w:rsidRPr="00CC10AA" w:rsidRDefault="00CC10AA" w:rsidP="006133A3">
      <w:pPr>
        <w:rPr>
          <w:rFonts w:ascii="Verdana" w:hAnsi="Verdana"/>
          <w:b/>
          <w:bCs/>
          <w:sz w:val="22"/>
          <w:szCs w:val="22"/>
        </w:rPr>
      </w:pP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A allech chi ddarparu'r wybodaeth ganlynol os gwelwch yn dda:</w:t>
      </w:r>
    </w:p>
    <w:p xmlns:w="http://schemas.openxmlformats.org/wordprocessingml/2006/main" w14:paraId="672D186D" w14:textId="5597FF36" w:rsidR="00CC10AA" w:rsidRPr="006133A3" w:rsidRDefault="00CC10AA" w:rsidP="006133A3">
      <w:pPr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A yw eich Bwrdd Iechyd yn cynnig asesiadau diagnostig awtistiaeth drwy gyfrwng y Gymraeg ar hyn o bryd?</w:t>
      </w: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Ydy  </w:t>
      </w: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</w:p>
    <w:p xmlns:w="http://schemas.openxmlformats.org/wordprocessingml/2006/main" w14:paraId="11E2C697" w14:textId="74C28CD3" w:rsidR="006133A3" w:rsidRDefault="00CC10AA" w:rsidP="00CC10AA">
      <w:pPr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Os oes asesiadau cyfrwng Cymraeg ar gael:</w:t>
      </w:r>
    </w:p>
    <w:p xmlns:w="http://schemas.openxmlformats.org/wordprocessingml/2006/main" w14:paraId="387CD22C" w14:textId="5C68F0A3" w:rsidR="00831086" w:rsidRPr="00831086" w:rsidRDefault="00CC10AA" w:rsidP="00831086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</w:rPr>
      </w:pPr>
      <w:r w:rsidRPr="006133A3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Faint o glinigwyr sy'n siarad Cymraeg sy'n ymwneud â chynnal yr asesiadau hyn ar hyn o bryd?</w:t>
      </w:r>
      <w:r w:rsidRPr="006133A3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6133A3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  <w:r w:rsidRPr="006133A3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Ar hyn o bryd nid oes gennym unrhyw glinigwyr sy'n siarad Cymraeg o fewn y gwasanaeth. Fodd bynnag, mae gan Wasanaethau Awtistiaeth Integredig (IAS) eraill glinigwyr sy'n siarad Cymraeg. Mae cytundeb rhwng y Gwasanaeth Awtistiaeth Integredig, os gwneir cais, ein bod yn trefnu i'r unigolyn gael ei weld gan glinigwr sy'n siarad Cymraeg o wasanaeth arall fel nad yw eu hamser aros yn cael ei effeithio. </w:t>
      </w:r>
    </w:p>
    <w:p xmlns:w="http://schemas.openxmlformats.org/wordprocessingml/2006/main" w14:paraId="2797B77B" w14:textId="77777777" w:rsidR="00831086" w:rsidRPr="00831086" w:rsidRDefault="00831086" w:rsidP="00E93C63">
      <w:pPr>
        <w:pStyle w:val="ListParagraph"/>
        <w:ind w:left="1080"/>
        <w:rPr>
          <w:rFonts w:ascii="Verdana" w:hAnsi="Verdana"/>
          <w:sz w:val="22"/>
          <w:szCs w:val="22"/>
        </w:rPr>
      </w:pPr>
    </w:p>
    <w:p xmlns:w="http://schemas.openxmlformats.org/wordprocessingml/2006/main" w14:paraId="0266A6D4" w14:textId="5C1BACA7" w:rsidR="00831086" w:rsidRPr="00831086" w:rsidRDefault="00831086" w:rsidP="00E93C63">
      <w:pPr>
        <w:pStyle w:val="ListParagraph"/>
        <w:ind w:left="1080"/>
        <w:rPr>
          <w:rFonts w:ascii="Verdana" w:hAnsi="Verdana"/>
          <w:sz w:val="22"/>
          <w:szCs w:val="22"/>
        </w:rPr>
      </w:pPr>
      <w:r w:rsidRPr="00831086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Yn gyfnewid, rydym yn derbyn nifer cyfatebol o unigolion o'u rhestr aros i gydbwyso amser clinigwyr.</w:t>
      </w:r>
    </w:p>
    <w:p xmlns:w="http://schemas.openxmlformats.org/wordprocessingml/2006/main" w14:paraId="0F20E21A" w14:textId="3B87452A" w:rsidR="00CC10AA" w:rsidRPr="006133A3" w:rsidRDefault="006133A3" w:rsidP="00E93C63">
      <w:pPr>
        <w:pStyle w:val="ListParagraph"/>
        <w:ind w:left="1080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 w:eastAsia="Verdana" w:cs="Verdana" w:hint="Verdana"/>
          <w:sz w:val="22"/>
          <w:szCs w:val="22"/>
          <w:lang w:bidi="cy-GB" w:val="cy-GB"/>
        </w:rPr>
        <w:br/>
      </w:r>
      <w:r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</w:p>
    <w:p xmlns:w="http://schemas.openxmlformats.org/wordprocessingml/2006/main" w14:paraId="162ACBF9" w14:textId="72322B38" w:rsidR="00CC10AA" w:rsidRPr="006133A3" w:rsidRDefault="00CC10AA" w:rsidP="006133A3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sz w:val="22"/>
          <w:szCs w:val="22"/>
        </w:rPr>
      </w:pPr>
      <w:r w:rsidRPr="006133A3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A gynhelir asesiadau’n uniongyrchol yn y Gymraeg neu drwy ddefnyddio cyfieithwyr/gwasanaethau cyfieithu?</w:t>
      </w:r>
      <w:r w:rsidRPr="006133A3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6133A3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  <w:r w:rsidRPr="006133A3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Ydyn, cânt eu cynnal yn uniongyrchol yn y Gymraeg.</w:t>
      </w:r>
      <w:r w:rsidRPr="006133A3">
        <w:rPr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6133A3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</w:p>
    <w:p xmlns:w="http://schemas.openxmlformats.org/wordprocessingml/2006/main" w14:paraId="62BD3367" w14:textId="3F9AFD14" w:rsidR="006133A3" w:rsidRDefault="00CC10AA" w:rsidP="00CC10AA">
      <w:pPr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Rhowch yr amser aros cyfartalog cyfredol ar gyfer:</w:t>
      </w:r>
    </w:p>
    <w:p xmlns:w="http://schemas.openxmlformats.org/wordprocessingml/2006/main" w14:paraId="63689EA5" w14:textId="77777777" w:rsidR="006133A3" w:rsidRDefault="00CC10AA" w:rsidP="006133A3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sz w:val="22"/>
          <w:szCs w:val="22"/>
        </w:rPr>
      </w:pPr>
      <w:r w:rsidRPr="006133A3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Asesiadau diagnostig awtistiaeth cyfrwng Saesneg</w:t>
      </w:r>
    </w:p>
    <w:p xmlns:w="http://schemas.openxmlformats.org/wordprocessingml/2006/main" w14:paraId="506C8AF0" w14:textId="79844C1B" w:rsidR="00CC10AA" w:rsidRPr="006133A3" w:rsidRDefault="00CC10AA" w:rsidP="006133A3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sz w:val="22"/>
          <w:szCs w:val="22"/>
        </w:rPr>
      </w:pPr>
      <w:r w:rsidRPr="006133A3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Asesiadau diagnostig awtistiaeth cyfrwng Cymraeg</w:t>
      </w:r>
    </w:p>
    <w:p xmlns:w="http://schemas.openxmlformats.org/wordprocessingml/2006/main" w14:paraId="6C7658B6" w14:textId="2060D9B3" w:rsidR="00CC10AA" w:rsidRDefault="00CC10AA" w:rsidP="00CC10AA">
      <w:pPr>
        <w:ind w:left="720"/>
        <w:rPr>
          <w:rFonts w:ascii="Verdana" w:hAnsi="Verdana"/>
          <w:sz w:val="22"/>
          <w:szCs w:val="22"/>
        </w:rPr>
      </w:pP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Nid oes gwahaniaeth p'un a yw'n cael ei ddarparu yn y Gymraeg, yn Saesneg neu mewn unrhyw iaith arall.  Mae pobl sy'n cael eu hasesu ar hyn o bryd wedi aros 41 mis am asesiad diagnostig ffurfiol.</w:t>
      </w:r>
    </w:p>
    <w:p xmlns:w="http://schemas.openxmlformats.org/wordprocessingml/2006/main" w14:paraId="6358AC7A" w14:textId="77777777" w:rsidR="00CC10AA" w:rsidRPr="00CC10AA" w:rsidRDefault="00CC10AA" w:rsidP="00CC10AA">
      <w:pPr>
        <w:ind w:left="720"/>
        <w:rPr>
          <w:rFonts w:ascii="Verdana" w:hAnsi="Verdana"/>
          <w:sz w:val="22"/>
          <w:szCs w:val="22"/>
        </w:rPr>
      </w:pPr>
    </w:p>
    <w:p xmlns:w="http://schemas.openxmlformats.org/wordprocessingml/2006/main" w14:paraId="23098866" w14:textId="56110792" w:rsidR="00CC10AA" w:rsidRPr="006133A3" w:rsidRDefault="00CC10AA" w:rsidP="006133A3">
      <w:pPr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Yn ystod y tair blynedd ariannol ddiwethaf, faint o gleifion sydd wedi gofyn am asesiadau diagnostig awtistiaeth drwy gyfrwng y Gymraeg?</w:t>
      </w: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Dim.</w:t>
      </w: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</w:p>
    <w:p xmlns:w="http://schemas.openxmlformats.org/wordprocessingml/2006/main" w14:paraId="04371857" w14:textId="3E6FB8EB" w:rsidR="00CC10AA" w:rsidRPr="006133A3" w:rsidRDefault="00CC10AA" w:rsidP="006133A3">
      <w:pPr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Yn ystod y tair blynedd ariannol ddiwethaf, faint o asesiadau diagnostig awtistiaeth cyfrwng Cymraeg sydd wedi'u cwblhau?</w:t>
      </w: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Dim. </w:t>
      </w: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</w:p>
    <w:p xmlns:w="http://schemas.openxmlformats.org/wordprocessingml/2006/main" w14:paraId="289FA1BE" w14:textId="38B66982" w:rsidR="00CC10AA" w:rsidRPr="006133A3" w:rsidRDefault="00CC10AA" w:rsidP="006133A3">
      <w:pPr>
        <w:numPr>
          <w:ilvl w:val="0"/>
          <w:numId w:val="19"/>
        </w:numPr>
        <w:rPr>
          <w:rFonts w:ascii="Verdana" w:hAnsi="Verdana"/>
          <w:b/>
          <w:bCs/>
          <w:sz w:val="22"/>
          <w:szCs w:val="22"/>
        </w:rPr>
      </w:pP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A oes gan y Bwrdd Iechyd unrhyw bolisi, strategaeth, cynllun gweithredu neu dargedau cyfredol sy'n ymwneud â chynyddu argaeledd gwasanaethau asesu niwroddatblygiadol neu awtistiaeth cyfrwng Cymraeg?</w:t>
      </w: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Dim byd penodol i awtistiaeth. Gweler yma ein cynlluniau gweithredu ar gyfer cynyddu ein gallu i gynnig ymgynghoriadau clinigol yn y Gymraeg, er nad yw hyn yn cyfeirio at awtistiaeth yn benodol, mae'n cyfeirio at gynlluniau gweithredu ar gyfer Therapi Iaith a Lleferydd a gwasanaethau Iechyd Meddwl ac Anabledd Dysgu -  </w:t>
      </w:r>
      <w:hyperlink r:id="rId8" w:history="1">
        <w:r w:rsidR="006133A3" w:rsidRPr="006133A3">
          <w:rPr>
            <w:rStyle w:val="Hyperlink"/>
            <w:rFonts w:ascii="Verdana" w:hAnsi="Verdana" w:cs="Arial" w:eastAsia="Verdana" w:hint="Verdana"/>
            <w:sz w:val="22"/>
            <w:szCs w:val="22"/>
            <w:lang w:bidi="cy-GB" w:val="cy-GB"/>
          </w:rPr>
          <w:t xml:space="preserve">FINAL Accessing Healthcare in Welsh - 5 Year Implementation Plan.docx</w:t>
        </w:r>
      </w:hyperlink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 </w:t>
      </w:r>
    </w:p>
    <w:p xmlns:w="http://schemas.openxmlformats.org/wordprocessingml/2006/main" w14:paraId="78950E35" w14:textId="77777777" w:rsidR="00CC10AA" w:rsidRPr="00CC10AA" w:rsidRDefault="00CC10AA" w:rsidP="00CC10AA">
      <w:pPr>
        <w:ind w:left="720"/>
        <w:rPr>
          <w:rFonts w:ascii="Verdana" w:hAnsi="Verdana"/>
          <w:b/>
          <w:bCs/>
          <w:sz w:val="22"/>
          <w:szCs w:val="22"/>
        </w:rPr>
      </w:pPr>
    </w:p>
    <w:p xmlns:w="http://schemas.openxmlformats.org/wordprocessingml/2006/main" w14:paraId="3409B16D" w14:textId="12F4041B" w:rsidR="00CC10AA" w:rsidRPr="006133A3" w:rsidRDefault="00CC10AA" w:rsidP="006133A3">
      <w:pPr>
        <w:numPr>
          <w:ilvl w:val="0"/>
          <w:numId w:val="19"/>
        </w:numPr>
        <w:rPr>
          <w:rFonts w:ascii="Verdana" w:hAnsi="Verdana"/>
          <w:sz w:val="22"/>
          <w:szCs w:val="22"/>
        </w:rPr>
      </w:pP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Darparwch gopïau o unrhyw bolisïau perthnasol, dogfennau canllaw mewnol, asesiadau effaith cydraddoldeb, adroddiadau cydymffurfio â'r iaith Gymraeg, neu gynlluniau strategol sy'n ymwneud â gwasanaethau awtistiaeth neu niwroddatblygiadol cyfrwng Cymraeg.</w:t>
      </w: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CC10AA"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  <w:r w:rsidRPr="00CC10AA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Amherthnasol.</w:t>
      </w:r>
    </w:p>
    <w:p xmlns:w="http://schemas.openxmlformats.org/wordprocessingml/2006/main" w14:paraId="7F202BA5" w14:textId="22D75CDF" w:rsidR="00A115C7" w:rsidRDefault="00A115C7" w:rsidP="00A115C7">
      <w:pPr>
        <w:ind w:left="284"/>
        <w:rPr>
          <w:rFonts w:ascii="Verdana" w:hAnsi="Verdana"/>
          <w:sz w:val="22"/>
          <w:szCs w:val="22"/>
        </w:rPr>
      </w:pPr>
      <w:r w:rsidRPr="00304A21">
        <w:rPr>
          <w:rFonts w:ascii="Verdana" w:hAnsi="Verdana" w:eastAsia="Verdana" w:cs="Verdana" w:hint="Verdana"/>
          <w:sz w:val="22"/>
          <w:szCs w:val="22"/>
          <w:lang w:bidi="cy-GB" w:val="cy-GB"/>
        </w:rPr>
        <w:br/>
      </w:r>
      <w:r w:rsidRPr="00304A21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Gobeithio bod yr wybodaeth hon yn ddefnyddiol. Os oes angen unrhyw beth pellach arnoch, cysylltwch â ni yma </w:t>
      </w:r>
      <w:hyperlink r:id="rId9" w:history="1">
        <w:r w:rsidRPr="004E0F17">
          <w:rPr>
            <w:rStyle w:val="Hyperlink"/>
            <w:rFonts w:ascii="Verdana" w:hAnsi="Verdana" w:eastAsia="Verdana" w:cs="Verdana" w:hint="Verdana"/>
            <w:sz w:val="22"/>
            <w:szCs w:val="22"/>
            <w:lang w:bidi="cy-GB" w:val="cy-GB"/>
          </w:rPr>
          <w:t xml:space="preserve">BIPBA.RhyddidGwybodaeth@wales.nhs.uk</w:t>
        </w:r>
      </w:hyperlink>
      <w:r w:rsidRPr="00304A21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.</w:t>
      </w:r>
    </w:p>
    <w:p xmlns:w="http://schemas.openxmlformats.org/wordprocessingml/2006/main" w14:paraId="103764B0" w14:textId="77777777" w:rsidR="00A115C7" w:rsidRPr="00304A21" w:rsidRDefault="00A115C7" w:rsidP="00A115C7">
      <w:pPr>
        <w:ind w:left="284"/>
        <w:rPr>
          <w:rFonts w:ascii="Verdana" w:hAnsi="Verdana"/>
          <w:sz w:val="22"/>
          <w:szCs w:val="22"/>
        </w:rPr>
      </w:pPr>
      <w:r w:rsidRPr="00304A21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O dan delerau polisi Rhyddid Gwybodaeth y Bwrdd Iechyd, mae gan unigolion sy'n ceisio mynediad at wybodaeth gofnodedig a gedwir gan y Bwrdd Iechyd hawl i ofyn am adolygiad mewnol o'r ffordd y mae eu ceisiadau wedi cael eu trin. Os hoffech gwyno am y ffordd y mae'r Bwrdd Iechyd wedi ymdrin â'ch cais, cysylltwch â mi'n uniongyrchol yn y cyfeiriad isod neu cofrestrwch eich cwyn drwy </w:t>
      </w:r>
      <w:hyperlink r:id="rId10" w:history="1">
        <w:r w:rsidRPr="00304A21">
          <w:rPr>
            <w:rStyle w:val="Hyperlink"/>
            <w:rFonts w:ascii="Verdana" w:hAnsi="Verdana" w:eastAsia="Verdana" w:cs="Verdana" w:hint="Verdana"/>
            <w:sz w:val="22"/>
            <w:szCs w:val="22"/>
            <w:lang w:bidi="cy-GB" w:val="cy-GB"/>
          </w:rPr>
          <w:t xml:space="preserve">BIPBA.RhyddidGwybodaeth@wales.nhs.uk</w:t>
        </w:r>
      </w:hyperlink>
      <w:r w:rsidRPr="00304A21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. </w:t>
      </w:r>
    </w:p>
    <w:p xmlns:w="http://schemas.openxmlformats.org/wordprocessingml/2006/main" w14:paraId="381E5E46" w14:textId="77777777" w:rsidR="00A115C7" w:rsidRPr="00304A21" w:rsidRDefault="00A115C7" w:rsidP="00A115C7">
      <w:pPr>
        <w:ind w:left="284"/>
        <w:rPr>
          <w:rFonts w:ascii="Verdana" w:hAnsi="Verdana" w:cs="Times New Roman"/>
          <w:sz w:val="22"/>
          <w:szCs w:val="22"/>
        </w:rPr>
      </w:pPr>
      <w:r w:rsidRPr="00304A21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Os byddwch yn parhau i fod yn anfodlon ar ôl yr Adolygiad Mewnol, mae gennych hefyd hawl i gyfeirio'r mater at y comisiynydd gwybodaeth yn Swyddfa'r Comisiynydd Gwybodaeth (Cymru), </w:t>
      </w:r>
      <w:r w:rsidRPr="00304A21">
        <w:rPr>
          <w:rFonts w:ascii="Verdana" w:hAnsi="Verdana" w:cs="Times New Roman" w:eastAsia="Verdana" w:hint="Verdana"/>
          <w:vertAlign w:val="superscript"/>
          <w:sz w:val="22"/>
          <w:szCs w:val="22"/>
          <w:lang w:bidi="cy-GB" w:val="cy-GB"/>
        </w:rPr>
        <w:t xml:space="preserve">Ail</w:t>
      </w:r>
      <w:r w:rsidRPr="00304A21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 </w:t>
      </w:r>
      <w:r w:rsidRPr="00304A21">
        <w:rPr>
          <w:rFonts w:ascii="Verdana" w:hAnsi="Verdana" w:cs="Times New Roman" w:eastAsia="Verdana" w:hint="Verdana"/>
          <w:sz w:val="22"/>
          <w:szCs w:val="22"/>
          <w:lang w:bidi="cy-GB" w:val="cy-GB"/>
        </w:rPr>
        <w:t xml:space="preserve">Lawr, Tŷ Churchill, Ffordd Churchill, Caerdydd, CF10 2HH. Rhif Ffôn: 0330 414 6421  </w:t>
      </w:r>
    </w:p>
    <w:p xmlns:w="http://schemas.openxmlformats.org/wordprocessingml/2006/main" w14:paraId="00136EF6" w14:textId="77777777" w:rsidR="00A115C7" w:rsidRPr="00304A21" w:rsidRDefault="00A115C7" w:rsidP="00A115C7">
      <w:pPr>
        <w:ind w:left="284"/>
        <w:jc w:val="both"/>
        <w:rPr>
          <w:rFonts w:ascii="Verdana" w:hAnsi="Verdana"/>
          <w:sz w:val="22"/>
          <w:szCs w:val="22"/>
        </w:rPr>
      </w:pPr>
      <w:r w:rsidRPr="00304A21"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Yr eiddoch yn gywir</w:t>
      </w:r>
    </w:p>
    <w:p xmlns:w="http://schemas.openxmlformats.org/wordprocessingml/2006/main" w14:paraId="04948A72" w14:textId="77777777" w:rsidR="00A115C7" w:rsidRDefault="00A115C7" w:rsidP="00A115C7">
      <w:pPr>
        <w:ind w:left="284"/>
        <w:jc w:val="both"/>
        <w:rPr>
          <w:rFonts w:ascii="Verdana" w:hAnsi="Verdana"/>
          <w:sz w:val="22"/>
          <w:szCs w:val="22"/>
        </w:rPr>
      </w:pPr>
      <w:r>
        <w:rPr>
          <w:rFonts w:ascii="Calibri" w:hAnsi="Calibri" w:cs="Calibri" w:eastAsia="Calibri" w:hint="Calibri"/>
          <w:noProof/>
          <w:color w:val="1F497D"/>
          <w:lang w:bidi="cy-GB" w:val="cy-GB"/>
        </w:rPr>
        <w:drawing>
          <wp:inline xmlns:wp="http://schemas.openxmlformats.org/drawingml/2006/wordprocessingDrawing" distT="0" distB="0" distL="0" distR="0" wp14:anchorId="1D6274F7" wp14:editId="652DF9B3">
            <wp:extent cx="1530350" cy="562980"/>
            <wp:effectExtent l="0" t="0" r="0" b="8890"/>
            <wp:docPr id="7" name="Picture 7" descr="cid:image002.png@01D7E51B.D422D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7E51B.D422D81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7" t="40145" r="9086" b="21168"/>
                    <a:stretch/>
                  </pic:blipFill>
                  <pic:spPr bwMode="auto">
                    <a:xfrm>
                      <a:off x="0" y="0"/>
                      <a:ext cx="1530350" cy="5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xmlns:w="http://schemas.openxmlformats.org/wordprocessingml/2006/main" w14:paraId="518FD7EF" w14:textId="77777777" w:rsidR="00A115C7" w:rsidRPr="00304A21" w:rsidRDefault="00A115C7" w:rsidP="00A115C7">
      <w:pPr>
        <w:ind w:left="284"/>
        <w:jc w:val="both"/>
        <w:rPr>
          <w:rFonts w:ascii="Verdana" w:hAnsi="Verdana"/>
          <w:sz w:val="22"/>
          <w:szCs w:val="22"/>
        </w:rPr>
      </w:pPr>
    </w:p>
    <w:p xmlns:w="http://schemas.openxmlformats.org/wordprocessingml/2006/main" w14:paraId="2C321B2C" w14:textId="313C8243" w:rsidR="004F001A" w:rsidRPr="00A10460" w:rsidRDefault="00A115C7" w:rsidP="003E04A3">
      <w:pPr>
        <w:ind w:left="284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>Hazel Lloyd</w:t>
      </w:r>
      <w:r>
        <w:rPr>
          <w:rFonts w:ascii="Verdana" w:hAnsi="Verdana" w:eastAsia="Verdana" w:cs="Verdana" w:hint="Verdana"/>
          <w:sz w:val="22"/>
          <w:szCs w:val="22"/>
          <w:lang w:bidi="cy-GB" w:val="cy-GB"/>
        </w:rPr>
        <w:br/>
      </w:r>
      <w:r>
        <w:rPr>
          <w:rFonts w:ascii="Verdana" w:hAnsi="Verdana" w:eastAsia="Verdana" w:cs="Verdana" w:hint="Verdana"/>
          <w:sz w:val="22"/>
          <w:szCs w:val="22"/>
          <w:lang w:bidi="cy-GB" w:val="cy-GB"/>
        </w:rPr>
        <w:t xml:space="preserve"/>
      </w:r>
      <w:r>
        <w:rPr>
          <w:b/>
          <w:rFonts w:ascii="Verdana" w:hAnsi="Verdana" w:eastAsia="Verdana" w:cs="Verdana" w:hint="Verdana"/>
          <w:sz w:val="22"/>
          <w:szCs w:val="22"/>
          <w:lang w:bidi="cy-GB" w:val="cy-GB"/>
        </w:rPr>
        <w:t xml:space="preserve">Cyfarwyddwr Llywodraethu Corfforaethol</w:t>
      </w:r>
    </w:p>
    <w:sectPr xmlns:w="http://schemas.openxmlformats.org/wordprocessingml/2006/main" w:rsidR="004F001A" w:rsidRPr="00A10460" w:rsidSect="003E04A3">
      <w:footerReference w:type="default" r:id="rId13"/>
      <w:headerReference w:type="first" r:id="rId14"/>
      <w:footerReference w:type="first" r:id="rId15"/>
      <w:pgSz w:w="11906" w:h="16838"/>
      <w:pgMar w:top="993" w:right="720" w:bottom="2268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F3A59" w14:textId="77777777" w:rsidR="000E2C41" w:rsidRDefault="000E2C41" w:rsidP="007D6A3E">
      <w:pPr>
        <w:spacing w:before="0" w:after="0" w:line="240" w:lineRule="auto"/>
      </w:pPr>
      <w:r>
        <w:separator/>
      </w:r>
    </w:p>
  </w:endnote>
  <w:endnote w:type="continuationSeparator" w:id="0">
    <w:p w14:paraId="6950375F" w14:textId="77777777" w:rsidR="000E2C41" w:rsidRDefault="000E2C41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  <w:lang w:bidi="cy-GB" w:val="cy-GB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196342851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color w:val="1F355E"/>
        <w:sz w:val="14"/>
        <w:szCs w:val="14"/>
        <w:lang w:bidi="cy-GB" w:val="cy-GB"/>
      </w:rPr>
      <w:t xml:space="preserve"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color w:val="1F355E"/>
        <w:sz w:val="14"/>
        <w:szCs w:val="14"/>
        <w:lang w:bidi="cy-GB" w:val="cy-GB"/>
      </w:rPr>
      <w:t xml:space="preserve"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  <w:lang w:bidi="cy-GB" w:val="cy-GB"/>
      </w:rPr>
      <w:t xml:space="preserve">Cadeirydd/Chair: </w:t>
    </w:r>
    <w:r>
      <w:rPr>
        <w:color w:val="1F355E"/>
        <w:sz w:val="14"/>
        <w:szCs w:val="14"/>
        <w:lang w:bidi="cy-GB" w:val="cy-GB"/>
      </w:rPr>
      <w:t xml:space="preserve">Jan Williams </w:t>
    </w:r>
    <w:r>
      <w:rPr>
        <w:b/>
        <w:color w:val="1F355E"/>
        <w:sz w:val="14"/>
        <w:szCs w:val="14"/>
        <w:lang w:bidi="cy-GB" w:val="cy-GB"/>
      </w:rPr>
      <w:t xml:space="preserve">Prif Weithredwr/Chief Executive: </w:t>
    </w:r>
    <w:r>
      <w:rPr>
        <w:color w:val="1F355E"/>
        <w:sz w:val="14"/>
        <w:szCs w:val="14"/>
        <w:lang w:bidi="cy-GB" w:val="cy-GB"/>
      </w:rPr>
      <w:t xml:space="preserve"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  <w:lang w:bidi="cy-GB" w:val="cy-GB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  <w:lang w:bidi="cy-GB" w:val="cy-GB"/>
      </w:rPr>
      <w:t xml:space="preserve">Bwrdd Iechyd Prifysgol Bae Abertawe yw enw gweithredu Bwrdd Iechyd Lleol Prifysgol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  <w:lang w:bidi="cy-GB" w:val="cy-GB"/>
      </w:rPr>
      <w:t xml:space="preserve"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  <w:lang w:bidi="cy-GB" w:val="cy-GB"/>
      </w:rPr>
      <w:t xml:space="preserve"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rPr>
        <w:lang w:bidi="cy-GB" w:val="cy-GB"/>
      </w:rPr>
      <w:tab/>
    </w:r>
    <w:r>
      <w:rPr>
        <w:lang w:bidi="cy-GB" w:val="cy-GB"/>
      </w:rPr>
      <w:t xml:space="preserve"/>
    </w:r>
    <w:r>
      <w:rPr>
        <w:lang w:bidi="cy-GB" w:val="cy-GB"/>
      </w:rPr>
      <w:tab/>
    </w:r>
    <w:r>
      <w:rPr>
        <w:lang w:bidi="cy-GB" w:val="cy-GB"/>
      </w:rPr>
      <w:t xml:space="preserve"/>
    </w:r>
  </w:p>
</w:ftr>
</file>

<file path=word/footer2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  <w:lang w:bidi="cy-GB" w:val="cy-GB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658332417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color w:val="1F355E"/>
        <w:sz w:val="14"/>
        <w:szCs w:val="14"/>
        <w:lang w:bidi="cy-GB" w:val="cy-GB"/>
      </w:rPr>
      <w:t xml:space="preserve"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color w:val="1F355E"/>
        <w:sz w:val="14"/>
        <w:szCs w:val="14"/>
        <w:lang w:bidi="cy-GB" w:val="cy-GB"/>
      </w:rPr>
      <w:t xml:space="preserve"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  <w:lang w:bidi="cy-GB" w:val="cy-GB"/>
      </w:rPr>
      <w:t xml:space="preserve">Cadeirydd/Chair: </w:t>
    </w:r>
    <w:r>
      <w:rPr>
        <w:color w:val="1F355E"/>
        <w:sz w:val="14"/>
        <w:szCs w:val="14"/>
        <w:lang w:bidi="cy-GB" w:val="cy-GB"/>
      </w:rPr>
      <w:t xml:space="preserve">Jan Williams </w:t>
    </w:r>
    <w:r>
      <w:rPr>
        <w:b/>
        <w:color w:val="1F355E"/>
        <w:sz w:val="14"/>
        <w:szCs w:val="14"/>
        <w:lang w:bidi="cy-GB" w:val="cy-GB"/>
      </w:rPr>
      <w:t xml:space="preserve">Prif Weithredwr/Chief Executive: </w:t>
    </w:r>
    <w:r>
      <w:rPr>
        <w:color w:val="1F355E"/>
        <w:sz w:val="14"/>
        <w:szCs w:val="14"/>
        <w:lang w:bidi="cy-GB" w:val="cy-GB"/>
      </w:rPr>
      <w:t xml:space="preserve"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  <w:lang w:bidi="cy-GB" w:val="cy-GB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  <w:lang w:bidi="cy-GB" w:val="cy-GB"/>
      </w:rPr>
      <w:t xml:space="preserve"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  <w:lang w:bidi="cy-GB" w:val="cy-GB"/>
      </w:rPr>
      <w:t xml:space="preserve"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  <w:lang w:bidi="cy-GB" w:val="cy-GB"/>
      </w:rPr>
      <w:t xml:space="preserve"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rPr>
        <w:lang w:bidi="cy-GB" w:val="cy-GB"/>
      </w:rPr>
      <w:tab/>
    </w:r>
    <w:r>
      <w:rPr>
        <w:lang w:bidi="cy-GB" w:val="cy-GB"/>
      </w:rPr>
      <w:t xml:space="preserve"/>
    </w:r>
    <w:r>
      <w:rPr>
        <w:lang w:bidi="cy-GB" w:val="cy-GB"/>
      </w:rPr>
      <w:tab/>
    </w:r>
    <w:r>
      <w:rPr>
        <w:lang w:bidi="cy-GB" w:val="cy-GB"/>
      </w:rPr>
      <w:t xml:space="preserve"/>
    </w:r>
    <w:r>
      <w:rPr>
        <w:lang w:bidi="cy-GB" w:val="cy-GB"/>
      </w:rPr>
      <w:tab/>
    </w:r>
    <w:r>
      <w:rPr>
        <w:lang w:bidi="cy-GB" w:val="cy-GB"/>
      </w:rPr>
      <w:t xml:space="preserv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1A7D3" w14:textId="77777777" w:rsidR="000E2C41" w:rsidRDefault="000E2C41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23BC4BD" w14:textId="77777777" w:rsidR="000E2C41" w:rsidRDefault="000E2C41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  <w:lang w:bidi="cy-GB" w:val="cy-GB"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843760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  <w:lang w:bidi="cy-GB" w:val="cy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noProof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noProof/>
                              <w:color w:val="1F355E"/>
                              <w:sz w:val="16"/>
                              <w:szCs w:val="20"/>
                              <w:lang w:bidi="cy-GB" w:val="cy-GB"/>
                            </w:rPr>
                            <w:t xml:space="preserve"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noProof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noProof/>
                              <w:color w:val="1F355E"/>
                              <w:sz w:val="16"/>
                              <w:szCs w:val="20"/>
                              <w:lang w:bidi="cy-GB" w:val="cy-GB"/>
                            </w:rPr>
                            <w:t xml:space="preserve"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noProof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noProof/>
                              <w:color w:val="1F355E"/>
                              <w:sz w:val="16"/>
                              <w:szCs w:val="20"/>
                              <w:lang w:bidi="cy-GB" w:val="cy-GB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noProof/>
                              <w:color w:val="1F355E"/>
                              <w:sz w:val="16"/>
                              <w:szCs w:val="20"/>
                              <w:lang w:bidi="cy-GB" w:val="cy-GB"/>
                            </w:rPr>
                            <w:t xml:space="preserve"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noProof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noProof/>
                              <w:color w:val="1F355E"/>
                              <w:sz w:val="16"/>
                              <w:szCs w:val="20"/>
                              <w:lang w:bidi="cy-GB" w:val="cy-GB"/>
                            </w:rPr>
                            <w:t xml:space="preserve">Un Porthfa Talbot</w:t>
                          </w:r>
                          <w:r w:rsidRPr="004F001A">
                            <w:rPr>
                              <w:noProof/>
                              <w:color w:val="1F355E"/>
                              <w:sz w:val="16"/>
                              <w:szCs w:val="20"/>
                              <w:lang w:bidi="cy-GB" w:val="cy-GB"/>
                            </w:rPr>
                            <w:t xml:space="preserve"> | 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noProof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noProof/>
                              <w:color w:val="1F355E"/>
                              <w:sz w:val="16"/>
                              <w:szCs w:val="20"/>
                              <w:lang w:bidi="cy-GB" w:val="cy-GB"/>
                            </w:rPr>
                            <w:t xml:space="preserve">Parc Ynni, Baglan</w:t>
                          </w:r>
                          <w:r w:rsidRPr="004F001A">
                            <w:rPr>
                              <w:noProof/>
                              <w:color w:val="1F355E"/>
                              <w:sz w:val="16"/>
                              <w:szCs w:val="20"/>
                              <w:lang w:bidi="cy-GB" w:val="cy-GB"/>
                            </w:rPr>
                            <w:t xml:space="preserve"> | 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noProof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noProof/>
                              <w:color w:val="1F355E"/>
                              <w:sz w:val="16"/>
                              <w:szCs w:val="20"/>
                              <w:lang w:bidi="cy-GB" w:val="cy-GB"/>
                            </w:rPr>
                            <w:t xml:space="preserve"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noProof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noProof/>
                              <w:color w:val="1F355E"/>
                              <w:sz w:val="16"/>
                              <w:szCs w:val="20"/>
                              <w:lang w:bidi="cy-GB" w:val="cy-GB"/>
                            </w:rPr>
                            <w:t xml:space="preserve">Ffôn </w:t>
                          </w:r>
                          <w:r w:rsidRPr="004F001A">
                            <w:rPr>
                              <w:noProof/>
                              <w:color w:val="1F355E"/>
                              <w:sz w:val="16"/>
                              <w:szCs w:val="20"/>
                              <w:lang w:bidi="cy-GB" w:val="cy-GB"/>
                            </w:rPr>
                            <w:t xml:space="preserve">Phone 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noProof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noProof/>
                        <w:color w:val="1F355E"/>
                        <w:sz w:val="16"/>
                        <w:szCs w:val="20"/>
                        <w:lang w:bidi="cy-GB" w:val="cy-GB"/>
                      </w:rPr>
                      <w:t xml:space="preserve"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noProof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noProof/>
                        <w:color w:val="1F355E"/>
                        <w:sz w:val="16"/>
                        <w:szCs w:val="20"/>
                        <w:lang w:bidi="cy-GB" w:val="cy-GB"/>
                      </w:rPr>
                      <w:t xml:space="preserve"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noProof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noProof/>
                        <w:color w:val="1F355E"/>
                        <w:sz w:val="16"/>
                        <w:szCs w:val="20"/>
                        <w:lang w:bidi="cy-GB" w:val="cy-GB"/>
                      </w:rPr>
                      <w:t xml:space="preserve">Gwasanaethau Corfforaethol | </w:t>
                    </w:r>
                    <w:r w:rsidRPr="004F001A">
                      <w:rPr>
                        <w:noProof/>
                        <w:color w:val="1F355E"/>
                        <w:sz w:val="16"/>
                        <w:szCs w:val="20"/>
                        <w:lang w:bidi="cy-GB" w:val="cy-GB"/>
                      </w:rPr>
                      <w:t xml:space="preserve"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noProof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noProof/>
                        <w:color w:val="1F355E"/>
                        <w:sz w:val="16"/>
                        <w:szCs w:val="20"/>
                        <w:lang w:bidi="cy-GB" w:val="cy-GB"/>
                      </w:rPr>
                      <w:t xml:space="preserve">Un Porthfa Talbot</w:t>
                    </w:r>
                    <w:r w:rsidRPr="004F001A">
                      <w:rPr>
                        <w:noProof/>
                        <w:color w:val="1F355E"/>
                        <w:sz w:val="16"/>
                        <w:szCs w:val="20"/>
                        <w:lang w:bidi="cy-GB" w:val="cy-GB"/>
                      </w:rPr>
                      <w:t xml:space="preserve"> | 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noProof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noProof/>
                        <w:color w:val="1F355E"/>
                        <w:sz w:val="16"/>
                        <w:szCs w:val="20"/>
                        <w:lang w:bidi="cy-GB" w:val="cy-GB"/>
                      </w:rPr>
                      <w:t xml:space="preserve">Parc Ynni, Baglan</w:t>
                    </w:r>
                    <w:r w:rsidRPr="004F001A">
                      <w:rPr>
                        <w:noProof/>
                        <w:color w:val="1F355E"/>
                        <w:sz w:val="16"/>
                        <w:szCs w:val="20"/>
                        <w:lang w:bidi="cy-GB" w:val="cy-GB"/>
                      </w:rPr>
                      <w:t xml:space="preserve"> | 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noProof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noProof/>
                        <w:color w:val="1F355E"/>
                        <w:sz w:val="16"/>
                        <w:szCs w:val="20"/>
                        <w:lang w:bidi="cy-GB" w:val="cy-GB"/>
                      </w:rPr>
                      <w:t xml:space="preserve"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noProof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noProof/>
                        <w:color w:val="1F355E"/>
                        <w:sz w:val="16"/>
                        <w:szCs w:val="20"/>
                        <w:lang w:bidi="cy-GB" w:val="cy-GB"/>
                      </w:rPr>
                      <w:t xml:space="preserve">Ffôn </w:t>
                    </w:r>
                    <w:r w:rsidRPr="004F001A">
                      <w:rPr>
                        <w:noProof/>
                        <w:color w:val="1F355E"/>
                        <w:sz w:val="16"/>
                        <w:szCs w:val="20"/>
                        <w:lang w:bidi="cy-GB" w:val="cy-GB"/>
                      </w:rPr>
                      <w:t xml:space="preserve">Phone 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rPr>
        <w:lang w:bidi="cy-GB" w:val="cy-GB"/>
      </w:rPr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rPr>
        <w:lang w:bidi="cy-GB" w:val="cy-GB"/>
      </w:rPr>
      <w:tab/>
    </w:r>
    <w:r>
      <w:rPr>
        <w:lang w:bidi="cy-GB" w:val="cy-GB"/>
      </w:rPr>
      <w:t xml:space="preserve"/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27C5404"/>
    <w:multiLevelType w:val="multilevel"/>
    <w:tmpl w:val="E9B42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794AAC"/>
    <w:multiLevelType w:val="hybridMultilevel"/>
    <w:tmpl w:val="D1CE4FB2"/>
    <w:lvl w:ilvl="0" w:tplc="CB04DAD8">
      <w:numFmt w:val="bullet"/>
      <w:lvlText w:val="•"/>
      <w:lvlJc w:val="left"/>
      <w:pPr>
        <w:ind w:left="180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E239C3"/>
    <w:multiLevelType w:val="hybridMultilevel"/>
    <w:tmpl w:val="524ED4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613DC8"/>
    <w:multiLevelType w:val="hybridMultilevel"/>
    <w:tmpl w:val="EA58EF9E"/>
    <w:lvl w:ilvl="0" w:tplc="CB04DAD8">
      <w:numFmt w:val="bullet"/>
      <w:lvlText w:val="•"/>
      <w:lvlJc w:val="left"/>
      <w:pPr>
        <w:ind w:left="108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7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9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4"/>
  </w:num>
  <w:num w:numId="8" w16cid:durableId="1553300907">
    <w:abstractNumId w:val="18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6"/>
  </w:num>
  <w:num w:numId="13" w16cid:durableId="200629463">
    <w:abstractNumId w:val="20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5"/>
  </w:num>
  <w:num w:numId="17" w16cid:durableId="1764229674">
    <w:abstractNumId w:val="5"/>
  </w:num>
  <w:num w:numId="18" w16cid:durableId="949163570">
    <w:abstractNumId w:val="2"/>
  </w:num>
  <w:num w:numId="19" w16cid:durableId="1839535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2409117">
    <w:abstractNumId w:val="12"/>
  </w:num>
  <w:num w:numId="21" w16cid:durableId="1075782884">
    <w:abstractNumId w:val="13"/>
  </w:num>
  <w:num w:numId="22" w16cid:durableId="395474906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75D0"/>
    <w:rsid w:val="00095DF5"/>
    <w:rsid w:val="000A785B"/>
    <w:rsid w:val="000C00ED"/>
    <w:rsid w:val="000E2C41"/>
    <w:rsid w:val="000F6539"/>
    <w:rsid w:val="00111757"/>
    <w:rsid w:val="001276F0"/>
    <w:rsid w:val="001330F4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67C77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04A3"/>
    <w:rsid w:val="003F2312"/>
    <w:rsid w:val="00402D4E"/>
    <w:rsid w:val="004039EB"/>
    <w:rsid w:val="00421E7F"/>
    <w:rsid w:val="00442A3A"/>
    <w:rsid w:val="00453C57"/>
    <w:rsid w:val="00465B1D"/>
    <w:rsid w:val="0047028C"/>
    <w:rsid w:val="0048724F"/>
    <w:rsid w:val="004A6538"/>
    <w:rsid w:val="004C59CA"/>
    <w:rsid w:val="004C7B47"/>
    <w:rsid w:val="004D3EBA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1C89"/>
    <w:rsid w:val="00602EE5"/>
    <w:rsid w:val="006133A3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31086"/>
    <w:rsid w:val="00846C1D"/>
    <w:rsid w:val="00873328"/>
    <w:rsid w:val="008831B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756"/>
    <w:rsid w:val="009F7815"/>
    <w:rsid w:val="00A10460"/>
    <w:rsid w:val="00A115C7"/>
    <w:rsid w:val="00A17614"/>
    <w:rsid w:val="00A56076"/>
    <w:rsid w:val="00A67F12"/>
    <w:rsid w:val="00A73E7D"/>
    <w:rsid w:val="00A761D3"/>
    <w:rsid w:val="00A84640"/>
    <w:rsid w:val="00AB4D54"/>
    <w:rsid w:val="00AC7F3C"/>
    <w:rsid w:val="00AD630E"/>
    <w:rsid w:val="00AF0E8B"/>
    <w:rsid w:val="00AF1F1F"/>
    <w:rsid w:val="00AF691A"/>
    <w:rsid w:val="00B031C2"/>
    <w:rsid w:val="00B34966"/>
    <w:rsid w:val="00B61DE2"/>
    <w:rsid w:val="00B73D24"/>
    <w:rsid w:val="00B82C9E"/>
    <w:rsid w:val="00B8458F"/>
    <w:rsid w:val="00BB1655"/>
    <w:rsid w:val="00BB4931"/>
    <w:rsid w:val="00BC67E1"/>
    <w:rsid w:val="00C021A4"/>
    <w:rsid w:val="00C050BE"/>
    <w:rsid w:val="00C21013"/>
    <w:rsid w:val="00C72DFC"/>
    <w:rsid w:val="00C75A00"/>
    <w:rsid w:val="00CA07E3"/>
    <w:rsid w:val="00CB2BBE"/>
    <w:rsid w:val="00CC10AA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3C63"/>
    <w:rsid w:val="00EA2898"/>
    <w:rsid w:val="00EE0615"/>
    <w:rsid w:val="00EF4220"/>
    <w:rsid w:val="00F20014"/>
    <w:rsid w:val="00F26B29"/>
    <w:rsid w:val="00F57DCD"/>
    <w:rsid w:val="00F91A7E"/>
    <w:rsid w:val="00F93E6C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6133A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7D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7D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7D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D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DCD"/>
    <w:rPr>
      <w:b/>
      <w:bCs/>
    </w:rPr>
  </w:style>
  <w:style w:type="paragraph" w:styleId="Revision">
    <w:name w:val="Revision"/>
    <w:hidden/>
    <w:uiPriority w:val="99"/>
    <w:semiHidden/>
    <w:rsid w:val="008310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sbuhb.nhs.wales%2Ffiles%2Fwelsh-language-standards%2Ffinal-accessing-healthcare-in-welsh-5-year-implementation-plan-docx%2F&amp;wdOrigin=BROWSELINK" TargetMode="External" /><Relationship Id="rId13" Type="http://schemas.openxmlformats.org/officeDocument/2006/relationships/footer" Target="footer1.xml" /><Relationship Id="rId18" Type="http://schemas.openxmlformats.org/officeDocument/2006/relationships/customXml" Target="../customXml/item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cid:image002.png@01D7E51B.D422D810" TargetMode="External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20" Type="http://schemas.openxmlformats.org/officeDocument/2006/relationships/customXml" Target="../customXml/item4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5.png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10" Type="http://schemas.openxmlformats.org/officeDocument/2006/relationships/hyperlink" Target="mailto:FOIA.Requests@wales.nhs.uk" TargetMode="External" /><Relationship Id="rId19" Type="http://schemas.openxmlformats.org/officeDocument/2006/relationships/customXml" Target="../customXml/item3.xml" /><Relationship Id="rId4" Type="http://schemas.openxmlformats.org/officeDocument/2006/relationships/settings" Target="settings.xml" /><Relationship Id="rId9" Type="http://schemas.openxmlformats.org/officeDocument/2006/relationships/hyperlink" Target="mailto:FOIA.Requests@wales.nhs.uk" TargetMode="External" /><Relationship Id="rId14" Type="http://schemas.openxmlformats.org/officeDocument/2006/relationships/header" Target="header1.xml" /></Relationships>

</file>

<file path=word/_rels/footer1.xml.rels><?xml version="1.0" encoding="UTF-8"?>
<Relationships xmlns="http://schemas.openxmlformats.org/package/2006/relationships"><Relationship Id="rId1" Type="http://schemas.openxmlformats.org/officeDocument/2006/relationships/image" Target="media/image6.jpg" /></Relationships>

</file>

<file path=word/_rels/footer2.xml.rels><?xml version="1.0" encoding="UTF-8"?>
<Relationships xmlns="http://schemas.openxmlformats.org/package/2006/relationships"><Relationship Id="rId1" Type="http://schemas.openxmlformats.org/officeDocument/2006/relationships/image" Target="media/image6.jpg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7.jpeg" /></Relationships>
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 /></Relationships>
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20" ma:contentTypeDescription="Create a new document." ma:contentTypeScope="" ma:versionID="7ce1275f8bfb2c32d2e4a96cff12588c">
  <xsd:schema xmlns:xsd="http://www.w3.org/2001/XMLSchema" xmlns:xs="http://www.w3.org/2001/XMLSchema" xmlns:p="http://schemas.microsoft.com/office/2006/metadata/properties" xmlns:ns1="http://schemas.microsoft.com/sharepoint/v3" xmlns:ns2="25dada87-73c5-4853-ad06-9b7ecadc6792" xmlns:ns3="d0612e75-ae18-4a31-8ff8-faeebe33f569" targetNamespace="http://schemas.microsoft.com/office/2006/metadata/properties" ma:root="true" ma:fieldsID="f16923dc6f15b063fd8c679aac5c813a" ns1:_="" ns2:_="" ns3:_="">
    <xsd:import namespace="http://schemas.microsoft.com/sharepoint/v3"/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5dada87-73c5-4853-ad06-9b7ecadc6792">
      <Terms xmlns="http://schemas.microsoft.com/office/infopath/2007/PartnerControls"/>
    </lcf76f155ced4ddcb4097134ff3c332f>
    <_ip_UnifiedCompliancePolicyProperties xmlns="http://schemas.microsoft.com/sharepoint/v3" xsi:nil="true"/>
    <TaxCatchAll xmlns="d0612e75-ae18-4a31-8ff8-faeebe33f569" xsi:nil="true"/>
  </documentManagement>
</p:properties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594A0C-E516-4F71-84AC-5EE2D2A74999}"/>
</file>

<file path=customXml/itemProps3.xml><?xml version="1.0" encoding="utf-8"?>
<ds:datastoreItem xmlns:ds="http://schemas.openxmlformats.org/officeDocument/2006/customXml" ds:itemID="{4C366A80-2C6C-4043-A9A9-96D9B181D54F}"/>
</file>

<file path=customXml/itemProps4.xml><?xml version="1.0" encoding="utf-8"?>
<ds:datastoreItem xmlns:ds="http://schemas.openxmlformats.org/officeDocument/2006/customXml" ds:itemID="{4208B9B9-DD4D-4882-B6C1-4CE1BE7263BD}"/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89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38</cp:revision>
  <cp:lastPrinted>2019-03-26T11:11:00Z</cp:lastPrinted>
  <dcterms:created xsi:type="dcterms:W3CDTF">2021-09-13T07:38:00Z</dcterms:created>
  <dcterms:modified xsi:type="dcterms:W3CDTF">2026-06-26T10:43:00Z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0517c1f7-c1c4-465c-87dc-42397815b2c7</vt:lpwstr>
  </property>
  <property fmtid="{D5CDD505-2E9C-101B-9397-08002B2CF9AE}" pid="3" name="ContentTypeId">
    <vt:lpwstr>0x010100E67880F6D1F72542BF2C5D6E8DC71BCE</vt:lpwstr>
  </property>
</Properties>
</file>