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B6B7B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CB3365B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7372B6D" wp14:editId="6A89A44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3CBB3CC" w14:textId="3FB8653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D18BF" w:rsidRPr="00ED18B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23-L-025</w:t>
                            </w:r>
                          </w:p>
                          <w:p w14:paraId="08BD4792" w14:textId="77777777" w:rsidR="00DC7FA9" w:rsidRDefault="00DC7FA9" w:rsidP="00DC7FA9"/>
                          <w:p w14:paraId="606F50D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97CB5F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7372B6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3CBB3CC" w14:textId="3FB8653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D18BF" w:rsidRPr="00ED18B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23-L-025</w:t>
                      </w:r>
                    </w:p>
                    <w:p w14:paraId="08BD4792" w14:textId="77777777" w:rsidR="00DC7FA9" w:rsidRDefault="00DC7FA9" w:rsidP="00DC7FA9"/>
                    <w:p w14:paraId="606F50D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97CB5F9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2392E7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6B80502" w14:textId="77777777" w:rsidR="00DC7FA9" w:rsidRPr="00ED18BF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ED18BF">
        <w:rPr>
          <w:rFonts w:ascii="Verdana" w:hAnsi="Verdana"/>
          <w:b/>
          <w:sz w:val="22"/>
          <w:szCs w:val="22"/>
        </w:rPr>
        <w:t>You asked:</w:t>
      </w:r>
    </w:p>
    <w:p w14:paraId="3CA51B02" w14:textId="77777777" w:rsidR="002677FD" w:rsidRPr="00ED18BF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09CD03A3" w14:textId="77777777" w:rsidR="00ED18BF" w:rsidRPr="00ED18BF" w:rsidRDefault="00ED18BF" w:rsidP="00ED18BF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ED18BF">
        <w:rPr>
          <w:rFonts w:ascii="Verdana" w:hAnsi="Verdana"/>
          <w:b/>
          <w:bCs/>
          <w:color w:val="000000"/>
          <w:sz w:val="22"/>
          <w:szCs w:val="22"/>
        </w:rPr>
        <w:t>When was the Emergency Department (ED) Nurse Staffing Level (NSL) last reviewed?</w:t>
      </w:r>
      <w:r w:rsidRPr="00ED18BF">
        <w:rPr>
          <w:rFonts w:ascii="Verdana" w:hAnsi="Verdana"/>
          <w:sz w:val="22"/>
          <w:szCs w:val="22"/>
        </w:rPr>
        <w:t xml:space="preserve"> </w:t>
      </w:r>
      <w:r w:rsidRPr="00ED18BF">
        <w:rPr>
          <w:rFonts w:ascii="Verdana" w:hAnsi="Verdana"/>
          <w:sz w:val="22"/>
          <w:szCs w:val="22"/>
        </w:rPr>
        <w:tab/>
      </w:r>
    </w:p>
    <w:p w14:paraId="3F151D9C" w14:textId="77777777" w:rsidR="00ED18BF" w:rsidRPr="00ED18BF" w:rsidRDefault="00ED18BF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250A012E" w14:textId="095F32B1" w:rsidR="00A10460" w:rsidRPr="00ED18BF" w:rsidRDefault="00ED18BF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ED18BF">
        <w:rPr>
          <w:rFonts w:ascii="Verdana" w:hAnsi="Verdana"/>
          <w:sz w:val="22"/>
          <w:szCs w:val="22"/>
        </w:rPr>
        <w:t>July 2023</w:t>
      </w:r>
    </w:p>
    <w:p w14:paraId="2DE5731C" w14:textId="77777777" w:rsidR="00ED18BF" w:rsidRPr="00ED18BF" w:rsidRDefault="00ED18BF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169AC485" w14:textId="77777777" w:rsidR="00ED18BF" w:rsidRPr="00ED18BF" w:rsidRDefault="00ED18BF" w:rsidP="00ED18BF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ED18BF">
        <w:rPr>
          <w:rFonts w:ascii="Verdana" w:hAnsi="Verdana"/>
          <w:b/>
          <w:bCs/>
          <w:color w:val="000000"/>
          <w:sz w:val="22"/>
          <w:szCs w:val="22"/>
        </w:rPr>
        <w:t>When the ED NSL was last reviewed, was the budgeted establishment updated to reflect the NSL review?</w:t>
      </w:r>
      <w:r w:rsidRPr="00ED18BF">
        <w:rPr>
          <w:rFonts w:ascii="Verdana" w:hAnsi="Verdana"/>
          <w:sz w:val="22"/>
          <w:szCs w:val="22"/>
        </w:rPr>
        <w:t xml:space="preserve"> </w:t>
      </w:r>
    </w:p>
    <w:p w14:paraId="0AF5CC00" w14:textId="77777777" w:rsidR="00ED18BF" w:rsidRPr="00ED18BF" w:rsidRDefault="00ED18BF" w:rsidP="00ED18BF">
      <w:pPr>
        <w:pStyle w:val="ListParagraph"/>
        <w:ind w:left="1225"/>
        <w:rPr>
          <w:rFonts w:ascii="Verdana" w:hAnsi="Verdana"/>
          <w:color w:val="7030A0"/>
          <w:sz w:val="22"/>
          <w:szCs w:val="22"/>
        </w:rPr>
      </w:pPr>
    </w:p>
    <w:p w14:paraId="20F0F28A" w14:textId="4A71CDED" w:rsidR="00ED18BF" w:rsidRPr="00ED18BF" w:rsidRDefault="00ED18BF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ED18BF">
        <w:rPr>
          <w:rFonts w:ascii="Verdana" w:hAnsi="Verdana"/>
          <w:sz w:val="22"/>
          <w:szCs w:val="22"/>
        </w:rPr>
        <w:t>No</w:t>
      </w:r>
    </w:p>
    <w:p w14:paraId="5CA5FCDB" w14:textId="77777777" w:rsidR="00ED18BF" w:rsidRPr="00ED18BF" w:rsidRDefault="00ED18BF" w:rsidP="00ED18BF">
      <w:pPr>
        <w:pStyle w:val="ListParagraph"/>
        <w:rPr>
          <w:rFonts w:ascii="Verdana" w:hAnsi="Verdana"/>
          <w:bCs/>
          <w:noProof/>
          <w:sz w:val="22"/>
          <w:szCs w:val="22"/>
        </w:rPr>
      </w:pPr>
    </w:p>
    <w:p w14:paraId="358D2D59" w14:textId="77777777" w:rsidR="00ED18BF" w:rsidRPr="00ED18BF" w:rsidRDefault="00ED18BF" w:rsidP="00ED18BF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ED18BF">
        <w:rPr>
          <w:rFonts w:ascii="Verdana" w:hAnsi="Verdana"/>
          <w:b/>
          <w:bCs/>
          <w:color w:val="000000"/>
          <w:sz w:val="22"/>
          <w:szCs w:val="22"/>
        </w:rPr>
        <w:t>In the most recent NSL review did this incorporate the Royal College of Emergency Medicine (RCEM) Nursing Workforce Standards?</w:t>
      </w:r>
      <w:r w:rsidRPr="00ED18BF">
        <w:rPr>
          <w:rFonts w:ascii="Verdana" w:hAnsi="Verdana"/>
          <w:sz w:val="22"/>
          <w:szCs w:val="22"/>
        </w:rPr>
        <w:t xml:space="preserve"> </w:t>
      </w:r>
    </w:p>
    <w:p w14:paraId="2CA352DE" w14:textId="77777777" w:rsidR="00ED18BF" w:rsidRDefault="00ED18BF" w:rsidP="00ED18BF">
      <w:pPr>
        <w:pStyle w:val="ListParagraph"/>
        <w:ind w:left="1225"/>
        <w:rPr>
          <w:rFonts w:ascii="Verdana" w:hAnsi="Verdana"/>
          <w:sz w:val="22"/>
          <w:szCs w:val="22"/>
        </w:rPr>
      </w:pPr>
    </w:p>
    <w:p w14:paraId="6C954E8C" w14:textId="0EC3BE79" w:rsidR="00ED18BF" w:rsidRDefault="00ED18BF" w:rsidP="00ED18BF">
      <w:pPr>
        <w:pStyle w:val="ListParagraph"/>
        <w:ind w:left="1225"/>
        <w:jc w:val="both"/>
        <w:rPr>
          <w:rFonts w:ascii="Verdana" w:hAnsi="Verdana"/>
          <w:sz w:val="22"/>
          <w:szCs w:val="22"/>
        </w:rPr>
      </w:pPr>
      <w:r w:rsidRPr="00ED18BF">
        <w:rPr>
          <w:rFonts w:ascii="Verdana" w:hAnsi="Verdana"/>
          <w:sz w:val="22"/>
          <w:szCs w:val="22"/>
        </w:rPr>
        <w:t xml:space="preserve">The review in July 2023 was in response </w:t>
      </w:r>
      <w:r w:rsidR="0068712B">
        <w:rPr>
          <w:rFonts w:ascii="Verdana" w:hAnsi="Verdana"/>
          <w:sz w:val="22"/>
          <w:szCs w:val="22"/>
        </w:rPr>
        <w:t xml:space="preserve">to </w:t>
      </w:r>
      <w:r w:rsidRPr="00ED18BF">
        <w:rPr>
          <w:rFonts w:ascii="Verdana" w:hAnsi="Verdana"/>
          <w:sz w:val="22"/>
          <w:szCs w:val="22"/>
        </w:rPr>
        <w:t xml:space="preserve">the overcapacity </w:t>
      </w:r>
      <w:r w:rsidR="0068712B">
        <w:rPr>
          <w:rFonts w:ascii="Verdana" w:hAnsi="Verdana"/>
          <w:sz w:val="22"/>
          <w:szCs w:val="22"/>
        </w:rPr>
        <w:t>within t</w:t>
      </w:r>
      <w:r w:rsidRPr="00ED18BF">
        <w:rPr>
          <w:rFonts w:ascii="Verdana" w:hAnsi="Verdana"/>
          <w:sz w:val="22"/>
          <w:szCs w:val="22"/>
        </w:rPr>
        <w:t>he department and the amount of patients awaiting beds</w:t>
      </w:r>
      <w:r>
        <w:rPr>
          <w:rFonts w:ascii="Verdana" w:hAnsi="Verdana"/>
          <w:sz w:val="22"/>
          <w:szCs w:val="22"/>
        </w:rPr>
        <w:t>, t</w:t>
      </w:r>
      <w:r w:rsidRPr="00ED18BF">
        <w:rPr>
          <w:rFonts w:ascii="Verdana" w:hAnsi="Verdana"/>
          <w:sz w:val="22"/>
          <w:szCs w:val="22"/>
        </w:rPr>
        <w:t>herefore</w:t>
      </w:r>
      <w:r>
        <w:rPr>
          <w:rFonts w:ascii="Verdana" w:hAnsi="Verdana"/>
          <w:sz w:val="22"/>
          <w:szCs w:val="22"/>
        </w:rPr>
        <w:t xml:space="preserve">, </w:t>
      </w:r>
      <w:r w:rsidRPr="00ED18BF">
        <w:rPr>
          <w:rFonts w:ascii="Verdana" w:hAnsi="Verdana"/>
          <w:sz w:val="22"/>
          <w:szCs w:val="22"/>
        </w:rPr>
        <w:t>there was</w:t>
      </w:r>
      <w:r w:rsidR="0068712B">
        <w:rPr>
          <w:rFonts w:ascii="Verdana" w:hAnsi="Verdana"/>
          <w:sz w:val="22"/>
          <w:szCs w:val="22"/>
        </w:rPr>
        <w:t xml:space="preserve"> less focus </w:t>
      </w:r>
      <w:r w:rsidRPr="00ED18BF">
        <w:rPr>
          <w:rFonts w:ascii="Verdana" w:hAnsi="Verdana"/>
          <w:sz w:val="22"/>
          <w:szCs w:val="22"/>
        </w:rPr>
        <w:t>on RCEM. We are currently working through a staffing plan that is using the RCE</w:t>
      </w:r>
      <w:r>
        <w:rPr>
          <w:rFonts w:ascii="Verdana" w:hAnsi="Verdana"/>
          <w:sz w:val="22"/>
          <w:szCs w:val="22"/>
        </w:rPr>
        <w:t>M</w:t>
      </w:r>
      <w:r w:rsidRPr="00ED18BF">
        <w:rPr>
          <w:rFonts w:ascii="Verdana" w:hAnsi="Verdana"/>
          <w:sz w:val="22"/>
          <w:szCs w:val="22"/>
        </w:rPr>
        <w:t xml:space="preserve"> standards</w:t>
      </w:r>
      <w:r w:rsidR="0068712B">
        <w:rPr>
          <w:rFonts w:ascii="Verdana" w:hAnsi="Verdana"/>
          <w:sz w:val="22"/>
          <w:szCs w:val="22"/>
        </w:rPr>
        <w:t>,</w:t>
      </w:r>
      <w:r w:rsidRPr="00ED18BF">
        <w:rPr>
          <w:rFonts w:ascii="Verdana" w:hAnsi="Verdana"/>
          <w:sz w:val="22"/>
          <w:szCs w:val="22"/>
        </w:rPr>
        <w:t xml:space="preserve"> to support </w:t>
      </w:r>
      <w:r w:rsidR="0068712B">
        <w:rPr>
          <w:rFonts w:ascii="Verdana" w:hAnsi="Verdana"/>
          <w:sz w:val="22"/>
          <w:szCs w:val="22"/>
        </w:rPr>
        <w:t xml:space="preserve">the </w:t>
      </w:r>
      <w:r w:rsidRPr="00ED18BF">
        <w:rPr>
          <w:rFonts w:ascii="Verdana" w:hAnsi="Verdana"/>
          <w:sz w:val="22"/>
          <w:szCs w:val="22"/>
        </w:rPr>
        <w:t>modelling required.  </w:t>
      </w:r>
    </w:p>
    <w:p w14:paraId="5C46C2A3" w14:textId="77777777" w:rsidR="008A022E" w:rsidRDefault="008A022E" w:rsidP="00ED18BF">
      <w:pPr>
        <w:pStyle w:val="ListParagraph"/>
        <w:ind w:left="1225"/>
        <w:jc w:val="both"/>
        <w:rPr>
          <w:rFonts w:ascii="Verdana" w:hAnsi="Verdana"/>
          <w:noProof/>
          <w:sz w:val="22"/>
          <w:szCs w:val="22"/>
        </w:rPr>
      </w:pPr>
    </w:p>
    <w:p w14:paraId="71BD874B" w14:textId="77777777" w:rsidR="008A022E" w:rsidRDefault="008A022E" w:rsidP="00ED18BF">
      <w:pPr>
        <w:pStyle w:val="ListParagraph"/>
        <w:ind w:left="1225"/>
        <w:jc w:val="both"/>
        <w:rPr>
          <w:rFonts w:ascii="Verdana" w:hAnsi="Verdana"/>
          <w:noProof/>
          <w:sz w:val="22"/>
          <w:szCs w:val="22"/>
        </w:rPr>
      </w:pPr>
    </w:p>
    <w:p w14:paraId="28F2EE15" w14:textId="77777777" w:rsidR="008A022E" w:rsidRPr="00ED18BF" w:rsidRDefault="008A022E" w:rsidP="008A022E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ED18BF">
        <w:rPr>
          <w:rFonts w:ascii="Verdana" w:hAnsi="Verdana"/>
          <w:b/>
          <w:bCs/>
          <w:sz w:val="22"/>
          <w:szCs w:val="22"/>
        </w:rPr>
        <w:t>Please complete the below table with the establishment and actual staffing for the ED for Month 8 (November) based on the following categories?</w:t>
      </w:r>
    </w:p>
    <w:p w14:paraId="0AA461D7" w14:textId="77777777" w:rsidR="008A022E" w:rsidRDefault="008A022E" w:rsidP="008A022E">
      <w:pPr>
        <w:pStyle w:val="ListParagraph"/>
        <w:ind w:left="1225"/>
        <w:rPr>
          <w:rFonts w:ascii="Verdana" w:hAnsi="Verdana"/>
          <w:color w:val="000000"/>
          <w:sz w:val="22"/>
          <w:szCs w:val="22"/>
        </w:rPr>
      </w:pPr>
    </w:p>
    <w:p w14:paraId="5F4A3026" w14:textId="77777777" w:rsidR="008A022E" w:rsidRDefault="008A022E" w:rsidP="008A022E">
      <w:pPr>
        <w:pStyle w:val="ListParagraph"/>
        <w:ind w:left="1225"/>
        <w:rPr>
          <w:rFonts w:ascii="Verdana" w:hAnsi="Verdana"/>
          <w:color w:val="000000"/>
          <w:sz w:val="22"/>
          <w:szCs w:val="22"/>
        </w:rPr>
      </w:pPr>
      <w:r w:rsidRPr="00ED18BF">
        <w:rPr>
          <w:rFonts w:ascii="Verdana" w:hAnsi="Verdana"/>
          <w:color w:val="000000"/>
          <w:sz w:val="22"/>
          <w:szCs w:val="22"/>
        </w:rPr>
        <w:t>Budgeted Establishment (WTE)</w:t>
      </w:r>
    </w:p>
    <w:p w14:paraId="7F9993C4" w14:textId="77777777" w:rsidR="008A022E" w:rsidRDefault="008A022E" w:rsidP="00ED18BF">
      <w:pPr>
        <w:pStyle w:val="ListParagraph"/>
        <w:ind w:left="1225"/>
        <w:jc w:val="both"/>
        <w:rPr>
          <w:rFonts w:ascii="Verdana" w:hAnsi="Verdana"/>
          <w:noProof/>
          <w:sz w:val="22"/>
          <w:szCs w:val="22"/>
        </w:rPr>
      </w:pPr>
    </w:p>
    <w:p w14:paraId="7F5D90A1" w14:textId="77777777" w:rsidR="008A022E" w:rsidRDefault="008A022E" w:rsidP="00ED18BF">
      <w:pPr>
        <w:pStyle w:val="ListParagraph"/>
        <w:ind w:left="1225"/>
        <w:jc w:val="both"/>
        <w:rPr>
          <w:rFonts w:ascii="Verdana" w:hAnsi="Verdana"/>
          <w:noProof/>
          <w:sz w:val="22"/>
          <w:szCs w:val="22"/>
        </w:rPr>
      </w:pPr>
    </w:p>
    <w:p w14:paraId="7D07B52E" w14:textId="77777777" w:rsidR="008A022E" w:rsidRDefault="008A022E" w:rsidP="00ED18BF">
      <w:pPr>
        <w:pStyle w:val="ListParagraph"/>
        <w:ind w:left="1225"/>
        <w:jc w:val="both"/>
        <w:rPr>
          <w:rFonts w:ascii="Verdana" w:hAnsi="Verdana"/>
          <w:noProof/>
          <w:sz w:val="22"/>
          <w:szCs w:val="22"/>
        </w:rPr>
      </w:pPr>
    </w:p>
    <w:p w14:paraId="4D17E682" w14:textId="77777777" w:rsidR="008A022E" w:rsidRPr="00ED18BF" w:rsidRDefault="008A022E" w:rsidP="00ED18BF">
      <w:pPr>
        <w:pStyle w:val="ListParagraph"/>
        <w:ind w:left="1225"/>
        <w:jc w:val="both"/>
        <w:rPr>
          <w:rFonts w:ascii="Verdana" w:hAnsi="Verdana"/>
          <w:bCs/>
          <w:noProof/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XSpec="right" w:tblpY="279"/>
        <w:tblW w:w="10456" w:type="dxa"/>
        <w:tblLayout w:type="fixed"/>
        <w:tblLook w:val="04A0" w:firstRow="1" w:lastRow="0" w:firstColumn="1" w:lastColumn="0" w:noHBand="0" w:noVBand="1"/>
      </w:tblPr>
      <w:tblGrid>
        <w:gridCol w:w="1664"/>
        <w:gridCol w:w="1592"/>
        <w:gridCol w:w="1868"/>
        <w:gridCol w:w="931"/>
        <w:gridCol w:w="1279"/>
        <w:gridCol w:w="1279"/>
        <w:gridCol w:w="850"/>
        <w:gridCol w:w="993"/>
      </w:tblGrid>
      <w:tr w:rsidR="005320FA" w:rsidRPr="002A795D" w14:paraId="4B88FB4F" w14:textId="77777777" w:rsidTr="005320FA">
        <w:trPr>
          <w:trHeight w:val="557"/>
        </w:trPr>
        <w:tc>
          <w:tcPr>
            <w:tcW w:w="1664" w:type="dxa"/>
          </w:tcPr>
          <w:p w14:paraId="6D316536" w14:textId="77777777" w:rsidR="00F45BD6" w:rsidRPr="00BE7768" w:rsidRDefault="00F45BD6" w:rsidP="00F45BD6">
            <w:pPr>
              <w:pStyle w:val="ListParagraph"/>
              <w:spacing w:after="0" w:line="240" w:lineRule="auto"/>
              <w:ind w:left="0" w:right="0"/>
              <w:rPr>
                <w:rFonts w:ascii="Verdana" w:hAnsi="Verdana"/>
                <w:bCs/>
                <w:noProof/>
                <w:sz w:val="22"/>
                <w:szCs w:val="22"/>
              </w:rPr>
            </w:pPr>
          </w:p>
        </w:tc>
        <w:tc>
          <w:tcPr>
            <w:tcW w:w="1592" w:type="dxa"/>
          </w:tcPr>
          <w:p w14:paraId="20DB3A93" w14:textId="6CD2DFD0" w:rsidR="00F45BD6" w:rsidRPr="005320FA" w:rsidRDefault="00F45BD6" w:rsidP="005320FA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</w:pPr>
            <w:r w:rsidRPr="005320FA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Budgeted Establishment</w:t>
            </w:r>
          </w:p>
          <w:p w14:paraId="1562D6D9" w14:textId="77777777" w:rsidR="00F45BD6" w:rsidRPr="005320FA" w:rsidRDefault="00F45BD6" w:rsidP="005320FA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 w:rsidRPr="005320FA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(WTE)</w:t>
            </w:r>
          </w:p>
        </w:tc>
        <w:tc>
          <w:tcPr>
            <w:tcW w:w="1868" w:type="dxa"/>
          </w:tcPr>
          <w:p w14:paraId="0BD8F437" w14:textId="43FE2547" w:rsidR="00F45BD6" w:rsidRPr="005320FA" w:rsidRDefault="00F45BD6" w:rsidP="005320F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</w:pPr>
            <w:r w:rsidRPr="005320FA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Core Staff</w:t>
            </w:r>
          </w:p>
          <w:p w14:paraId="6C9BFD77" w14:textId="05350659" w:rsidR="00F45BD6" w:rsidRPr="005320FA" w:rsidRDefault="00F45BD6" w:rsidP="005320FA">
            <w:pPr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 w:rsidRPr="005320FA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(Substantive &amp; Overtime)</w:t>
            </w:r>
          </w:p>
        </w:tc>
        <w:tc>
          <w:tcPr>
            <w:tcW w:w="931" w:type="dxa"/>
          </w:tcPr>
          <w:p w14:paraId="37579FDD" w14:textId="70E11776" w:rsidR="00F45BD6" w:rsidRPr="005320FA" w:rsidRDefault="00F45BD6" w:rsidP="005320FA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 w:rsidRPr="005320FA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Bank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9CAED6" w14:textId="61939E93" w:rsidR="00F45BD6" w:rsidRPr="005320FA" w:rsidRDefault="00F45BD6" w:rsidP="005320FA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 w:rsidRPr="005320FA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Agency Workers (On Contract)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C2182" w14:textId="064DEF19" w:rsidR="00F45BD6" w:rsidRPr="005320FA" w:rsidRDefault="00F45BD6" w:rsidP="005320FA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 w:rsidRPr="005320FA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Agency Workers (Off Contract)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3F903" w14:textId="77777777" w:rsidR="00F45BD6" w:rsidRPr="005320FA" w:rsidRDefault="00F45BD6" w:rsidP="005320FA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</w:pPr>
          </w:p>
          <w:p w14:paraId="3DCDF2D3" w14:textId="73CC8840" w:rsidR="00F45BD6" w:rsidRPr="005320FA" w:rsidRDefault="00F45BD6" w:rsidP="005320FA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</w:pPr>
            <w:r w:rsidRPr="005320FA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Other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A81F8" w14:textId="32609201" w:rsidR="00F45BD6" w:rsidRPr="005320FA" w:rsidRDefault="00F45BD6" w:rsidP="005320FA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 w:rsidRPr="005320FA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Total</w:t>
            </w:r>
          </w:p>
        </w:tc>
      </w:tr>
      <w:tr w:rsidR="005320FA" w:rsidRPr="002A795D" w14:paraId="422FD89C" w14:textId="77777777" w:rsidTr="005320FA">
        <w:tc>
          <w:tcPr>
            <w:tcW w:w="1664" w:type="dxa"/>
          </w:tcPr>
          <w:p w14:paraId="611DD50C" w14:textId="77777777" w:rsidR="00BE7768" w:rsidRPr="005320FA" w:rsidRDefault="00BE7768" w:rsidP="00BE7768">
            <w:pPr>
              <w:pStyle w:val="ListParagraph"/>
              <w:spacing w:after="0"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Band 8c (Registered Nurses)</w:t>
            </w:r>
          </w:p>
        </w:tc>
        <w:tc>
          <w:tcPr>
            <w:tcW w:w="1592" w:type="dxa"/>
          </w:tcPr>
          <w:p w14:paraId="212D69B4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08314E9" w14:textId="663CDF5A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68" w:type="dxa"/>
          </w:tcPr>
          <w:p w14:paraId="171C1672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FC60988" w14:textId="3D022A43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931" w:type="dxa"/>
          </w:tcPr>
          <w:p w14:paraId="2FAD9FF4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7B688CE8" w14:textId="2B95DF8B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</w:tcBorders>
          </w:tcPr>
          <w:p w14:paraId="0E7B50C4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74F28CB3" w14:textId="32DE1FEB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</w:tcBorders>
          </w:tcPr>
          <w:p w14:paraId="5378824D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180CA8F0" w14:textId="2BD6333D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12BF15D0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51DE5D1" w14:textId="512BA754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749D9A69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A15D241" w14:textId="47B48D4D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5320FA" w:rsidRPr="002A795D" w14:paraId="01080A39" w14:textId="77777777" w:rsidTr="005320FA">
        <w:tc>
          <w:tcPr>
            <w:tcW w:w="1664" w:type="dxa"/>
            <w:tcBorders>
              <w:bottom w:val="single" w:sz="4" w:space="0" w:color="auto"/>
            </w:tcBorders>
          </w:tcPr>
          <w:p w14:paraId="4095C013" w14:textId="77777777" w:rsidR="00BE7768" w:rsidRPr="005320FA" w:rsidRDefault="00BE7768" w:rsidP="00BE7768">
            <w:pPr>
              <w:pStyle w:val="ListParagraph"/>
              <w:spacing w:after="0"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Band 8b (Registered Nurses)</w:t>
            </w:r>
          </w:p>
        </w:tc>
        <w:tc>
          <w:tcPr>
            <w:tcW w:w="1592" w:type="dxa"/>
            <w:tcBorders>
              <w:bottom w:val="single" w:sz="4" w:space="0" w:color="auto"/>
            </w:tcBorders>
          </w:tcPr>
          <w:p w14:paraId="08BCFFD7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BF665DA" w14:textId="5D39AD5F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68" w:type="dxa"/>
            <w:tcBorders>
              <w:bottom w:val="single" w:sz="4" w:space="0" w:color="auto"/>
            </w:tcBorders>
          </w:tcPr>
          <w:p w14:paraId="498AEC7C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6AE4AF0" w14:textId="55AF84EA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bottom w:val="single" w:sz="4" w:space="0" w:color="auto"/>
            </w:tcBorders>
          </w:tcPr>
          <w:p w14:paraId="015A025C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277DC4DC" w14:textId="719F24F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  <w:tcBorders>
              <w:bottom w:val="single" w:sz="4" w:space="0" w:color="auto"/>
            </w:tcBorders>
          </w:tcPr>
          <w:p w14:paraId="605989E3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1EF60670" w14:textId="751922D0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67F7B3D5" w14:textId="77777777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F61BA59" w14:textId="660BA64D" w:rsidR="00BE7768" w:rsidRPr="005320FA" w:rsidRDefault="00BE7768" w:rsidP="006C4EB1">
            <w:pPr>
              <w:pStyle w:val="ListParagraph"/>
              <w:spacing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3132E43C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281F1407" w14:textId="24BAE6BF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7F0DE078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26E3823C" w14:textId="086AAA24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BE7768" w:rsidRPr="002A795D" w14:paraId="57394F90" w14:textId="77777777" w:rsidTr="005320FA">
        <w:tc>
          <w:tcPr>
            <w:tcW w:w="1664" w:type="dxa"/>
          </w:tcPr>
          <w:p w14:paraId="2C7CD8B1" w14:textId="77777777" w:rsidR="00BE7768" w:rsidRPr="005320FA" w:rsidRDefault="00BE7768" w:rsidP="00BE7768">
            <w:pPr>
              <w:pStyle w:val="ListParagraph"/>
              <w:spacing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Band 8a (Registered Nurses)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91C9AE" w14:textId="692352C2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FF2F337" w14:textId="351AC399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3.87</w:t>
            </w:r>
          </w:p>
        </w:tc>
        <w:tc>
          <w:tcPr>
            <w:tcW w:w="931" w:type="dxa"/>
            <w:tcBorders>
              <w:left w:val="single" w:sz="4" w:space="0" w:color="auto"/>
            </w:tcBorders>
          </w:tcPr>
          <w:p w14:paraId="0AC3C808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4EB96EF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76693C6D" w14:textId="13DD895E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1733211D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0E5A6053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E400B52" w14:textId="1F8A0E7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4D259F76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76F794F3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9FF2E05" w14:textId="37634916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6D032730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7079A5C6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8F61722" w14:textId="2D033E4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027E174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7057F9E" w14:textId="77777777" w:rsidR="005320FA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0A579AB" w14:textId="0750DB5A" w:rsidR="005320FA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6.87</w:t>
            </w:r>
          </w:p>
        </w:tc>
      </w:tr>
      <w:tr w:rsidR="00BE7768" w:rsidRPr="002A795D" w14:paraId="2FCEE408" w14:textId="77777777" w:rsidTr="005320FA">
        <w:tc>
          <w:tcPr>
            <w:tcW w:w="1664" w:type="dxa"/>
            <w:tcBorders>
              <w:bottom w:val="single" w:sz="4" w:space="0" w:color="auto"/>
              <w:right w:val="single" w:sz="4" w:space="0" w:color="auto"/>
            </w:tcBorders>
          </w:tcPr>
          <w:p w14:paraId="4CAE3B3A" w14:textId="7AEC82FB" w:rsidR="00BE7768" w:rsidRPr="005320FA" w:rsidRDefault="00BE7768" w:rsidP="00BE7768">
            <w:pPr>
              <w:pStyle w:val="ListParagraph"/>
              <w:spacing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Band 7 (Registered Nurses)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22F9D5" w14:textId="0B2ADB7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17.72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D75171" w14:textId="5ECE829F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17</w:t>
            </w: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36F38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B782E5D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025C5FEE" w14:textId="3E9E56E4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  <w:tcBorders>
              <w:left w:val="single" w:sz="4" w:space="0" w:color="auto"/>
              <w:bottom w:val="single" w:sz="4" w:space="0" w:color="auto"/>
            </w:tcBorders>
          </w:tcPr>
          <w:p w14:paraId="53417543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4A94B64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2CD8D4F3" w14:textId="113C62D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6E6C000C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0DFBA011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156E3D8F" w14:textId="404ABB2E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079C1C9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7CFFD23D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C16FE34" w14:textId="0B02944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2A5ADE3F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82BBBE2" w14:textId="77777777" w:rsidR="005320FA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FB57824" w14:textId="7354D6CD" w:rsidR="005320FA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34.72</w:t>
            </w:r>
          </w:p>
        </w:tc>
      </w:tr>
      <w:tr w:rsidR="00BE7768" w:rsidRPr="002A795D" w14:paraId="1855747F" w14:textId="77777777" w:rsidTr="005320FA">
        <w:tc>
          <w:tcPr>
            <w:tcW w:w="16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ED06A" w14:textId="1F68CAC8" w:rsidR="00BE7768" w:rsidRPr="005320FA" w:rsidRDefault="00BE7768" w:rsidP="00BE7768">
            <w:pPr>
              <w:pStyle w:val="ListParagraph"/>
              <w:spacing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Band 6 (Registered Nurses)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5E2D40" w14:textId="0632D2F5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18.26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FAD9AD" w14:textId="3375F6E3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16.84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68410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375BA8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37D8B21" w14:textId="4B35366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3E4D5D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08D51627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24F3D31" w14:textId="542ACBB1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5C01F142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0F822A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74EB5039" w14:textId="51915F0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6136906D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AB8453B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E233C1F" w14:textId="054F9FF6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50D01E25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29F55C70" w14:textId="77777777" w:rsidR="005320FA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8AA4CE9" w14:textId="17B24694" w:rsidR="005320FA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35.10</w:t>
            </w:r>
          </w:p>
        </w:tc>
      </w:tr>
      <w:tr w:rsidR="00BE7768" w:rsidRPr="002A795D" w14:paraId="7D11E816" w14:textId="77777777" w:rsidTr="005320FA">
        <w:tc>
          <w:tcPr>
            <w:tcW w:w="16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DB32" w14:textId="7EA8BF51" w:rsidR="00BE7768" w:rsidRPr="005320FA" w:rsidRDefault="00BE7768" w:rsidP="00BE7768">
            <w:pPr>
              <w:pStyle w:val="ListParagraph"/>
              <w:spacing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Band 5 (Registered Nurses)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7FC356" w14:textId="66D3A93D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83.32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75A099" w14:textId="4F8D363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65.53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9EC5B5" w14:textId="7766787B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2.42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87D827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DE817EB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D5FAD1B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1D13661B" w14:textId="75D9D666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42.36</w:t>
            </w:r>
          </w:p>
        </w:tc>
        <w:tc>
          <w:tcPr>
            <w:tcW w:w="1279" w:type="dxa"/>
          </w:tcPr>
          <w:p w14:paraId="08AF7E9C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8E9B377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74F93AB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0C40D9E0" w14:textId="7896ABF3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1AF76E74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632C380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5E9EBD2B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1756577C" w14:textId="7482F285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16CECF33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72B6844D" w14:textId="77777777" w:rsidR="005320FA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40F11DD2" w14:textId="18674E7A" w:rsidR="005320FA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color w:val="000000"/>
                <w:sz w:val="20"/>
                <w:szCs w:val="20"/>
              </w:rPr>
              <w:t>193.63</w:t>
            </w:r>
          </w:p>
        </w:tc>
      </w:tr>
      <w:tr w:rsidR="00BE7768" w:rsidRPr="002A795D" w14:paraId="7CB5C708" w14:textId="77777777" w:rsidTr="005320FA">
        <w:tc>
          <w:tcPr>
            <w:tcW w:w="16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19C4A" w14:textId="438FCE58" w:rsidR="00BE7768" w:rsidRPr="005320FA" w:rsidRDefault="00BE7768" w:rsidP="00BE7768">
            <w:pPr>
              <w:pStyle w:val="ListParagraph"/>
              <w:spacing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Band 4 (Health Care Support Workers)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D585F1" w14:textId="611077C1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2.8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805E32" w14:textId="3128FAF9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5.57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62FE7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57D8D145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5F928FF3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DBC68A7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60AA705D" w14:textId="14A94B5A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C155EF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2BCA228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16B9E35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86CD3D8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05A59594" w14:textId="08A1209D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30E10476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791288C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FD7015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7D643EB1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C67F08F" w14:textId="665C48DD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0D42298B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8E37B27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BA81921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A75B660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83E2ECC" w14:textId="6AD8CE78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573770AF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042E98E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94D5164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61CA9D1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67E775B" w14:textId="66383A2C" w:rsidR="00BE7768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8.37</w:t>
            </w:r>
          </w:p>
        </w:tc>
      </w:tr>
      <w:tr w:rsidR="00BE7768" w:rsidRPr="002A795D" w14:paraId="4CE0C7C1" w14:textId="77777777" w:rsidTr="005320FA">
        <w:tc>
          <w:tcPr>
            <w:tcW w:w="16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16A1A" w14:textId="5D2FB4E4" w:rsidR="00BE7768" w:rsidRPr="005320FA" w:rsidRDefault="00BE7768" w:rsidP="00BE7768">
            <w:pPr>
              <w:pStyle w:val="ListParagraph"/>
              <w:spacing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Band 3 (Health Care Support Workers)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704C60" w14:textId="4FCF04D9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16.53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2ECC0D" w14:textId="0C30F8B4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10.60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55DE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6AC61178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9C83995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7880A3C9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856EC02" w14:textId="2155ED63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03F6A2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58A66877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0FD58844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6737C7C2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9A8E809" w14:textId="0DD95FAA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68CC19A6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37B7D8C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56168E79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2DD66E1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6FDA7CE7" w14:textId="3A64AA13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73C4F647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D9D6CA0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D4B5C1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595E46B0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AB32637" w14:textId="3F19BC6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1E6B8B1C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73105B0A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626EE63C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74D03983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1C0CF63" w14:textId="53837299" w:rsidR="00BE7768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27.13</w:t>
            </w:r>
          </w:p>
        </w:tc>
      </w:tr>
      <w:tr w:rsidR="00BE7768" w:rsidRPr="002A795D" w14:paraId="61F52AD8" w14:textId="77777777" w:rsidTr="005320FA">
        <w:tc>
          <w:tcPr>
            <w:tcW w:w="16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48BD0" w14:textId="6B79B198" w:rsidR="00BE7768" w:rsidRPr="005320FA" w:rsidRDefault="00BE7768" w:rsidP="00BE7768">
            <w:pPr>
              <w:pStyle w:val="ListParagraph"/>
              <w:spacing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Band 2 (Health Care Support Workers)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E46828" w14:textId="53F9DB96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20.13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7C85D8" w14:textId="4DC1C77D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19.68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279BF8" w14:textId="1E0EE5C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21.72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80A1F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0B530A4A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62CD61E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E651D1A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3972D2B" w14:textId="211F073B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349E7B52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29CB458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B548AD4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6DF1508C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9ACADAE" w14:textId="155EB924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2C7ED325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6F73C2C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2ACB008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94AA2D3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08FA4A3" w14:textId="25E9E6DE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4310C303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6E19AB5F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76C06B3A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BD8B92C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71ABAC12" w14:textId="4EDE93CB" w:rsidR="00BE7768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61.53</w:t>
            </w:r>
          </w:p>
        </w:tc>
      </w:tr>
      <w:tr w:rsidR="00BE7768" w:rsidRPr="002A795D" w14:paraId="023EBC73" w14:textId="77777777" w:rsidTr="005320FA">
        <w:tc>
          <w:tcPr>
            <w:tcW w:w="16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228E6" w14:textId="26851740" w:rsidR="00BE7768" w:rsidRPr="005320FA" w:rsidRDefault="00BE7768" w:rsidP="00BE7768">
            <w:pPr>
              <w:pStyle w:val="ListParagraph"/>
              <w:spacing w:line="240" w:lineRule="auto"/>
              <w:ind w:left="0" w:right="0"/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Admin and Clerical Roles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37B3A1" w14:textId="3369F2C4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23.08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F30A8C" w14:textId="3C927F5A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18.23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E85547" w14:textId="5B2C7B08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2.79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9E1144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4181E87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041C7C62" w14:textId="32092689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62A5CB49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D7B20ED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53DC6B2E" w14:textId="0D749B6B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466F4B43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7EBABA1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A08AAAA" w14:textId="36A736B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6A7E4A47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00F6E527" w14:textId="77777777" w:rsid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9880543" w14:textId="09F46C99" w:rsidR="00BE7768" w:rsidRPr="005320FA" w:rsidRDefault="005320FA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44.10</w:t>
            </w:r>
          </w:p>
        </w:tc>
      </w:tr>
      <w:tr w:rsidR="00BE7768" w:rsidRPr="002A795D" w14:paraId="346C7B80" w14:textId="77777777" w:rsidTr="005320FA">
        <w:tc>
          <w:tcPr>
            <w:tcW w:w="1664" w:type="dxa"/>
          </w:tcPr>
          <w:p w14:paraId="620994B2" w14:textId="10FCFFBF" w:rsidR="00BE7768" w:rsidRPr="005320FA" w:rsidRDefault="00BE7768" w:rsidP="00BE7768">
            <w:pPr>
              <w:pStyle w:val="ListParagraph"/>
              <w:spacing w:line="240" w:lineRule="auto"/>
              <w:ind w:left="0" w:right="0"/>
              <w:rPr>
                <w:rFonts w:ascii="Verdana" w:hAnsi="Verdana"/>
                <w:b/>
                <w:noProof/>
                <w:sz w:val="20"/>
                <w:szCs w:val="20"/>
              </w:rPr>
            </w:pPr>
            <w:r w:rsidRPr="005320FA">
              <w:rPr>
                <w:rFonts w:ascii="Verdana" w:hAnsi="Verdana"/>
                <w:b/>
                <w:noProof/>
                <w:sz w:val="20"/>
                <w:szCs w:val="20"/>
              </w:rPr>
              <w:t>Other (please itemise below)</w:t>
            </w:r>
          </w:p>
        </w:tc>
        <w:tc>
          <w:tcPr>
            <w:tcW w:w="1592" w:type="dxa"/>
          </w:tcPr>
          <w:p w14:paraId="3F6B7E31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A21A0C5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49A5598" w14:textId="19D4F758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868" w:type="dxa"/>
          </w:tcPr>
          <w:p w14:paraId="77C8F0FD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01409C49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FD27565" w14:textId="72D21A1C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931" w:type="dxa"/>
          </w:tcPr>
          <w:p w14:paraId="08DEAFEF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D67D193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57EE80FA" w14:textId="621010F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4C76EF09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334CD598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73D6D620" w14:textId="09BD03F0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279" w:type="dxa"/>
          </w:tcPr>
          <w:p w14:paraId="2D132445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14998A4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3E18BA1" w14:textId="526329DB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048DBAF0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2F58C690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EB658A8" w14:textId="4C4933E5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993" w:type="dxa"/>
          </w:tcPr>
          <w:p w14:paraId="013D9333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14884235" w14:textId="77777777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</w:p>
          <w:p w14:paraId="44741593" w14:textId="3244CD64" w:rsidR="00BE7768" w:rsidRPr="005320FA" w:rsidRDefault="00BE7768" w:rsidP="006C4EB1">
            <w:pPr>
              <w:pStyle w:val="ListParagraph"/>
              <w:spacing w:line="240" w:lineRule="auto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 w:rsidRPr="005320FA"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</w:tbl>
    <w:p w14:paraId="541E7A5D" w14:textId="77777777" w:rsidR="00ED18BF" w:rsidRPr="00ED18BF" w:rsidRDefault="00ED18BF" w:rsidP="00ED18BF">
      <w:pPr>
        <w:pStyle w:val="ListParagraph"/>
        <w:rPr>
          <w:rFonts w:ascii="Verdana" w:hAnsi="Verdana"/>
          <w:bCs/>
          <w:noProof/>
          <w:sz w:val="22"/>
          <w:szCs w:val="22"/>
        </w:rPr>
      </w:pPr>
    </w:p>
    <w:p w14:paraId="2C97F65C" w14:textId="77777777" w:rsidR="00ED18BF" w:rsidRDefault="00ED18BF" w:rsidP="00ED18BF">
      <w:pPr>
        <w:pStyle w:val="ListParagraph"/>
        <w:ind w:left="1225"/>
        <w:rPr>
          <w:rFonts w:ascii="Verdana" w:hAnsi="Verdana"/>
          <w:color w:val="000000"/>
          <w:sz w:val="22"/>
          <w:szCs w:val="22"/>
        </w:rPr>
      </w:pPr>
    </w:p>
    <w:p w14:paraId="25741E0F" w14:textId="77777777" w:rsidR="00ED18BF" w:rsidRDefault="00ED18BF" w:rsidP="00ED18BF">
      <w:pPr>
        <w:pStyle w:val="ListParagraph"/>
        <w:ind w:left="1225"/>
        <w:rPr>
          <w:rFonts w:ascii="Verdana" w:hAnsi="Verdana"/>
          <w:color w:val="000000"/>
          <w:sz w:val="22"/>
          <w:szCs w:val="22"/>
        </w:rPr>
      </w:pPr>
    </w:p>
    <w:p w14:paraId="2CE16201" w14:textId="77777777" w:rsidR="00ED18BF" w:rsidRDefault="00ED18BF" w:rsidP="00ED18BF">
      <w:pPr>
        <w:pStyle w:val="ListParagraph"/>
        <w:ind w:left="1225"/>
        <w:rPr>
          <w:rFonts w:ascii="Verdana" w:hAnsi="Verdana"/>
          <w:color w:val="000000"/>
          <w:sz w:val="22"/>
          <w:szCs w:val="22"/>
        </w:rPr>
      </w:pPr>
    </w:p>
    <w:p w14:paraId="780C64FA" w14:textId="77777777" w:rsidR="005320FA" w:rsidRDefault="005320FA" w:rsidP="00ED18BF">
      <w:pPr>
        <w:pStyle w:val="ListParagraph"/>
        <w:ind w:left="1225"/>
        <w:rPr>
          <w:rFonts w:ascii="Verdana" w:hAnsi="Verdana"/>
          <w:color w:val="000000"/>
          <w:sz w:val="22"/>
          <w:szCs w:val="22"/>
        </w:rPr>
      </w:pPr>
    </w:p>
    <w:p w14:paraId="7990A57B" w14:textId="77777777" w:rsidR="005320FA" w:rsidRDefault="005320FA" w:rsidP="00ED18BF">
      <w:pPr>
        <w:pStyle w:val="ListParagraph"/>
        <w:ind w:left="1225"/>
        <w:rPr>
          <w:rFonts w:ascii="Verdana" w:hAnsi="Verdana"/>
          <w:color w:val="000000"/>
          <w:sz w:val="22"/>
          <w:szCs w:val="22"/>
        </w:rPr>
      </w:pPr>
    </w:p>
    <w:p w14:paraId="766783C2" w14:textId="77777777" w:rsidR="005320FA" w:rsidRDefault="005320FA" w:rsidP="00ED18BF">
      <w:pPr>
        <w:pStyle w:val="ListParagraph"/>
        <w:ind w:left="1225"/>
        <w:rPr>
          <w:rFonts w:ascii="Verdana" w:hAnsi="Verdana"/>
          <w:color w:val="000000"/>
          <w:sz w:val="22"/>
          <w:szCs w:val="22"/>
        </w:rPr>
      </w:pPr>
    </w:p>
    <w:p w14:paraId="5865E68A" w14:textId="77777777" w:rsidR="005320FA" w:rsidRDefault="005320FA" w:rsidP="00ED18BF">
      <w:pPr>
        <w:pStyle w:val="ListParagraph"/>
        <w:ind w:left="1225"/>
        <w:rPr>
          <w:rFonts w:ascii="Verdana" w:hAnsi="Verdana"/>
          <w:color w:val="000000"/>
          <w:sz w:val="22"/>
          <w:szCs w:val="22"/>
        </w:rPr>
      </w:pPr>
    </w:p>
    <w:p w14:paraId="76CA0BBF" w14:textId="2C9DDC3A" w:rsidR="00ED18BF" w:rsidRPr="00ED18BF" w:rsidRDefault="00ED18BF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4031A27C" w14:textId="7C1C7FB6" w:rsidR="00ED18BF" w:rsidRPr="008A022E" w:rsidRDefault="008A022E" w:rsidP="008A022E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8A022E">
        <w:rPr>
          <w:b/>
          <w:bCs/>
          <w:color w:val="000000"/>
        </w:rPr>
        <w:t>What is the current capacity of the E</w:t>
      </w:r>
      <w:r>
        <w:rPr>
          <w:b/>
          <w:bCs/>
          <w:color w:val="000000"/>
        </w:rPr>
        <w:t xml:space="preserve">mergency </w:t>
      </w:r>
      <w:r w:rsidRPr="008A022E">
        <w:rPr>
          <w:b/>
          <w:bCs/>
          <w:color w:val="000000"/>
        </w:rPr>
        <w:t>D</w:t>
      </w:r>
      <w:r>
        <w:rPr>
          <w:b/>
          <w:bCs/>
          <w:color w:val="000000"/>
        </w:rPr>
        <w:t>epartment</w:t>
      </w:r>
      <w:r w:rsidRPr="008A022E">
        <w:rPr>
          <w:b/>
          <w:bCs/>
          <w:color w:val="000000"/>
        </w:rPr>
        <w:t>?</w:t>
      </w:r>
      <w:r w:rsidR="00ED18BF" w:rsidRPr="008A022E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ED18BF" w:rsidRPr="008A022E">
        <w:rPr>
          <w:rFonts w:ascii="Verdana" w:hAnsi="Verdana"/>
          <w:b/>
          <w:bCs/>
          <w:noProof/>
          <w:sz w:val="22"/>
          <w:szCs w:val="22"/>
        </w:rPr>
        <w:tab/>
        <w:t xml:space="preserve"> </w:t>
      </w:r>
    </w:p>
    <w:p w14:paraId="41DC5428" w14:textId="77777777" w:rsidR="00ED18BF" w:rsidRPr="00ED18BF" w:rsidRDefault="00ED18BF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ED18BF">
        <w:rPr>
          <w:rFonts w:ascii="Verdana" w:hAnsi="Verdana"/>
          <w:bCs/>
          <w:noProof/>
          <w:sz w:val="22"/>
          <w:szCs w:val="22"/>
        </w:rPr>
        <w:t xml:space="preserve"> </w:t>
      </w:r>
      <w:r w:rsidRPr="00ED18BF">
        <w:rPr>
          <w:rFonts w:ascii="Verdana" w:hAnsi="Verdana"/>
          <w:bCs/>
          <w:noProof/>
          <w:sz w:val="22"/>
          <w:szCs w:val="22"/>
        </w:rPr>
        <w:tab/>
        <w:t xml:space="preserve"> </w:t>
      </w:r>
    </w:p>
    <w:p w14:paraId="4B3351E0" w14:textId="715E186F" w:rsidR="00ED18BF" w:rsidRPr="00ED18BF" w:rsidRDefault="00ED18BF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tbl>
      <w:tblPr>
        <w:tblStyle w:val="TableGrid"/>
        <w:tblW w:w="0" w:type="auto"/>
        <w:tblInd w:w="613" w:type="dxa"/>
        <w:tblLook w:val="04A0" w:firstRow="1" w:lastRow="0" w:firstColumn="1" w:lastColumn="0" w:noHBand="0" w:noVBand="1"/>
      </w:tblPr>
      <w:tblGrid>
        <w:gridCol w:w="4356"/>
        <w:gridCol w:w="1854"/>
        <w:gridCol w:w="1782"/>
        <w:gridCol w:w="1851"/>
      </w:tblGrid>
      <w:tr w:rsidR="008A022E" w14:paraId="10F40B5E" w14:textId="77777777" w:rsidTr="008A022E">
        <w:tc>
          <w:tcPr>
            <w:tcW w:w="4156" w:type="dxa"/>
          </w:tcPr>
          <w:p w14:paraId="06990080" w14:textId="77777777" w:rsidR="008A022E" w:rsidRDefault="008A022E" w:rsidP="008A022E">
            <w:pPr>
              <w:pStyle w:val="ListParagraph"/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</w:p>
        </w:tc>
        <w:tc>
          <w:tcPr>
            <w:tcW w:w="1917" w:type="dxa"/>
            <w:vAlign w:val="center"/>
          </w:tcPr>
          <w:p w14:paraId="36B4E426" w14:textId="78989B96" w:rsidR="008A022E" w:rsidRDefault="008A022E" w:rsidP="008A022E">
            <w:pPr>
              <w:pStyle w:val="ListParagraph"/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b/>
                <w:bCs/>
                <w:color w:val="000000"/>
              </w:rPr>
              <w:t>Core</w:t>
            </w:r>
          </w:p>
        </w:tc>
        <w:tc>
          <w:tcPr>
            <w:tcW w:w="1847" w:type="dxa"/>
            <w:vAlign w:val="center"/>
          </w:tcPr>
          <w:p w14:paraId="54A161BE" w14:textId="1195B0F9" w:rsidR="008A022E" w:rsidRDefault="008A022E" w:rsidP="008A022E">
            <w:pPr>
              <w:pStyle w:val="ListParagraph"/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b/>
                <w:bCs/>
                <w:color w:val="000000"/>
              </w:rPr>
              <w:t>Surge</w:t>
            </w:r>
          </w:p>
        </w:tc>
        <w:tc>
          <w:tcPr>
            <w:tcW w:w="1918" w:type="dxa"/>
            <w:vAlign w:val="center"/>
          </w:tcPr>
          <w:p w14:paraId="4E2F8AFE" w14:textId="36B2EE17" w:rsidR="008A022E" w:rsidRDefault="008A022E" w:rsidP="008A022E">
            <w:pPr>
              <w:pStyle w:val="ListParagraph"/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b/>
                <w:bCs/>
                <w:color w:val="000000"/>
              </w:rPr>
              <w:t>Flex</w:t>
            </w:r>
          </w:p>
        </w:tc>
      </w:tr>
      <w:tr w:rsidR="008A022E" w14:paraId="0FC28C5B" w14:textId="77777777" w:rsidTr="008A022E">
        <w:trPr>
          <w:trHeight w:val="320"/>
        </w:trPr>
        <w:tc>
          <w:tcPr>
            <w:tcW w:w="0" w:type="auto"/>
            <w:noWrap/>
            <w:hideMark/>
          </w:tcPr>
          <w:p w14:paraId="7ED41948" w14:textId="77777777" w:rsidR="008A022E" w:rsidRPr="008A022E" w:rsidRDefault="008A022E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8A022E">
              <w:rPr>
                <w:b/>
                <w:bCs/>
                <w:color w:val="000000"/>
              </w:rPr>
              <w:t>Beds</w:t>
            </w:r>
          </w:p>
        </w:tc>
        <w:tc>
          <w:tcPr>
            <w:tcW w:w="0" w:type="auto"/>
            <w:noWrap/>
            <w:hideMark/>
          </w:tcPr>
          <w:p w14:paraId="29DACB6E" w14:textId="4835CCA7" w:rsidR="008A022E" w:rsidRPr="008A022E" w:rsidRDefault="008A022E" w:rsidP="008A022E">
            <w:r w:rsidRPr="008A022E">
              <w:t>28</w:t>
            </w:r>
          </w:p>
        </w:tc>
        <w:tc>
          <w:tcPr>
            <w:tcW w:w="0" w:type="auto"/>
            <w:noWrap/>
            <w:hideMark/>
          </w:tcPr>
          <w:p w14:paraId="49BB0092" w14:textId="52F8EB46" w:rsidR="008A022E" w:rsidRPr="008A022E" w:rsidRDefault="008A022E" w:rsidP="008A022E">
            <w:r>
              <w:t>0</w:t>
            </w:r>
          </w:p>
        </w:tc>
        <w:tc>
          <w:tcPr>
            <w:tcW w:w="0" w:type="auto"/>
            <w:noWrap/>
            <w:hideMark/>
          </w:tcPr>
          <w:p w14:paraId="2611B110" w14:textId="3266B6A5" w:rsidR="008A022E" w:rsidRPr="008A022E" w:rsidRDefault="008A022E" w:rsidP="008A022E">
            <w:r w:rsidRPr="008A022E">
              <w:t>7</w:t>
            </w:r>
          </w:p>
        </w:tc>
      </w:tr>
      <w:tr w:rsidR="008A022E" w14:paraId="32ABC3FC" w14:textId="77777777" w:rsidTr="008A022E">
        <w:trPr>
          <w:trHeight w:val="320"/>
        </w:trPr>
        <w:tc>
          <w:tcPr>
            <w:tcW w:w="0" w:type="auto"/>
            <w:noWrap/>
            <w:hideMark/>
          </w:tcPr>
          <w:p w14:paraId="358F34DC" w14:textId="77777777" w:rsidR="008A022E" w:rsidRPr="008A022E" w:rsidRDefault="008A022E">
            <w:pPr>
              <w:rPr>
                <w:b/>
                <w:bCs/>
                <w:color w:val="000000"/>
              </w:rPr>
            </w:pPr>
            <w:r w:rsidRPr="008A022E">
              <w:rPr>
                <w:b/>
                <w:bCs/>
                <w:color w:val="000000"/>
              </w:rPr>
              <w:t>Chairs</w:t>
            </w:r>
          </w:p>
        </w:tc>
        <w:tc>
          <w:tcPr>
            <w:tcW w:w="0" w:type="auto"/>
            <w:noWrap/>
            <w:hideMark/>
          </w:tcPr>
          <w:p w14:paraId="51EB9F6E" w14:textId="2979A618" w:rsidR="008A022E" w:rsidRPr="008A022E" w:rsidRDefault="008A022E" w:rsidP="008A022E">
            <w:r w:rsidRPr="008A022E">
              <w:t>6</w:t>
            </w:r>
          </w:p>
        </w:tc>
        <w:tc>
          <w:tcPr>
            <w:tcW w:w="0" w:type="auto"/>
            <w:noWrap/>
            <w:hideMark/>
          </w:tcPr>
          <w:p w14:paraId="5750320D" w14:textId="3AE5AB81" w:rsidR="008A022E" w:rsidRPr="008A022E" w:rsidRDefault="008A022E" w:rsidP="008A022E">
            <w:r>
              <w:t>0</w:t>
            </w:r>
          </w:p>
        </w:tc>
        <w:tc>
          <w:tcPr>
            <w:tcW w:w="0" w:type="auto"/>
            <w:noWrap/>
            <w:hideMark/>
          </w:tcPr>
          <w:p w14:paraId="3A9CF690" w14:textId="0063767A" w:rsidR="008A022E" w:rsidRPr="008A022E" w:rsidRDefault="0068712B" w:rsidP="0068712B">
            <w:pPr>
              <w:ind w:left="0"/>
            </w:pPr>
            <w:r>
              <w:t xml:space="preserve">       </w:t>
            </w:r>
            <w:r w:rsidR="008A022E" w:rsidRPr="008A022E">
              <w:t>15</w:t>
            </w:r>
          </w:p>
        </w:tc>
      </w:tr>
      <w:tr w:rsidR="008A022E" w14:paraId="49BE949B" w14:textId="77777777" w:rsidTr="008A022E">
        <w:trPr>
          <w:trHeight w:val="320"/>
        </w:trPr>
        <w:tc>
          <w:tcPr>
            <w:tcW w:w="0" w:type="auto"/>
            <w:noWrap/>
            <w:hideMark/>
          </w:tcPr>
          <w:p w14:paraId="028A73F1" w14:textId="77777777" w:rsidR="008A022E" w:rsidRPr="008A022E" w:rsidRDefault="008A022E">
            <w:pPr>
              <w:rPr>
                <w:b/>
                <w:bCs/>
                <w:color w:val="000000"/>
              </w:rPr>
            </w:pPr>
            <w:r w:rsidRPr="008A022E">
              <w:rPr>
                <w:b/>
                <w:bCs/>
                <w:color w:val="000000"/>
              </w:rPr>
              <w:t>Other (please itemise below)</w:t>
            </w:r>
          </w:p>
        </w:tc>
        <w:tc>
          <w:tcPr>
            <w:tcW w:w="0" w:type="auto"/>
            <w:noWrap/>
            <w:hideMark/>
          </w:tcPr>
          <w:p w14:paraId="148E8C6A" w14:textId="1DC914E1" w:rsidR="008A022E" w:rsidRDefault="008A022E" w:rsidP="008A022E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3BAD8A43" w14:textId="4632AD6A" w:rsidR="008A022E" w:rsidRDefault="008A022E" w:rsidP="008A022E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0B9E0F53" w14:textId="2133A5C2" w:rsidR="008A022E" w:rsidRDefault="008A022E" w:rsidP="008A022E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14:paraId="0AD8EE9F" w14:textId="77777777" w:rsidR="00ED18BF" w:rsidRPr="00ED18BF" w:rsidRDefault="00ED18BF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ED18BF">
        <w:rPr>
          <w:rFonts w:ascii="Verdana" w:hAnsi="Verdana"/>
          <w:bCs/>
          <w:noProof/>
          <w:sz w:val="22"/>
          <w:szCs w:val="22"/>
        </w:rPr>
        <w:t xml:space="preserve"> </w:t>
      </w:r>
      <w:r w:rsidRPr="00ED18BF">
        <w:rPr>
          <w:rFonts w:ascii="Verdana" w:hAnsi="Verdana"/>
          <w:bCs/>
          <w:noProof/>
          <w:sz w:val="22"/>
          <w:szCs w:val="22"/>
        </w:rPr>
        <w:tab/>
        <w:t xml:space="preserve"> </w:t>
      </w:r>
    </w:p>
    <w:p w14:paraId="3F4700FC" w14:textId="77777777" w:rsidR="00ED18BF" w:rsidRDefault="00ED18BF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ED18BF">
        <w:rPr>
          <w:rFonts w:ascii="Verdana" w:hAnsi="Verdana"/>
          <w:bCs/>
          <w:noProof/>
          <w:sz w:val="22"/>
          <w:szCs w:val="22"/>
        </w:rPr>
        <w:t xml:space="preserve"> </w:t>
      </w:r>
      <w:r w:rsidRPr="00ED18BF">
        <w:rPr>
          <w:rFonts w:ascii="Verdana" w:hAnsi="Verdana"/>
          <w:bCs/>
          <w:noProof/>
          <w:sz w:val="22"/>
          <w:szCs w:val="22"/>
        </w:rPr>
        <w:tab/>
        <w:t xml:space="preserve"> </w:t>
      </w:r>
    </w:p>
    <w:p w14:paraId="793CD179" w14:textId="77777777" w:rsidR="0068712B" w:rsidRDefault="0068712B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17A42A70" w14:textId="77777777" w:rsidR="0068712B" w:rsidRDefault="0068712B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71231FE1" w14:textId="77777777" w:rsidR="0068712B" w:rsidRPr="00ED18BF" w:rsidRDefault="0068712B" w:rsidP="00ED18B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75458745" w14:textId="6CBA5BA8" w:rsidR="00A10460" w:rsidRDefault="00421E7F" w:rsidP="0068712B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 </w:t>
      </w:r>
    </w:p>
    <w:p w14:paraId="07634AB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09A4C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3CD229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15FAF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AF42582" wp14:editId="434FAFA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9D0A6D3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149CB5D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A3A6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4C8A9B8" wp14:editId="4123C1B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E02842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17562D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F5CA28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FD4BEA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FA31F2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5725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F2B436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9981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312D284" wp14:editId="6422EFE9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B5AB54E" wp14:editId="51EA4E3F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A0A8124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009188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7FF7DD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F8C5A6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67425F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5AB54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A0A8124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7009188B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27FF7DDD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F8C5A62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167425F0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DFBFF0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8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8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8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BE8712A"/>
    <w:multiLevelType w:val="hybridMultilevel"/>
    <w:tmpl w:val="FB209960"/>
    <w:lvl w:ilvl="0" w:tplc="C6343C4C">
      <w:start w:val="1"/>
      <w:numFmt w:val="decimal"/>
      <w:lvlText w:val="%1."/>
      <w:lvlJc w:val="left"/>
      <w:pPr>
        <w:ind w:left="1210" w:hanging="360"/>
      </w:pPr>
      <w:rPr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930" w:hanging="360"/>
      </w:pPr>
    </w:lvl>
    <w:lvl w:ilvl="2" w:tplc="0809001B" w:tentative="1">
      <w:start w:val="1"/>
      <w:numFmt w:val="lowerRoman"/>
      <w:lvlText w:val="%3."/>
      <w:lvlJc w:val="right"/>
      <w:pPr>
        <w:ind w:left="2650" w:hanging="180"/>
      </w:pPr>
    </w:lvl>
    <w:lvl w:ilvl="3" w:tplc="0809000F" w:tentative="1">
      <w:start w:val="1"/>
      <w:numFmt w:val="decimal"/>
      <w:lvlText w:val="%4."/>
      <w:lvlJc w:val="left"/>
      <w:pPr>
        <w:ind w:left="3370" w:hanging="360"/>
      </w:pPr>
    </w:lvl>
    <w:lvl w:ilvl="4" w:tplc="08090019" w:tentative="1">
      <w:start w:val="1"/>
      <w:numFmt w:val="lowerLetter"/>
      <w:lvlText w:val="%5."/>
      <w:lvlJc w:val="left"/>
      <w:pPr>
        <w:ind w:left="4090" w:hanging="360"/>
      </w:pPr>
    </w:lvl>
    <w:lvl w:ilvl="5" w:tplc="0809001B" w:tentative="1">
      <w:start w:val="1"/>
      <w:numFmt w:val="lowerRoman"/>
      <w:lvlText w:val="%6."/>
      <w:lvlJc w:val="right"/>
      <w:pPr>
        <w:ind w:left="4810" w:hanging="180"/>
      </w:pPr>
    </w:lvl>
    <w:lvl w:ilvl="6" w:tplc="0809000F" w:tentative="1">
      <w:start w:val="1"/>
      <w:numFmt w:val="decimal"/>
      <w:lvlText w:val="%7."/>
      <w:lvlJc w:val="left"/>
      <w:pPr>
        <w:ind w:left="5530" w:hanging="360"/>
      </w:pPr>
    </w:lvl>
    <w:lvl w:ilvl="7" w:tplc="08090019" w:tentative="1">
      <w:start w:val="1"/>
      <w:numFmt w:val="lowerLetter"/>
      <w:lvlText w:val="%8."/>
      <w:lvlJc w:val="left"/>
      <w:pPr>
        <w:ind w:left="6250" w:hanging="360"/>
      </w:pPr>
    </w:lvl>
    <w:lvl w:ilvl="8" w:tplc="08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4698327">
    <w:abstractNumId w:val="12"/>
  </w:num>
  <w:num w:numId="2" w16cid:durableId="1456756869">
    <w:abstractNumId w:val="0"/>
  </w:num>
  <w:num w:numId="3" w16cid:durableId="1733457590">
    <w:abstractNumId w:val="7"/>
  </w:num>
  <w:num w:numId="4" w16cid:durableId="1855997473">
    <w:abstractNumId w:val="14"/>
  </w:num>
  <w:num w:numId="5" w16cid:durableId="407073557">
    <w:abstractNumId w:val="3"/>
  </w:num>
  <w:num w:numId="6" w16cid:durableId="2064256410">
    <w:abstractNumId w:val="2"/>
  </w:num>
  <w:num w:numId="7" w16cid:durableId="944508330">
    <w:abstractNumId w:val="9"/>
  </w:num>
  <w:num w:numId="8" w16cid:durableId="1857376955">
    <w:abstractNumId w:val="13"/>
  </w:num>
  <w:num w:numId="9" w16cid:durableId="1695500192">
    <w:abstractNumId w:val="17"/>
  </w:num>
  <w:num w:numId="10" w16cid:durableId="49958699">
    <w:abstractNumId w:val="1"/>
  </w:num>
  <w:num w:numId="11" w16cid:durableId="83305989">
    <w:abstractNumId w:val="8"/>
  </w:num>
  <w:num w:numId="12" w16cid:durableId="1288389183">
    <w:abstractNumId w:val="11"/>
  </w:num>
  <w:num w:numId="13" w16cid:durableId="852182774">
    <w:abstractNumId w:val="15"/>
  </w:num>
  <w:num w:numId="14" w16cid:durableId="209180879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8217385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27890214">
    <w:abstractNumId w:val="10"/>
  </w:num>
  <w:num w:numId="17" w16cid:durableId="1656644356">
    <w:abstractNumId w:val="4"/>
  </w:num>
  <w:num w:numId="18" w16cid:durableId="10401349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A795D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20FA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8712B"/>
    <w:rsid w:val="006C4048"/>
    <w:rsid w:val="006C4EB1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022E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E7768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D18BF"/>
    <w:rsid w:val="00EE0615"/>
    <w:rsid w:val="00F26B29"/>
    <w:rsid w:val="00F45BD6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71E58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8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1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58</TotalTime>
  <Pages>3</Pages>
  <Words>327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15</cp:revision>
  <cp:lastPrinted>2019-03-26T11:11:00Z</cp:lastPrinted>
  <dcterms:created xsi:type="dcterms:W3CDTF">2021-09-13T07:38:00Z</dcterms:created>
  <dcterms:modified xsi:type="dcterms:W3CDTF">2024-03-20T11:35:00Z</dcterms:modified>
</cp:coreProperties>
</file>