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C319CA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7FC140CE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705B277" wp14:editId="009C3A8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348E47E3" w14:textId="7A0DE4EA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C53D4" w:rsidRPr="008C53D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23-K-019 </w:t>
                            </w:r>
                          </w:p>
                          <w:p w14:paraId="5168A8EE" w14:textId="77777777" w:rsidR="00DC7FA9" w:rsidRDefault="00DC7FA9" w:rsidP="00DC7FA9"/>
                          <w:p w14:paraId="372587A8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35D1FFAA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705B277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348E47E3" w14:textId="7A0DE4EA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C53D4" w:rsidRPr="008C53D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23-K-019 </w:t>
                      </w:r>
                    </w:p>
                    <w:p w14:paraId="5168A8EE" w14:textId="77777777" w:rsidR="00DC7FA9" w:rsidRDefault="00DC7FA9" w:rsidP="00DC7FA9"/>
                    <w:p w14:paraId="372587A8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35D1FFAA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3E02AA7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39D12069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3EFAA0B" w14:textId="25DDF1CD" w:rsidR="008C53D4" w:rsidRDefault="00421E7F" w:rsidP="008C53D4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 w:rsidR="008C53D4" w:rsidRPr="008C53D4">
        <w:rPr>
          <w:rFonts w:ascii="Verdana" w:hAnsi="Verdana"/>
          <w:b/>
          <w:bCs/>
          <w:noProof/>
          <w:sz w:val="22"/>
          <w:szCs w:val="22"/>
        </w:rPr>
        <w:t>Please could you kindly complete the spreadsheet attached to provide information on the Breast Health procedures within the University Health Board over the last fiscal year (April 2022 – March 2023) and current equipment within the Breast Imaging, Theatres and Pathology Laboratory within the Health Board.</w:t>
      </w:r>
    </w:p>
    <w:p w14:paraId="66AB6173" w14:textId="77777777" w:rsidR="008C53D4" w:rsidRDefault="008C53D4" w:rsidP="008C53D4">
      <w:pPr>
        <w:rPr>
          <w:rFonts w:ascii="Verdana" w:hAnsi="Verdana"/>
          <w:b/>
          <w:bCs/>
          <w:noProof/>
          <w:sz w:val="22"/>
          <w:szCs w:val="22"/>
        </w:rPr>
      </w:pPr>
    </w:p>
    <w:p w14:paraId="26D52A85" w14:textId="71014F3F" w:rsidR="00A10460" w:rsidRDefault="008C53D4" w:rsidP="008C53D4">
      <w:pPr>
        <w:rPr>
          <w:rFonts w:ascii="Verdana" w:hAnsi="Verdana"/>
          <w:b/>
          <w:bCs/>
          <w:noProof/>
          <w:sz w:val="22"/>
          <w:szCs w:val="22"/>
        </w:rPr>
      </w:pPr>
      <w:r w:rsidRPr="005258EC">
        <w:rPr>
          <w:rFonts w:ascii="Verdana" w:hAnsi="Verdana"/>
          <w:noProof/>
          <w:sz w:val="22"/>
          <w:szCs w:val="22"/>
        </w:rPr>
        <w:t>See Appendix 1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5ACD0A01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444F0F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16E308B2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3C028E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9BD67F5" wp14:editId="4249CF69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amser</w:t>
    </w:r>
    <w:proofErr w:type="spellEnd"/>
    <w:proofErr w:type="gramEnd"/>
  </w:p>
  <w:p w14:paraId="793AF14D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481081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68E1BB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1BD30BB3" wp14:editId="0A748E93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FA893B5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11375941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1367C591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0F1312F0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69CA2AB2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8E029E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54711406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A8E7AD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24A6D756" wp14:editId="2F9FB47E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CDC0CBC" wp14:editId="40E13C4C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E9AABB0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5EB93017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0176C231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4404917D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  <w:proofErr w:type="gramEnd"/>
                        </w:p>
                        <w:p w14:paraId="7E4E5162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0FCCC938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71914310">
    <w:abstractNumId w:val="12"/>
  </w:num>
  <w:num w:numId="2" w16cid:durableId="1769695757">
    <w:abstractNumId w:val="0"/>
  </w:num>
  <w:num w:numId="3" w16cid:durableId="1391490523">
    <w:abstractNumId w:val="7"/>
  </w:num>
  <w:num w:numId="4" w16cid:durableId="915750861">
    <w:abstractNumId w:val="14"/>
  </w:num>
  <w:num w:numId="5" w16cid:durableId="2091534689">
    <w:abstractNumId w:val="3"/>
  </w:num>
  <w:num w:numId="6" w16cid:durableId="634913104">
    <w:abstractNumId w:val="2"/>
  </w:num>
  <w:num w:numId="7" w16cid:durableId="1156343391">
    <w:abstractNumId w:val="9"/>
  </w:num>
  <w:num w:numId="8" w16cid:durableId="1427581146">
    <w:abstractNumId w:val="13"/>
  </w:num>
  <w:num w:numId="9" w16cid:durableId="507865058">
    <w:abstractNumId w:val="16"/>
  </w:num>
  <w:num w:numId="10" w16cid:durableId="1470826560">
    <w:abstractNumId w:val="1"/>
  </w:num>
  <w:num w:numId="11" w16cid:durableId="1089813746">
    <w:abstractNumId w:val="8"/>
  </w:num>
  <w:num w:numId="12" w16cid:durableId="288126435">
    <w:abstractNumId w:val="11"/>
  </w:num>
  <w:num w:numId="13" w16cid:durableId="1555699137">
    <w:abstractNumId w:val="15"/>
  </w:num>
  <w:num w:numId="14" w16cid:durableId="73436008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365040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286237314">
    <w:abstractNumId w:val="10"/>
  </w:num>
  <w:num w:numId="17" w16cid:durableId="98018822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1501C"/>
    <w:rsid w:val="00421E7F"/>
    <w:rsid w:val="00442A3A"/>
    <w:rsid w:val="00453C57"/>
    <w:rsid w:val="0048724F"/>
    <w:rsid w:val="004C59CA"/>
    <w:rsid w:val="004C7B47"/>
    <w:rsid w:val="004E1954"/>
    <w:rsid w:val="004F1E5A"/>
    <w:rsid w:val="005258EC"/>
    <w:rsid w:val="005317D4"/>
    <w:rsid w:val="00534D7A"/>
    <w:rsid w:val="00553E1D"/>
    <w:rsid w:val="005925B8"/>
    <w:rsid w:val="005F0E79"/>
    <w:rsid w:val="005F5192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8C53D4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D64CC"/>
    <w:rsid w:val="00AF0E8B"/>
    <w:rsid w:val="00AF691A"/>
    <w:rsid w:val="00B34966"/>
    <w:rsid w:val="00B50387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EE763B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4AC6E66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AD64CC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D64CC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3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3B9011-408D-4D66-98AB-6E9E6354EA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19</TotalTime>
  <Pages>1</Pages>
  <Words>102</Words>
  <Characters>583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3</cp:revision>
  <cp:lastPrinted>2019-03-26T11:11:00Z</cp:lastPrinted>
  <dcterms:created xsi:type="dcterms:W3CDTF">2024-02-20T09:55:00Z</dcterms:created>
  <dcterms:modified xsi:type="dcterms:W3CDTF">2024-02-20T09:55:00Z</dcterms:modified>
</cp:coreProperties>
</file>