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3EC94" w14:textId="04A5C498" w:rsidR="005925B8" w:rsidRDefault="00CE77A9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3C71CE" wp14:editId="1BD52774">
                <wp:simplePos x="0" y="0"/>
                <wp:positionH relativeFrom="column">
                  <wp:posOffset>285750</wp:posOffset>
                </wp:positionH>
                <wp:positionV relativeFrom="paragraph">
                  <wp:posOffset>364490</wp:posOffset>
                </wp:positionV>
                <wp:extent cx="5248275" cy="4762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E56D03" w14:textId="33159B5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4E77" w:rsidRPr="00F94E7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24-D-039 </w:t>
                            </w:r>
                          </w:p>
                          <w:p w14:paraId="2793D96B" w14:textId="77777777" w:rsidR="00DC7FA9" w:rsidRDefault="00DC7FA9" w:rsidP="00DC7FA9"/>
                          <w:p w14:paraId="6E08A2BA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C57B70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C71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5pt;margin-top:28.7pt;width:413.25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" filled="f" stroked="f">
                <v:textbox>
                  <w:txbxContent>
                    <w:p w14:paraId="27E56D03" w14:textId="33159B5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94E77" w:rsidRPr="00F94E7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24-D-039 </w:t>
                      </w:r>
                    </w:p>
                    <w:p w14:paraId="2793D96B" w14:textId="77777777" w:rsidR="00DC7FA9" w:rsidRDefault="00DC7FA9" w:rsidP="00DC7FA9"/>
                    <w:p w14:paraId="6E08A2BA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C57B700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5616">
        <w:rPr>
          <w:sz w:val="18"/>
          <w:szCs w:val="20"/>
        </w:rPr>
        <w:t xml:space="preserve">    </w:t>
      </w:r>
      <w:r w:rsidR="007A5616"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 w:rsidR="007A5616">
        <w:rPr>
          <w:sz w:val="16"/>
          <w:szCs w:val="20"/>
        </w:rPr>
        <w:t xml:space="preserve"> </w:t>
      </w:r>
      <w:r w:rsidR="007A5616"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7A7D07D" w14:textId="70AF0027" w:rsidR="00DC7FA9" w:rsidRDefault="00DC7FA9" w:rsidP="00D62A67">
      <w:pPr>
        <w:spacing w:before="280"/>
      </w:pPr>
    </w:p>
    <w:p w14:paraId="32EAB5EB" w14:textId="0B424565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2428FFC" w14:textId="77CE3B0C" w:rsidR="009A0BA7" w:rsidRPr="009A0BA7" w:rsidRDefault="009A0BA7" w:rsidP="009A0BA7">
      <w:pPr>
        <w:rPr>
          <w:rFonts w:ascii="Verdana" w:hAnsi="Verdana"/>
          <w:b/>
          <w:noProof/>
          <w:sz w:val="22"/>
          <w:szCs w:val="22"/>
        </w:rPr>
      </w:pPr>
      <w:r w:rsidRPr="009A0BA7">
        <w:rPr>
          <w:rFonts w:ascii="Verdana" w:hAnsi="Verdana"/>
          <w:b/>
          <w:noProof/>
          <w:sz w:val="22"/>
          <w:szCs w:val="22"/>
        </w:rPr>
        <w:t xml:space="preserve">The number of average daily available and occupied general and acute beds by month in your health board from January 2023 up to and including December 2023. </w:t>
      </w:r>
    </w:p>
    <w:p w14:paraId="7151C851" w14:textId="39E9FFEA" w:rsidR="002677FD" w:rsidRPr="009A0BA7" w:rsidRDefault="009A0BA7" w:rsidP="009A0BA7">
      <w:pPr>
        <w:rPr>
          <w:rFonts w:ascii="Verdana" w:hAnsi="Verdana"/>
          <w:b/>
          <w:noProof/>
          <w:sz w:val="22"/>
          <w:szCs w:val="22"/>
        </w:rPr>
      </w:pPr>
      <w:r w:rsidRPr="009A0BA7">
        <w:rPr>
          <w:rFonts w:ascii="Verdana" w:hAnsi="Verdana"/>
          <w:b/>
          <w:noProof/>
          <w:sz w:val="22"/>
          <w:szCs w:val="22"/>
        </w:rPr>
        <w:t>Could the data only be for acute hospitals (please remove any other hospitals from the data) and, if possible, could the data be split by hospital?</w:t>
      </w:r>
    </w:p>
    <w:p w14:paraId="2D8B6FA2" w14:textId="77777777" w:rsidR="00CE77A9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64996CF8" w14:textId="1B89B5C2" w:rsidR="0030765E" w:rsidRDefault="009A0BA7" w:rsidP="00421E7F">
      <w:pPr>
        <w:rPr>
          <w:sz w:val="20"/>
          <w:szCs w:val="20"/>
        </w:rPr>
      </w:pPr>
      <w:r w:rsidRPr="009A0BA7">
        <w:rPr>
          <w:rFonts w:ascii="Verdana" w:hAnsi="Verdana"/>
          <w:noProof/>
          <w:sz w:val="22"/>
          <w:szCs w:val="22"/>
        </w:rPr>
        <w:t>Average daily available beds:</w:t>
      </w:r>
      <w:r w:rsidR="00421E7F" w:rsidRPr="009A0BA7">
        <w:rPr>
          <w:rFonts w:ascii="Verdana" w:hAnsi="Verdana"/>
          <w:noProof/>
          <w:sz w:val="22"/>
          <w:szCs w:val="22"/>
        </w:rPr>
        <w:br/>
      </w:r>
      <w:r w:rsidR="0030765E">
        <w:rPr>
          <w:rFonts w:ascii="Verdana" w:hAnsi="Verdana"/>
          <w:b/>
          <w:bCs/>
          <w:noProof/>
          <w:sz w:val="22"/>
          <w:szCs w:val="22"/>
        </w:rPr>
        <w:fldChar w:fldCharType="begin"/>
      </w:r>
      <w:r w:rsidR="0030765E">
        <w:rPr>
          <w:rFonts w:ascii="Verdana" w:hAnsi="Verdana"/>
          <w:b/>
          <w:bCs/>
          <w:noProof/>
          <w:sz w:val="22"/>
          <w:szCs w:val="22"/>
        </w:rPr>
        <w:instrText xml:space="preserve"> LINK Excel.Sheet.12 "C:\\Users\\ca016494\\AppData\\Local\\Microsoft\\Windows\\INetCache\\Content.Outlook\\0JE7TIEH\\Beds (revised).xlsx" "Summary!R3C1:R6C13" \a \f 4 \h  \* MERGEFORMAT </w:instrText>
      </w:r>
      <w:r w:rsidR="0030765E">
        <w:rPr>
          <w:rFonts w:ascii="Verdana" w:hAnsi="Verdana"/>
          <w:b/>
          <w:bCs/>
          <w:noProof/>
          <w:sz w:val="22"/>
          <w:szCs w:val="22"/>
        </w:rPr>
        <w:fldChar w:fldCharType="separate"/>
      </w:r>
    </w:p>
    <w:tbl>
      <w:tblPr>
        <w:tblW w:w="9913" w:type="dxa"/>
        <w:tblInd w:w="263" w:type="dxa"/>
        <w:tblLook w:val="04A0" w:firstRow="1" w:lastRow="0" w:firstColumn="1" w:lastColumn="0" w:noHBand="0" w:noVBand="1"/>
      </w:tblPr>
      <w:tblGrid>
        <w:gridCol w:w="1550"/>
        <w:gridCol w:w="586"/>
        <w:gridCol w:w="689"/>
        <w:gridCol w:w="709"/>
        <w:gridCol w:w="745"/>
        <w:gridCol w:w="714"/>
        <w:gridCol w:w="613"/>
        <w:gridCol w:w="612"/>
        <w:gridCol w:w="714"/>
        <w:gridCol w:w="713"/>
        <w:gridCol w:w="709"/>
        <w:gridCol w:w="850"/>
        <w:gridCol w:w="709"/>
      </w:tblGrid>
      <w:tr w:rsidR="0030765E" w:rsidRPr="0030765E" w14:paraId="5533118A" w14:textId="77777777" w:rsidTr="0030765E">
        <w:trPr>
          <w:trHeight w:val="227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996E390" w14:textId="1C9393CA" w:rsidR="0030765E" w:rsidRPr="0030765E" w:rsidRDefault="0030765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Site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CA4D09E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Jan-23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9E43E47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Feb-23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435ED75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Mar-23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3E355CD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Apr-23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35F916E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May-23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45B21D2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Jun-23</w:t>
            </w:r>
          </w:p>
        </w:tc>
        <w:tc>
          <w:tcPr>
            <w:tcW w:w="6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72D4EAE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Jul-23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0303770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Aug-23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4CB8F71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Sep-23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04AAE08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Oct-23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3C03236D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Nov-23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5F72E11D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Dec-23</w:t>
            </w:r>
          </w:p>
        </w:tc>
      </w:tr>
      <w:tr w:rsidR="0030765E" w:rsidRPr="0030765E" w14:paraId="6CAD2268" w14:textId="77777777" w:rsidTr="0030765E">
        <w:trPr>
          <w:trHeight w:val="21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CC94" w14:textId="77777777" w:rsidR="0030765E" w:rsidRPr="0030765E" w:rsidRDefault="0030765E" w:rsidP="0030765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Morriston Hospital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FD64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C4EF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FC56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3E4B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8EEC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DF1B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F3E3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2695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D0CE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7543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39B8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F3265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791</w:t>
            </w:r>
          </w:p>
        </w:tc>
      </w:tr>
      <w:tr w:rsidR="0030765E" w:rsidRPr="0030765E" w14:paraId="3FCC28D3" w14:textId="77777777" w:rsidTr="0030765E">
        <w:trPr>
          <w:trHeight w:val="216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E831" w14:textId="77777777" w:rsidR="0030765E" w:rsidRPr="0030765E" w:rsidRDefault="0030765E" w:rsidP="0030765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Neath Port Talbot Hospital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75BF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E0FA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A053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7142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DA66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6AB2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2160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6399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CB02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F141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293F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33F9D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184</w:t>
            </w:r>
          </w:p>
        </w:tc>
      </w:tr>
      <w:tr w:rsidR="0030765E" w:rsidRPr="0030765E" w14:paraId="2AAF27B8" w14:textId="77777777" w:rsidTr="0030765E">
        <w:trPr>
          <w:trHeight w:val="227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08BD" w14:textId="77777777" w:rsidR="0030765E" w:rsidRPr="0030765E" w:rsidRDefault="0030765E" w:rsidP="0030765E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Singleton Hospital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E538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75C6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245D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F24E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712E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B931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7194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2071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7B8C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844C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3AAB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76A8B" w14:textId="77777777" w:rsidR="0030765E" w:rsidRPr="0030765E" w:rsidRDefault="0030765E" w:rsidP="0030765E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149</w:t>
            </w:r>
          </w:p>
        </w:tc>
      </w:tr>
    </w:tbl>
    <w:p w14:paraId="739275C1" w14:textId="77777777" w:rsidR="0030765E" w:rsidRDefault="0030765E" w:rsidP="0030765E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fldChar w:fldCharType="end"/>
      </w:r>
    </w:p>
    <w:p w14:paraId="51F6D511" w14:textId="54BC60BA" w:rsidR="0030765E" w:rsidRDefault="0030765E" w:rsidP="0030765E">
      <w:pPr>
        <w:ind w:left="0" w:firstLine="720"/>
        <w:rPr>
          <w:sz w:val="20"/>
          <w:szCs w:val="20"/>
        </w:rPr>
      </w:pPr>
      <w:r w:rsidRPr="009A0BA7">
        <w:rPr>
          <w:rFonts w:ascii="Verdana" w:hAnsi="Verdana"/>
          <w:noProof/>
          <w:sz w:val="22"/>
          <w:szCs w:val="22"/>
        </w:rPr>
        <w:t>Average daily occupied beds at midnight</w:t>
      </w:r>
      <w:r>
        <w:rPr>
          <w:rFonts w:ascii="Verdana" w:hAnsi="Verdana"/>
          <w:noProof/>
          <w:sz w:val="22"/>
          <w:szCs w:val="22"/>
        </w:rPr>
        <w:t>:</w:t>
      </w:r>
      <w:r>
        <w:rPr>
          <w:noProof/>
        </w:rPr>
        <w:fldChar w:fldCharType="begin"/>
      </w:r>
      <w:r>
        <w:rPr>
          <w:noProof/>
        </w:rPr>
        <w:instrText xml:space="preserve"> LINK Excel.Sheet.12 "C:\\Users\\ca016494\\AppData\\Local\\Microsoft\\Windows\\INetCache\\Content.Outlook\\0JE7TIEH\\Beds (revised).xlsx" "Summary!R10C1:R13C13" \a \f 4 \h  \* MERGEFORMAT </w:instrText>
      </w:r>
      <w:r>
        <w:rPr>
          <w:noProof/>
        </w:rPr>
        <w:fldChar w:fldCharType="separate"/>
      </w:r>
    </w:p>
    <w:p w14:paraId="6E0AA868" w14:textId="77777777" w:rsidR="00CE77A9" w:rsidRDefault="0030765E" w:rsidP="0030765E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fldChar w:fldCharType="end"/>
      </w:r>
    </w:p>
    <w:tbl>
      <w:tblPr>
        <w:tblpPr w:leftFromText="180" w:rightFromText="180" w:vertAnchor="text" w:horzAnchor="margin" w:tblpXSpec="center" w:tblpY="102"/>
        <w:tblW w:w="9780" w:type="dxa"/>
        <w:tblLook w:val="04A0" w:firstRow="1" w:lastRow="0" w:firstColumn="1" w:lastColumn="0" w:noHBand="0" w:noVBand="1"/>
      </w:tblPr>
      <w:tblGrid>
        <w:gridCol w:w="1134"/>
        <w:gridCol w:w="567"/>
        <w:gridCol w:w="708"/>
        <w:gridCol w:w="709"/>
        <w:gridCol w:w="758"/>
        <w:gridCol w:w="728"/>
        <w:gridCol w:w="559"/>
        <w:gridCol w:w="648"/>
        <w:gridCol w:w="709"/>
        <w:gridCol w:w="709"/>
        <w:gridCol w:w="717"/>
        <w:gridCol w:w="842"/>
        <w:gridCol w:w="992"/>
      </w:tblGrid>
      <w:tr w:rsidR="00CE77A9" w:rsidRPr="0030765E" w14:paraId="6E3F5E8F" w14:textId="77777777" w:rsidTr="00CE77A9">
        <w:trPr>
          <w:trHeight w:val="163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9EB8C14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Site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C699D21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Jan-23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0ABDC7DE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Feb-23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DA95110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Mar-23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3979C3E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Apr-23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7A51D0A9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May-23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2FBED0F1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Jun-23</w:t>
            </w:r>
          </w:p>
        </w:tc>
        <w:tc>
          <w:tcPr>
            <w:tcW w:w="6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662769B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Jul-23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4A6CF5F8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Aug-23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512506E1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Sep-23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1485D323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Oct-23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14:paraId="6D01A0AE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Nov-23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EECE1"/>
            <w:noWrap/>
            <w:vAlign w:val="bottom"/>
            <w:hideMark/>
          </w:tcPr>
          <w:p w14:paraId="727E318A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Dec-23</w:t>
            </w:r>
          </w:p>
        </w:tc>
      </w:tr>
      <w:tr w:rsidR="00CE77A9" w:rsidRPr="0030765E" w14:paraId="29B6EEC7" w14:textId="77777777" w:rsidTr="00CE77A9">
        <w:trPr>
          <w:trHeight w:val="15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95A7" w14:textId="77777777" w:rsidR="00CE77A9" w:rsidRPr="0030765E" w:rsidRDefault="00CE77A9" w:rsidP="00CE77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Morriston Hospital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EB55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D02E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464F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171F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D29B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760D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A038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79D5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B306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D46F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657E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64AF8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699</w:t>
            </w:r>
          </w:p>
        </w:tc>
      </w:tr>
      <w:tr w:rsidR="00CE77A9" w:rsidRPr="0030765E" w14:paraId="15568CEF" w14:textId="77777777" w:rsidTr="00CE77A9">
        <w:trPr>
          <w:trHeight w:val="15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043C" w14:textId="77777777" w:rsidR="00CE77A9" w:rsidRPr="0030765E" w:rsidRDefault="00CE77A9" w:rsidP="00CE77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Neath Port Talbot Hospital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57A0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6932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755C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2E3A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3ECF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7FF1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F407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8237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515E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77BD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596A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94037C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152</w:t>
            </w:r>
          </w:p>
        </w:tc>
      </w:tr>
      <w:tr w:rsidR="00CE77A9" w:rsidRPr="0030765E" w14:paraId="5EFB6A80" w14:textId="77777777" w:rsidTr="00CE77A9">
        <w:trPr>
          <w:trHeight w:val="16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5AFB" w14:textId="77777777" w:rsidR="00CE77A9" w:rsidRPr="0030765E" w:rsidRDefault="00CE77A9" w:rsidP="00CE77A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Singleton Hospital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24D4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A419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06B5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2D5C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19EF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B4CD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E12E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9134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5C84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31FC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57F4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40974" w14:textId="77777777" w:rsidR="00CE77A9" w:rsidRPr="0030765E" w:rsidRDefault="00CE77A9" w:rsidP="00CE77A9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0765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</w:tr>
    </w:tbl>
    <w:p w14:paraId="0C3909DF" w14:textId="5255F7EB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_____________________________________________________________</w:t>
      </w: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C3440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1AC1F02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714D8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6165DFF" wp14:editId="0320EE9C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3FF751AD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0E051DF6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0ADF7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C7D9300" wp14:editId="687D3EF7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8EB7E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2328E6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88D218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94C801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6DB3E88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BC2C5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406C34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F1DC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16E8A86" wp14:editId="28C504D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573B2B" wp14:editId="1285A7A8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BDC8BE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CCB231A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680E5C8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9FFCCAF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55C06CE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573B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14:paraId="75BDC8BE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CCB231A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680E5C82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09FFCCAF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355C06CE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A45E34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841220">
    <w:abstractNumId w:val="12"/>
  </w:num>
  <w:num w:numId="2" w16cid:durableId="317805673">
    <w:abstractNumId w:val="0"/>
  </w:num>
  <w:num w:numId="3" w16cid:durableId="1098722379">
    <w:abstractNumId w:val="7"/>
  </w:num>
  <w:num w:numId="4" w16cid:durableId="1789666699">
    <w:abstractNumId w:val="14"/>
  </w:num>
  <w:num w:numId="5" w16cid:durableId="865868953">
    <w:abstractNumId w:val="3"/>
  </w:num>
  <w:num w:numId="6" w16cid:durableId="346949527">
    <w:abstractNumId w:val="2"/>
  </w:num>
  <w:num w:numId="7" w16cid:durableId="2074505884">
    <w:abstractNumId w:val="9"/>
  </w:num>
  <w:num w:numId="8" w16cid:durableId="1473516978">
    <w:abstractNumId w:val="13"/>
  </w:num>
  <w:num w:numId="9" w16cid:durableId="369844435">
    <w:abstractNumId w:val="16"/>
  </w:num>
  <w:num w:numId="10" w16cid:durableId="840462336">
    <w:abstractNumId w:val="1"/>
  </w:num>
  <w:num w:numId="11" w16cid:durableId="174617254">
    <w:abstractNumId w:val="8"/>
  </w:num>
  <w:num w:numId="12" w16cid:durableId="1019814956">
    <w:abstractNumId w:val="11"/>
  </w:num>
  <w:num w:numId="13" w16cid:durableId="637075736">
    <w:abstractNumId w:val="15"/>
  </w:num>
  <w:num w:numId="14" w16cid:durableId="2002000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1175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96647">
    <w:abstractNumId w:val="10"/>
  </w:num>
  <w:num w:numId="17" w16cid:durableId="1423985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25082"/>
    <w:rsid w:val="002677FD"/>
    <w:rsid w:val="00296FDA"/>
    <w:rsid w:val="002B74C8"/>
    <w:rsid w:val="002C252B"/>
    <w:rsid w:val="002D32B6"/>
    <w:rsid w:val="002E02A9"/>
    <w:rsid w:val="00304A21"/>
    <w:rsid w:val="0030765E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2611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A0BA7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E77A9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4E77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2B03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5716F-8854-47AC-BE9F-9963A4D4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7</cp:revision>
  <cp:lastPrinted>2019-03-26T11:11:00Z</cp:lastPrinted>
  <dcterms:created xsi:type="dcterms:W3CDTF">2024-05-05T18:02:00Z</dcterms:created>
  <dcterms:modified xsi:type="dcterms:W3CDTF">2024-05-21T05:21:00Z</dcterms:modified>
</cp:coreProperties>
</file>