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3FA5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598FCC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9F06E" wp14:editId="4C296E1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E03CB8" w14:textId="06F3C04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1193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24-D-064</w:t>
                            </w:r>
                          </w:p>
                          <w:p w14:paraId="67864C03" w14:textId="77777777" w:rsidR="00DC7FA9" w:rsidRDefault="00DC7FA9" w:rsidP="00DC7FA9"/>
                          <w:p w14:paraId="261F01E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E97F91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619F0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AE03CB8" w14:textId="06F3C04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1193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24-D-064</w:t>
                      </w:r>
                    </w:p>
                    <w:p w14:paraId="67864C03" w14:textId="77777777" w:rsidR="00DC7FA9" w:rsidRDefault="00DC7FA9" w:rsidP="00DC7FA9"/>
                    <w:p w14:paraId="261F01E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E97F912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7531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4AA59B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0B93F91" w14:textId="2A6D29A6" w:rsidR="00464804" w:rsidRPr="00464804" w:rsidRDefault="00464804" w:rsidP="00705DD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464804">
        <w:rPr>
          <w:rFonts w:ascii="Verdana" w:hAnsi="Verdana"/>
          <w:b/>
          <w:noProof/>
          <w:sz w:val="22"/>
          <w:szCs w:val="22"/>
        </w:rPr>
        <w:t xml:space="preserve">A list of all mobile applications currently deployed by your </w:t>
      </w:r>
      <w:r w:rsidR="006558AF">
        <w:rPr>
          <w:rFonts w:ascii="Verdana" w:hAnsi="Verdana"/>
          <w:b/>
          <w:noProof/>
          <w:sz w:val="22"/>
          <w:szCs w:val="22"/>
        </w:rPr>
        <w:t>H</w:t>
      </w:r>
      <w:r w:rsidRPr="00464804">
        <w:rPr>
          <w:rFonts w:ascii="Verdana" w:hAnsi="Verdana"/>
          <w:b/>
          <w:noProof/>
          <w:sz w:val="22"/>
          <w:szCs w:val="22"/>
        </w:rPr>
        <w:t>ealth</w:t>
      </w:r>
      <w:r w:rsidR="006558AF">
        <w:rPr>
          <w:rFonts w:ascii="Verdana" w:hAnsi="Verdana"/>
          <w:b/>
          <w:noProof/>
          <w:sz w:val="22"/>
          <w:szCs w:val="22"/>
        </w:rPr>
        <w:t xml:space="preserve"> B</w:t>
      </w:r>
      <w:r w:rsidRPr="00464804">
        <w:rPr>
          <w:rFonts w:ascii="Verdana" w:hAnsi="Verdana"/>
          <w:b/>
          <w:noProof/>
          <w:sz w:val="22"/>
          <w:szCs w:val="22"/>
        </w:rPr>
        <w:t>oard to staff on ios devices and android.</w:t>
      </w:r>
    </w:p>
    <w:p w14:paraId="7D69832C" w14:textId="77777777" w:rsidR="00464804" w:rsidRPr="00464804" w:rsidRDefault="00464804" w:rsidP="00464804">
      <w:pPr>
        <w:rPr>
          <w:rFonts w:ascii="Verdana" w:hAnsi="Verdana"/>
          <w:b/>
          <w:noProof/>
          <w:sz w:val="22"/>
          <w:szCs w:val="22"/>
        </w:rPr>
      </w:pPr>
    </w:p>
    <w:p w14:paraId="663F9CB6" w14:textId="6D37B505" w:rsidR="002677FD" w:rsidRPr="00464804" w:rsidRDefault="00464804" w:rsidP="00464804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464804">
        <w:rPr>
          <w:rFonts w:ascii="Verdana" w:hAnsi="Verdana"/>
          <w:b/>
          <w:noProof/>
          <w:sz w:val="22"/>
          <w:szCs w:val="22"/>
        </w:rPr>
        <w:t>Any policies, guidelines, or documentation outlining the criteria or process by which mobile applications are selected, approved, and deployed.</w:t>
      </w:r>
    </w:p>
    <w:p w14:paraId="316BE1E9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12C681C9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CAB8624" w14:textId="77777777" w:rsidR="00464804" w:rsidRDefault="00464804" w:rsidP="00464804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       </w:t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5054B672" w14:textId="77777777" w:rsidR="00464804" w:rsidRDefault="00464804" w:rsidP="00464804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5F9BE3D5" w14:textId="1EE92636" w:rsidR="00A10460" w:rsidRDefault="00464804" w:rsidP="00464804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       </w:t>
      </w:r>
      <w:r w:rsidRPr="00464804">
        <w:rPr>
          <w:rFonts w:ascii="Verdana" w:hAnsi="Verdana"/>
          <w:noProof/>
          <w:sz w:val="22"/>
          <w:szCs w:val="22"/>
        </w:rPr>
        <w:t>Please see Appendix 1</w:t>
      </w:r>
      <w:r>
        <w:rPr>
          <w:rFonts w:ascii="Verdana" w:hAnsi="Verdana"/>
          <w:b/>
          <w:bCs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</w:t>
      </w:r>
    </w:p>
    <w:p w14:paraId="7A804668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EF7E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E0A0A5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B54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A52BADF" wp14:editId="32D7D2BB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4F96C3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FBA09A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5145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2C74D7" wp14:editId="558B44E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A8E9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D9E400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B0A42D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3B2780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0B3D3E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F3E6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CA90D5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54B6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CBC21FC" wp14:editId="7870700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8782B6" wp14:editId="45AE277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4060F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7D4490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60384D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00AFA8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039D427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C8782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34060F4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7D4490E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60384D0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00AFA87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0039D427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0DA4AD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29B02CE"/>
    <w:multiLevelType w:val="hybridMultilevel"/>
    <w:tmpl w:val="981E3CF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4804"/>
    <w:rsid w:val="0048724F"/>
    <w:rsid w:val="004C59CA"/>
    <w:rsid w:val="004C7B47"/>
    <w:rsid w:val="004E1954"/>
    <w:rsid w:val="004F1E5A"/>
    <w:rsid w:val="00511938"/>
    <w:rsid w:val="005317D4"/>
    <w:rsid w:val="00534D7A"/>
    <w:rsid w:val="00553E1D"/>
    <w:rsid w:val="005925B8"/>
    <w:rsid w:val="005F0E79"/>
    <w:rsid w:val="00602EE5"/>
    <w:rsid w:val="006137E4"/>
    <w:rsid w:val="00635BDA"/>
    <w:rsid w:val="006558AF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035F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450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EB59F-13BC-429B-A3B9-F9BA5435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2024-05-23T11:40:00Z</cp:lastPrinted>
  <dcterms:created xsi:type="dcterms:W3CDTF">2024-05-21T11:44:00Z</dcterms:created>
  <dcterms:modified xsi:type="dcterms:W3CDTF">2024-05-23T11:40:00Z</dcterms:modified>
</cp:coreProperties>
</file>