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C93625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3030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24-D-065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C93625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3030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24-D-065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733C8A0" w14:textId="77777777" w:rsidR="0043030C" w:rsidRPr="00CC130B" w:rsidRDefault="0043030C" w:rsidP="0043030C">
      <w:pPr>
        <w:rPr>
          <w:rFonts w:ascii="Verdana" w:hAnsi="Verdana"/>
          <w:sz w:val="22"/>
          <w:szCs w:val="22"/>
        </w:rPr>
      </w:pPr>
      <w:r w:rsidRPr="004235C0">
        <w:rPr>
          <w:rFonts w:ascii="Verdana" w:hAnsi="Verdana"/>
          <w:b/>
          <w:color w:val="000000"/>
          <w:sz w:val="22"/>
          <w:szCs w:val="22"/>
        </w:rPr>
        <w:t>Please can you provide the following information for the</w:t>
      </w:r>
      <w:r w:rsidRPr="004235C0">
        <w:rPr>
          <w:rFonts w:ascii="Verdana" w:hAnsi="Verdana"/>
          <w:b/>
          <w:bCs/>
          <w:color w:val="000000"/>
          <w:sz w:val="22"/>
          <w:szCs w:val="22"/>
          <w:u w:val="single"/>
        </w:rPr>
        <w:t xml:space="preserve"> community dental service(s) provided by your organisation for</w:t>
      </w:r>
      <w:r w:rsidRPr="00CC130B">
        <w:rPr>
          <w:rFonts w:ascii="Verdana" w:hAnsi="Verdana"/>
          <w:b/>
          <w:bCs/>
          <w:color w:val="000000"/>
          <w:sz w:val="22"/>
          <w:szCs w:val="22"/>
          <w:u w:val="single"/>
        </w:rPr>
        <w:t xml:space="preserve"> </w:t>
      </w:r>
      <w:r w:rsidRPr="00CC130B">
        <w:rPr>
          <w:rFonts w:ascii="Verdana" w:hAnsi="Verdana"/>
          <w:b/>
          <w:bCs/>
          <w:sz w:val="22"/>
          <w:szCs w:val="22"/>
        </w:rPr>
        <w:t>6</w:t>
      </w:r>
      <w:r w:rsidRPr="00CC130B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CC130B">
        <w:rPr>
          <w:rFonts w:ascii="Verdana" w:hAnsi="Verdana"/>
          <w:b/>
          <w:bCs/>
          <w:sz w:val="22"/>
          <w:szCs w:val="22"/>
        </w:rPr>
        <w:t xml:space="preserve"> April 2023 to 5</w:t>
      </w:r>
      <w:r w:rsidRPr="00CC130B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CC130B">
        <w:rPr>
          <w:rFonts w:ascii="Verdana" w:hAnsi="Verdana"/>
          <w:b/>
          <w:bCs/>
          <w:sz w:val="22"/>
          <w:szCs w:val="22"/>
        </w:rPr>
        <w:t xml:space="preserve"> April 2024 unless otherwise stated</w:t>
      </w:r>
      <w:r w:rsidRPr="00CC130B">
        <w:rPr>
          <w:rFonts w:ascii="Verdana" w:hAnsi="Verdana"/>
          <w:b/>
          <w:bCs/>
          <w:color w:val="000000"/>
          <w:sz w:val="22"/>
          <w:szCs w:val="22"/>
          <w:u w:val="single"/>
        </w:rPr>
        <w:t>.</w:t>
      </w:r>
    </w:p>
    <w:p w14:paraId="28A4828F" w14:textId="77777777" w:rsidR="0043030C" w:rsidRPr="00CC130B" w:rsidRDefault="0043030C" w:rsidP="0043030C">
      <w:pPr>
        <w:rPr>
          <w:rFonts w:ascii="Verdana" w:hAnsi="Verdana"/>
          <w:sz w:val="22"/>
          <w:szCs w:val="22"/>
        </w:rPr>
      </w:pPr>
      <w:r w:rsidRPr="00CC130B">
        <w:rPr>
          <w:rFonts w:ascii="Verdana" w:hAnsi="Verdana"/>
          <w:sz w:val="22"/>
          <w:szCs w:val="22"/>
        </w:rPr>
        <w:t> </w:t>
      </w:r>
    </w:p>
    <w:p w14:paraId="4A317905" w14:textId="77777777" w:rsidR="0043030C" w:rsidRPr="00CC130B" w:rsidRDefault="0043030C" w:rsidP="0043030C">
      <w:pPr>
        <w:numPr>
          <w:ilvl w:val="0"/>
          <w:numId w:val="19"/>
        </w:numPr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 w:rsidRPr="00CC130B">
        <w:rPr>
          <w:rFonts w:ascii="Verdana" w:hAnsi="Verdana"/>
          <w:b/>
          <w:bCs/>
          <w:sz w:val="22"/>
          <w:szCs w:val="22"/>
        </w:rPr>
        <w:t>Did your organisation provide a community dental service*?</w:t>
      </w:r>
    </w:p>
    <w:p w14:paraId="66FCA32F" w14:textId="77777777" w:rsidR="0043030C" w:rsidRPr="00CC130B" w:rsidRDefault="0043030C" w:rsidP="0043030C">
      <w:pPr>
        <w:rPr>
          <w:rFonts w:ascii="Verdana" w:hAnsi="Verdana"/>
          <w:b/>
          <w:sz w:val="22"/>
          <w:szCs w:val="22"/>
        </w:rPr>
      </w:pPr>
      <w:r w:rsidRPr="00CC130B">
        <w:rPr>
          <w:rFonts w:ascii="Verdana" w:hAnsi="Verdana"/>
          <w:b/>
          <w:i/>
          <w:iCs/>
          <w:color w:val="000000"/>
          <w:sz w:val="22"/>
          <w:szCs w:val="22"/>
        </w:rPr>
        <w:t>*By community dental service we mean a service that provides dental care in community settings to children and vulnerable adults, including elderly and housebound people, people with physical disabilities or mental illness.</w:t>
      </w:r>
    </w:p>
    <w:p w14:paraId="050D3146" w14:textId="77777777" w:rsidR="0043030C" w:rsidRPr="00CC130B" w:rsidRDefault="0043030C" w:rsidP="0043030C">
      <w:pPr>
        <w:rPr>
          <w:rFonts w:ascii="Verdana" w:hAnsi="Verdana"/>
          <w:sz w:val="22"/>
          <w:szCs w:val="22"/>
        </w:rPr>
      </w:pPr>
      <w:r w:rsidRPr="00CC130B">
        <w:rPr>
          <w:rFonts w:ascii="Verdana" w:hAnsi="Verdana"/>
          <w:bCs/>
          <w:sz w:val="22"/>
          <w:szCs w:val="22"/>
        </w:rPr>
        <w:t>Yes.</w:t>
      </w:r>
      <w:r w:rsidRPr="00CC130B">
        <w:rPr>
          <w:rFonts w:ascii="Verdana" w:hAnsi="Verdana"/>
          <w:sz w:val="22"/>
          <w:szCs w:val="22"/>
        </w:rPr>
        <w:t xml:space="preserve"> </w:t>
      </w:r>
    </w:p>
    <w:p w14:paraId="6627ECD2" w14:textId="77777777" w:rsidR="0043030C" w:rsidRPr="00CC130B" w:rsidRDefault="0043030C" w:rsidP="0043030C">
      <w:pPr>
        <w:rPr>
          <w:rFonts w:ascii="Verdana" w:hAnsi="Verdana"/>
          <w:sz w:val="22"/>
          <w:szCs w:val="22"/>
        </w:rPr>
      </w:pPr>
      <w:r w:rsidRPr="00CC130B">
        <w:rPr>
          <w:rFonts w:ascii="Verdana" w:hAnsi="Verdana"/>
          <w:b/>
          <w:bCs/>
          <w:sz w:val="22"/>
          <w:szCs w:val="22"/>
        </w:rPr>
        <w:t>2. For each band please enter the relevant number corresponding to the column and row labels</w:t>
      </w:r>
    </w:p>
    <w:tbl>
      <w:tblPr>
        <w:tblW w:w="10373" w:type="dxa"/>
        <w:tblInd w:w="3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9"/>
        <w:gridCol w:w="1180"/>
        <w:gridCol w:w="729"/>
        <w:gridCol w:w="1180"/>
        <w:gridCol w:w="1180"/>
        <w:gridCol w:w="1180"/>
        <w:gridCol w:w="939"/>
        <w:gridCol w:w="1262"/>
        <w:gridCol w:w="1494"/>
      </w:tblGrid>
      <w:tr w:rsidR="0043030C" w:rsidRPr="00990650" w14:paraId="66202574" w14:textId="77777777" w:rsidTr="00905F57">
        <w:tc>
          <w:tcPr>
            <w:tcW w:w="11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B51C71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</w:pPr>
            <w:bookmarkStart w:id="0" w:name="_Hlk167194979"/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Band</w:t>
            </w:r>
          </w:p>
          <w:p w14:paraId="5310E0F5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499302E6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27E320FA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4F74CE1E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4F1430AF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549C96F8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1658896E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5D9CF290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69126197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0136D18D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2F11ACB8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541BE5E9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4D500388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11A45F83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69F0D5AA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  <w:p w14:paraId="5741D9FC" w14:textId="77777777" w:rsidR="0043030C" w:rsidRPr="00990650" w:rsidRDefault="0043030C" w:rsidP="00905F57">
            <w:pPr>
              <w:spacing w:before="0" w:after="200" w:line="276" w:lineRule="auto"/>
              <w:ind w:left="0" w:right="0"/>
              <w:contextualSpacing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sz w:val="16"/>
                <w:szCs w:val="16"/>
                <w:lang w:eastAsia="en-US"/>
              </w:rPr>
              <w:t>Total</w:t>
            </w:r>
          </w:p>
        </w:tc>
        <w:tc>
          <w:tcPr>
            <w:tcW w:w="190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5482B9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Currently 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(today) how many dentists are employed by your organisation under Salaried primary dental care terms and conditions:</w:t>
            </w:r>
          </w:p>
        </w:tc>
        <w:tc>
          <w:tcPr>
            <w:tcW w:w="11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7B573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Bank dentists</w:t>
            </w:r>
          </w:p>
          <w:p w14:paraId="53689FC5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 w:cs="Calibri"/>
                <w:color w:val="1F497D"/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C61BBC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Locum dentists</w:t>
            </w:r>
          </w:p>
        </w:tc>
        <w:tc>
          <w:tcPr>
            <w:tcW w:w="11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22ECF7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Currently 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how many dentist positions are vacant:</w:t>
            </w:r>
          </w:p>
        </w:tc>
        <w:tc>
          <w:tcPr>
            <w:tcW w:w="377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E98856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>Between 6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vertAlign w:val="superscript"/>
                <w:lang w:eastAsia="en-US"/>
              </w:rPr>
              <w:t>th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 xml:space="preserve"> April 2023 to 5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vertAlign w:val="superscript"/>
                <w:lang w:eastAsia="en-US"/>
              </w:rPr>
              <w:t>th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 xml:space="preserve"> April 2024 how many (headcount):</w:t>
            </w:r>
          </w:p>
        </w:tc>
      </w:tr>
      <w:tr w:rsidR="0043030C" w:rsidRPr="00990650" w14:paraId="179CBBBE" w14:textId="77777777" w:rsidTr="00905F57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49C7A7" w14:textId="77777777" w:rsidR="0043030C" w:rsidRPr="00990650" w:rsidRDefault="0043030C" w:rsidP="00905F57">
            <w:pPr>
              <w:spacing w:before="0" w:after="0" w:line="240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D3CD0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Headcount</w:t>
            </w:r>
          </w:p>
          <w:p w14:paraId="0E92EE2D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35C7FC81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542EB7A1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1F47825E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156112B0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4816A8CD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2856A986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12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B2467C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WTE*</w:t>
            </w:r>
          </w:p>
          <w:p w14:paraId="1546BD7E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55E05853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1AA941EB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6A529F13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7EAD7969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6017A55B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062F89C6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5321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Headcount</w:t>
            </w:r>
          </w:p>
          <w:p w14:paraId="702083C9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2A6C9C8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23BD86B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38E6D422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0A64DD2B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5A8572AB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4C8CDED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EAED5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Headcount</w:t>
            </w:r>
          </w:p>
          <w:p w14:paraId="0C96067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7282919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16192F72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5F3DE22F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641B00A2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7AF445B4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0822F817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43AD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Headcount</w:t>
            </w:r>
          </w:p>
          <w:p w14:paraId="11A1EB3A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0BC9CE7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580350A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Times New Roman"/>
                <w:color w:val="000000" w:themeColor="text1"/>
                <w:sz w:val="16"/>
                <w:szCs w:val="16"/>
                <w:lang w:eastAsia="en-US"/>
              </w:rPr>
            </w:pPr>
          </w:p>
          <w:p w14:paraId="1239D5D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4FCD2AF0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0CF51BDF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323AF5F5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A7779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posts became vacant</w:t>
            </w:r>
          </w:p>
          <w:p w14:paraId="15C60AAB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6993EDF4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Times New Roman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6B1C8D71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416B2628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46A39AFB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D6FD8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vacant posts were advertised</w:t>
            </w:r>
          </w:p>
          <w:p w14:paraId="2038711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305714A3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Times New Roman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17BF7B2C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27E5052D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</w:p>
          <w:p w14:paraId="1804600C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5*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577E2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  <w:lang w:eastAsia="en-US"/>
              </w:rPr>
              <w:t>vacant posts were filled. Please do not include partially filled positions</w:t>
            </w:r>
          </w:p>
          <w:p w14:paraId="50351CE6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</w:p>
          <w:p w14:paraId="20A290E1" w14:textId="77777777" w:rsidR="0043030C" w:rsidRPr="00990650" w:rsidRDefault="0043030C" w:rsidP="0043030C">
            <w:pPr>
              <w:spacing w:before="0" w:after="0" w:line="276" w:lineRule="auto"/>
              <w:ind w:left="0" w:right="0"/>
              <w:jc w:val="center"/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 w:cs="Calibri"/>
                <w:color w:val="000000" w:themeColor="text1"/>
                <w:sz w:val="16"/>
                <w:szCs w:val="16"/>
                <w:lang w:eastAsia="en-US"/>
              </w:rPr>
              <w:t>5*</w:t>
            </w:r>
          </w:p>
        </w:tc>
      </w:tr>
      <w:tr w:rsidR="0043030C" w:rsidRPr="00990650" w14:paraId="5DB0B883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DB1DBF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>Foundation Dentist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10B4A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EB0D18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622B2F" w14:textId="0CC6D8A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F7F46" w14:textId="4372420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6241B3" w14:textId="115BEBB3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F3C62" w14:textId="0E6DEDC0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C3299" w14:textId="2A468950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6DFDDB" w14:textId="6F0E7C21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</w:tr>
      <w:tr w:rsidR="0043030C" w:rsidRPr="00990650" w14:paraId="66A7337A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A36077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>Band A Dental Officer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B89E22" w14:textId="19BCF56D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973D37" w14:textId="01201EC2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3.6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45007" w14:textId="4848A8E1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F0FB5" w14:textId="2683A69E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A73A3" w14:textId="239BC96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D308BB" w14:textId="2A8A2B44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02E9F0" w14:textId="11AAA80C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58DA1" w14:textId="5AFD8DC1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color w:val="000000" w:themeColor="text1"/>
                <w:sz w:val="16"/>
                <w:szCs w:val="16"/>
                <w:lang w:eastAsia="en-US"/>
              </w:rPr>
              <w:t>3</w:t>
            </w:r>
          </w:p>
        </w:tc>
      </w:tr>
      <w:tr w:rsidR="0043030C" w:rsidRPr="00990650" w14:paraId="04831682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6EAEEE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lastRenderedPageBreak/>
              <w:t>Band B Senior Dental Officer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39B19C" w14:textId="4C340432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5F7CA6" w14:textId="0291DF44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1.8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DB104" w14:textId="312ED2CD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CAF94" w14:textId="6C59C48F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8CBC3" w14:textId="4AD69ABC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9DA938" w14:textId="25FAF0A5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7197B8" w14:textId="26EEB552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D64789" w14:textId="2EAEDA4A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2</w:t>
            </w:r>
          </w:p>
        </w:tc>
      </w:tr>
      <w:tr w:rsidR="0043030C" w:rsidRPr="00990650" w14:paraId="0951F12C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03347F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>Band C Clinical Manager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1B99C" w14:textId="7777777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A8ED5" w14:textId="04F91803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865047" w14:textId="631AD75F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C297E5" w14:textId="17C53EC4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4A1FCE" w14:textId="0505A439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30618" w14:textId="4479C8F7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FD7B8B" w14:textId="0F1F96A8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795F82" w14:textId="49E36639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</w:tr>
      <w:tr w:rsidR="0043030C" w:rsidRPr="00990650" w14:paraId="635DF131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9DCA86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>Band C Specialist</w:t>
            </w:r>
            <w:r w:rsidRPr="00990650">
              <w:rPr>
                <w:rFonts w:ascii="Verdana" w:hAnsi="Verdana"/>
                <w:b/>
                <w:bCs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F5097" w14:textId="33D58594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3AFDC" w14:textId="217255AF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1.2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E6043" w14:textId="3A4DE906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2FE646" w14:textId="59F16BD6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A1CFB0" w14:textId="1DC2D6B9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A97EFC" w14:textId="56B432D9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79778B" w14:textId="5A0F9F26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BDBD9" w14:textId="2459595C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</w:tr>
      <w:tr w:rsidR="0043030C" w:rsidRPr="00990650" w14:paraId="11F2390B" w14:textId="77777777" w:rsidTr="00905F57"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FACB14" w14:textId="77777777" w:rsidR="0043030C" w:rsidRPr="00990650" w:rsidRDefault="0043030C" w:rsidP="00905F57">
            <w:pPr>
              <w:spacing w:before="0" w:after="0" w:line="276" w:lineRule="auto"/>
              <w:ind w:left="0" w:right="0"/>
              <w:rPr>
                <w:rFonts w:ascii="Verdana" w:hAnsi="Verdana"/>
                <w:b/>
                <w:sz w:val="16"/>
                <w:szCs w:val="16"/>
                <w:lang w:eastAsia="en-US"/>
              </w:rPr>
            </w:pPr>
            <w:proofErr w:type="gramStart"/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>Other</w:t>
            </w:r>
            <w:proofErr w:type="gramEnd"/>
            <w:r w:rsidRPr="00990650">
              <w:rPr>
                <w:rFonts w:ascii="Verdana" w:hAnsi="Verdana"/>
                <w:b/>
                <w:color w:val="555555"/>
                <w:sz w:val="16"/>
                <w:szCs w:val="16"/>
                <w:lang w:eastAsia="en-US"/>
              </w:rPr>
              <w:t xml:space="preserve"> dentist: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D95C9" w14:textId="12C5EF1F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77F97E" w14:textId="4E7343CA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AB1676" w14:textId="36FC79D2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995D7" w14:textId="0EDA342D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64560" w14:textId="64104F61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E05FC6" w14:textId="60C21C72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6F7FD" w14:textId="11CA23F3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245C35" w14:textId="12D1CF49" w:rsidR="0043030C" w:rsidRPr="00990650" w:rsidRDefault="0043030C" w:rsidP="0043030C">
            <w:pPr>
              <w:spacing w:before="0" w:after="200" w:line="276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990650">
              <w:rPr>
                <w:rFonts w:ascii="Verdana" w:hAnsi="Verdana"/>
                <w:bCs/>
                <w:color w:val="000000" w:themeColor="text1"/>
                <w:sz w:val="16"/>
                <w:szCs w:val="16"/>
                <w:lang w:eastAsia="en-US"/>
              </w:rPr>
              <w:t>0</w:t>
            </w:r>
          </w:p>
        </w:tc>
      </w:tr>
      <w:bookmarkEnd w:id="0"/>
    </w:tbl>
    <w:p w14:paraId="14832208" w14:textId="77777777" w:rsidR="0043030C" w:rsidRPr="00990650" w:rsidRDefault="0043030C" w:rsidP="0043030C">
      <w:pPr>
        <w:ind w:left="0"/>
        <w:rPr>
          <w:rFonts w:ascii="Verdana" w:hAnsi="Verdana"/>
          <w:bCs/>
          <w:noProof/>
          <w:sz w:val="18"/>
          <w:szCs w:val="18"/>
        </w:rPr>
      </w:pPr>
    </w:p>
    <w:p w14:paraId="05BD47E1" w14:textId="77777777" w:rsidR="0043030C" w:rsidRPr="0043030C" w:rsidRDefault="0043030C" w:rsidP="0043030C">
      <w:pPr>
        <w:ind w:left="720"/>
        <w:rPr>
          <w:rFonts w:ascii="Verdana" w:hAnsi="Verdana"/>
          <w:bCs/>
          <w:noProof/>
          <w:sz w:val="22"/>
          <w:szCs w:val="22"/>
        </w:rPr>
      </w:pPr>
      <w:r w:rsidRPr="0043030C">
        <w:rPr>
          <w:rFonts w:ascii="Verdana" w:hAnsi="Verdana"/>
          <w:bCs/>
          <w:noProof/>
          <w:sz w:val="22"/>
          <w:szCs w:val="22"/>
        </w:rPr>
        <w:t xml:space="preserve">*Please note where there were 3 posts vacant yet 5 advertised, the additional 2 (headcount) are a result of additional workforce investment. </w:t>
      </w:r>
    </w:p>
    <w:p w14:paraId="497B3457" w14:textId="77777777" w:rsidR="0043030C" w:rsidRPr="0043030C" w:rsidRDefault="0043030C" w:rsidP="0043030C">
      <w:pPr>
        <w:pStyle w:val="ListParagraph"/>
        <w:numPr>
          <w:ilvl w:val="0"/>
          <w:numId w:val="20"/>
        </w:numPr>
        <w:spacing w:before="0" w:after="200" w:line="276" w:lineRule="auto"/>
        <w:ind w:right="0"/>
        <w:rPr>
          <w:rFonts w:ascii="Verdana" w:hAnsi="Verdana"/>
          <w:sz w:val="22"/>
          <w:szCs w:val="22"/>
        </w:rPr>
      </w:pPr>
      <w:r w:rsidRPr="0043030C">
        <w:rPr>
          <w:rFonts w:ascii="Verdana" w:hAnsi="Verdana"/>
          <w:b/>
          <w:bCs/>
          <w:sz w:val="22"/>
          <w:szCs w:val="22"/>
        </w:rPr>
        <w:t xml:space="preserve">For each </w:t>
      </w:r>
      <w:proofErr w:type="gramStart"/>
      <w:r w:rsidRPr="0043030C">
        <w:rPr>
          <w:rFonts w:ascii="Verdana" w:hAnsi="Verdana"/>
          <w:b/>
          <w:bCs/>
          <w:sz w:val="22"/>
          <w:szCs w:val="22"/>
        </w:rPr>
        <w:t>grade</w:t>
      </w:r>
      <w:proofErr w:type="gramEnd"/>
      <w:r w:rsidRPr="0043030C">
        <w:rPr>
          <w:rFonts w:ascii="Verdana" w:hAnsi="Verdana"/>
          <w:b/>
          <w:bCs/>
          <w:sz w:val="22"/>
          <w:szCs w:val="22"/>
        </w:rPr>
        <w:t xml:space="preserve"> please enter the relevant number corresponding to the column and row labels.</w:t>
      </w:r>
    </w:p>
    <w:p w14:paraId="1693D0E3" w14:textId="77777777" w:rsidR="0043030C" w:rsidRPr="0043030C" w:rsidRDefault="0043030C" w:rsidP="0043030C">
      <w:pPr>
        <w:pStyle w:val="ListParagraph"/>
        <w:spacing w:before="0" w:after="200" w:line="276" w:lineRule="auto"/>
        <w:ind w:right="0"/>
        <w:rPr>
          <w:rFonts w:ascii="Verdana" w:hAnsi="Verdana"/>
          <w:sz w:val="22"/>
          <w:szCs w:val="22"/>
        </w:rPr>
      </w:pPr>
    </w:p>
    <w:tbl>
      <w:tblPr>
        <w:tblW w:w="8390" w:type="dxa"/>
        <w:tblInd w:w="106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2"/>
        <w:gridCol w:w="2435"/>
        <w:gridCol w:w="1843"/>
      </w:tblGrid>
      <w:tr w:rsidR="0043030C" w:rsidRPr="0043030C" w14:paraId="1566AA61" w14:textId="77777777" w:rsidTr="00905F57">
        <w:tc>
          <w:tcPr>
            <w:tcW w:w="41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C161CB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Grade</w:t>
            </w:r>
          </w:p>
        </w:tc>
        <w:tc>
          <w:tcPr>
            <w:tcW w:w="42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16D9A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C</w:t>
            </w:r>
            <w:r w:rsidRPr="0043030C">
              <w:rPr>
                <w:rFonts w:ascii="Verdana" w:hAnsi="Verdana"/>
                <w:b/>
                <w:i/>
                <w:iCs/>
                <w:sz w:val="20"/>
                <w:szCs w:val="20"/>
              </w:rPr>
              <w:t xml:space="preserve">urrently </w:t>
            </w:r>
            <w:r w:rsidRPr="0043030C">
              <w:rPr>
                <w:rFonts w:ascii="Verdana" w:hAnsi="Verdana"/>
                <w:b/>
                <w:sz w:val="20"/>
                <w:szCs w:val="20"/>
              </w:rPr>
              <w:t>(today)</w:t>
            </w:r>
            <w:r w:rsidRPr="0043030C">
              <w:rPr>
                <w:rFonts w:ascii="Verdana" w:hAnsi="Verdana"/>
                <w:b/>
                <w:i/>
                <w:iCs/>
                <w:sz w:val="20"/>
                <w:szCs w:val="20"/>
              </w:rPr>
              <w:t>,</w:t>
            </w:r>
            <w:r w:rsidRPr="0043030C">
              <w:rPr>
                <w:rFonts w:ascii="Verdana" w:hAnsi="Verdana"/>
                <w:b/>
                <w:sz w:val="20"/>
                <w:szCs w:val="20"/>
              </w:rPr>
              <w:t xml:space="preserve"> how many dentists are employed on each of the given grades by your organisation on Hospital Medical and Dental Contracts and who perform:</w:t>
            </w:r>
          </w:p>
        </w:tc>
      </w:tr>
      <w:tr w:rsidR="0043030C" w:rsidRPr="0043030C" w14:paraId="41EB748D" w14:textId="77777777" w:rsidTr="00905F57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A3016A" w14:textId="77777777" w:rsidR="0043030C" w:rsidRPr="0043030C" w:rsidRDefault="0043030C" w:rsidP="00905F57">
            <w:pPr>
              <w:pStyle w:val="NoSpacing"/>
              <w:rPr>
                <w:rFonts w:ascii="Verdana" w:eastAsiaTheme="minorHAnsi" w:hAnsi="Verdana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79FF7E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Headcount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B899F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WTE*</w:t>
            </w:r>
          </w:p>
        </w:tc>
      </w:tr>
      <w:tr w:rsidR="0043030C" w:rsidRPr="0043030C" w14:paraId="693EBF84" w14:textId="77777777" w:rsidTr="00905F57">
        <w:tc>
          <w:tcPr>
            <w:tcW w:w="41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E30C42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Dental Core Trainee (DCT/SHO):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59FAF3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FCEDE2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1</w:t>
            </w:r>
          </w:p>
        </w:tc>
      </w:tr>
      <w:tr w:rsidR="0043030C" w:rsidRPr="0043030C" w14:paraId="45170C37" w14:textId="77777777" w:rsidTr="00905F57">
        <w:tc>
          <w:tcPr>
            <w:tcW w:w="41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462D4B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Specialty Trainee (</w:t>
            </w:r>
            <w:proofErr w:type="spellStart"/>
            <w:r w:rsidRPr="0043030C">
              <w:rPr>
                <w:rFonts w:ascii="Verdana" w:hAnsi="Verdana"/>
                <w:b/>
                <w:sz w:val="20"/>
                <w:szCs w:val="20"/>
              </w:rPr>
              <w:t>StR</w:t>
            </w:r>
            <w:proofErr w:type="spellEnd"/>
            <w:r w:rsidRPr="0043030C">
              <w:rPr>
                <w:rFonts w:ascii="Verdana" w:hAnsi="Verdana"/>
                <w:b/>
                <w:sz w:val="20"/>
                <w:szCs w:val="20"/>
              </w:rPr>
              <w:t>)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445B7B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76513B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0.8</w:t>
            </w:r>
          </w:p>
        </w:tc>
      </w:tr>
      <w:tr w:rsidR="0043030C" w:rsidRPr="0043030C" w14:paraId="13B76FEC" w14:textId="77777777" w:rsidTr="00905F57">
        <w:tc>
          <w:tcPr>
            <w:tcW w:w="41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C7445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Staff and Associate Specialist grades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45502F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20219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0</w:t>
            </w:r>
          </w:p>
        </w:tc>
      </w:tr>
      <w:tr w:rsidR="0043030C" w:rsidRPr="0043030C" w14:paraId="7401892B" w14:textId="77777777" w:rsidTr="00905F57">
        <w:tc>
          <w:tcPr>
            <w:tcW w:w="41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4D675B" w14:textId="77777777" w:rsidR="0043030C" w:rsidRPr="0043030C" w:rsidRDefault="0043030C" w:rsidP="00905F5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43030C">
              <w:rPr>
                <w:rFonts w:ascii="Verdana" w:hAnsi="Verdana"/>
                <w:b/>
                <w:sz w:val="20"/>
                <w:szCs w:val="20"/>
              </w:rPr>
              <w:t>Consultant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2F7DB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6B78AE" w14:textId="77777777" w:rsidR="0043030C" w:rsidRPr="0043030C" w:rsidRDefault="0043030C" w:rsidP="00990650">
            <w:pPr>
              <w:pStyle w:val="NoSpacing"/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43030C">
              <w:rPr>
                <w:rFonts w:ascii="Verdana" w:hAnsi="Verdana"/>
                <w:color w:val="000000" w:themeColor="text1"/>
                <w:sz w:val="20"/>
                <w:szCs w:val="20"/>
              </w:rPr>
              <w:t>1</w:t>
            </w:r>
          </w:p>
        </w:tc>
      </w:tr>
    </w:tbl>
    <w:p w14:paraId="79F82E47" w14:textId="77777777" w:rsidR="0043030C" w:rsidRPr="0043030C" w:rsidRDefault="0043030C" w:rsidP="0043030C">
      <w:pPr>
        <w:pStyle w:val="ListParagraph"/>
        <w:spacing w:before="0" w:after="200" w:line="276" w:lineRule="auto"/>
        <w:ind w:right="0"/>
        <w:rPr>
          <w:rFonts w:ascii="Verdana" w:hAnsi="Verdana"/>
          <w:sz w:val="22"/>
          <w:szCs w:val="22"/>
        </w:rPr>
      </w:pP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75970B72" w14:textId="0AF9E8D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S Albert Pro">
    <w:altName w:val="Calibri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117E7" w14:textId="77777777" w:rsidR="0043030C" w:rsidRDefault="0043030C" w:rsidP="0043030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244D080B" wp14:editId="3A3A6716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95717567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683EFB4B" w14:textId="77777777" w:rsidR="0043030C" w:rsidRPr="002B2CF6" w:rsidRDefault="0043030C" w:rsidP="0043030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533B482F" w:rsidR="007D6A3E" w:rsidRPr="0043030C" w:rsidRDefault="0043030C" w:rsidP="0043030C">
    <w:pPr>
      <w:pStyle w:val="Footer"/>
    </w:pP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3" w:name="_Hlk170710293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bookmarkEnd w:id="3"/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36B149C"/>
    <w:multiLevelType w:val="hybridMultilevel"/>
    <w:tmpl w:val="28221600"/>
    <w:lvl w:ilvl="0" w:tplc="6CF211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56D12"/>
    <w:multiLevelType w:val="hybridMultilevel"/>
    <w:tmpl w:val="D0F4E0FA"/>
    <w:lvl w:ilvl="0" w:tplc="90547758">
      <w:start w:val="3"/>
      <w:numFmt w:val="decimal"/>
      <w:lvlText w:val="%1."/>
      <w:lvlJc w:val="left"/>
      <w:pPr>
        <w:ind w:left="720" w:hanging="360"/>
      </w:pPr>
      <w:rPr>
        <w:rFonts w:ascii="FS Albert Pro" w:hAnsi="FS Albert Pro"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0709668">
    <w:abstractNumId w:val="15"/>
  </w:num>
  <w:num w:numId="2" w16cid:durableId="1209993103">
    <w:abstractNumId w:val="0"/>
  </w:num>
  <w:num w:numId="3" w16cid:durableId="1635408464">
    <w:abstractNumId w:val="8"/>
  </w:num>
  <w:num w:numId="4" w16cid:durableId="880941785">
    <w:abstractNumId w:val="17"/>
  </w:num>
  <w:num w:numId="5" w16cid:durableId="375467149">
    <w:abstractNumId w:val="4"/>
  </w:num>
  <w:num w:numId="6" w16cid:durableId="819418966">
    <w:abstractNumId w:val="3"/>
  </w:num>
  <w:num w:numId="7" w16cid:durableId="1942758087">
    <w:abstractNumId w:val="12"/>
  </w:num>
  <w:num w:numId="8" w16cid:durableId="112211095">
    <w:abstractNumId w:val="16"/>
  </w:num>
  <w:num w:numId="9" w16cid:durableId="6060658">
    <w:abstractNumId w:val="19"/>
  </w:num>
  <w:num w:numId="10" w16cid:durableId="1901017358">
    <w:abstractNumId w:val="1"/>
  </w:num>
  <w:num w:numId="11" w16cid:durableId="177431451">
    <w:abstractNumId w:val="9"/>
  </w:num>
  <w:num w:numId="12" w16cid:durableId="1334529402">
    <w:abstractNumId w:val="14"/>
  </w:num>
  <w:num w:numId="13" w16cid:durableId="1970361276">
    <w:abstractNumId w:val="18"/>
  </w:num>
  <w:num w:numId="14" w16cid:durableId="2579140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07827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87438384">
    <w:abstractNumId w:val="13"/>
  </w:num>
  <w:num w:numId="17" w16cid:durableId="333536363">
    <w:abstractNumId w:val="5"/>
  </w:num>
  <w:num w:numId="18" w16cid:durableId="321354460">
    <w:abstractNumId w:val="2"/>
  </w:num>
  <w:num w:numId="19" w16cid:durableId="17194339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926112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030C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065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59</TotalTime>
  <Pages>2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2024-07-01T06:13:00Z</dcterms:modified>
</cp:coreProperties>
</file>