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C93625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030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24-D-065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C93625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3030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24-D-065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733C8A0" w14:textId="77777777" w:rsidR="0043030C" w:rsidRPr="00CC130B" w:rsidRDefault="0043030C" w:rsidP="0043030C">
      <w:pPr>
        <w:rPr>
          <w:rFonts w:ascii="Verdana" w:hAnsi="Verdana"/>
          <w:sz w:val="22"/>
          <w:szCs w:val="22"/>
        </w:rPr>
      </w:pPr>
      <w:r w:rsidRPr="004235C0">
        <w:rPr>
          <w:rFonts w:ascii="Verdana" w:hAnsi="Verdana"/>
          <w:b/>
          <w:color w:val="000000"/>
          <w:sz w:val="22"/>
          <w:szCs w:val="22"/>
        </w:rPr>
        <w:t>Please can you provide the following information for the</w:t>
      </w:r>
      <w:r w:rsidRPr="004235C0">
        <w:rPr>
          <w:rFonts w:ascii="Verdana" w:hAnsi="Verdana"/>
          <w:b/>
          <w:bCs/>
          <w:color w:val="000000"/>
          <w:sz w:val="22"/>
          <w:szCs w:val="22"/>
          <w:u w:val="single"/>
        </w:rPr>
        <w:t xml:space="preserve"> community dental service(s) provided by your organisation for</w:t>
      </w:r>
      <w:r w:rsidRPr="00CC130B">
        <w:rPr>
          <w:rFonts w:ascii="Verdana" w:hAnsi="Verdana"/>
          <w:b/>
          <w:bCs/>
          <w:color w:val="000000"/>
          <w:sz w:val="22"/>
          <w:szCs w:val="22"/>
          <w:u w:val="single"/>
        </w:rPr>
        <w:t xml:space="preserve"> </w:t>
      </w:r>
      <w:r w:rsidRPr="00CC130B">
        <w:rPr>
          <w:rFonts w:ascii="Verdana" w:hAnsi="Verdana"/>
          <w:b/>
          <w:bCs/>
          <w:sz w:val="22"/>
          <w:szCs w:val="22"/>
        </w:rPr>
        <w:t>6</w:t>
      </w:r>
      <w:r w:rsidRPr="00CC130B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 w:rsidRPr="00CC130B">
        <w:rPr>
          <w:rFonts w:ascii="Verdana" w:hAnsi="Verdana"/>
          <w:b/>
          <w:bCs/>
          <w:sz w:val="22"/>
          <w:szCs w:val="22"/>
        </w:rPr>
        <w:t xml:space="preserve"> April 2023 to 5</w:t>
      </w:r>
      <w:r w:rsidRPr="00CC130B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 w:rsidRPr="00CC130B">
        <w:rPr>
          <w:rFonts w:ascii="Verdana" w:hAnsi="Verdana"/>
          <w:b/>
          <w:bCs/>
          <w:sz w:val="22"/>
          <w:szCs w:val="22"/>
        </w:rPr>
        <w:t xml:space="preserve"> April 2024 unless otherwise stated</w:t>
      </w:r>
      <w:r w:rsidRPr="00CC130B">
        <w:rPr>
          <w:rFonts w:ascii="Verdana" w:hAnsi="Verdana"/>
          <w:b/>
          <w:bCs/>
          <w:color w:val="000000"/>
          <w:sz w:val="22"/>
          <w:szCs w:val="22"/>
          <w:u w:val="single"/>
        </w:rPr>
        <w:t>.</w:t>
      </w:r>
    </w:p>
    <w:p w14:paraId="28A4828F" w14:textId="77777777" w:rsidR="0043030C" w:rsidRPr="00CC130B" w:rsidRDefault="0043030C" w:rsidP="0043030C">
      <w:pPr>
        <w:rPr>
          <w:rFonts w:ascii="Verdana" w:hAnsi="Verdana"/>
          <w:sz w:val="22"/>
          <w:szCs w:val="22"/>
        </w:rPr>
      </w:pPr>
      <w:r w:rsidRPr="00CC130B">
        <w:rPr>
          <w:rFonts w:ascii="Verdana" w:hAnsi="Verdana"/>
          <w:sz w:val="22"/>
          <w:szCs w:val="22"/>
        </w:rPr>
        <w:t> </w:t>
      </w:r>
    </w:p>
    <w:p w14:paraId="4A317905" w14:textId="77777777" w:rsidR="0043030C" w:rsidRPr="00CC130B" w:rsidRDefault="0043030C" w:rsidP="0043030C">
      <w:pPr>
        <w:numPr>
          <w:ilvl w:val="0"/>
          <w:numId w:val="19"/>
        </w:numPr>
        <w:spacing w:before="0" w:after="0" w:line="276" w:lineRule="auto"/>
        <w:ind w:right="0"/>
        <w:rPr>
          <w:rFonts w:ascii="Verdana" w:hAnsi="Verdana"/>
          <w:sz w:val="22"/>
          <w:szCs w:val="22"/>
        </w:rPr>
      </w:pPr>
      <w:r w:rsidRPr="00CC130B">
        <w:rPr>
          <w:rFonts w:ascii="Verdana" w:hAnsi="Verdana"/>
          <w:b/>
          <w:bCs/>
          <w:sz w:val="22"/>
          <w:szCs w:val="22"/>
        </w:rPr>
        <w:t>Did your organisation provide a community dental service*?</w:t>
      </w:r>
    </w:p>
    <w:p w14:paraId="66FCA32F" w14:textId="77777777" w:rsidR="0043030C" w:rsidRPr="00CC130B" w:rsidRDefault="0043030C" w:rsidP="0043030C">
      <w:pPr>
        <w:rPr>
          <w:rFonts w:ascii="Verdana" w:hAnsi="Verdana"/>
          <w:b/>
          <w:sz w:val="22"/>
          <w:szCs w:val="22"/>
        </w:rPr>
      </w:pPr>
      <w:r w:rsidRPr="00CC130B">
        <w:rPr>
          <w:rFonts w:ascii="Verdana" w:hAnsi="Verdana"/>
          <w:b/>
          <w:i/>
          <w:iCs/>
          <w:color w:val="000000"/>
          <w:sz w:val="22"/>
          <w:szCs w:val="22"/>
        </w:rPr>
        <w:t>*By community dental service we mean a service that provides dental care in community settings to children and vulnerable adults, including elderly and housebound people, people with physical disabilities or mental illness.</w:t>
      </w:r>
    </w:p>
    <w:p w14:paraId="050D3146" w14:textId="77777777" w:rsidR="0043030C" w:rsidRPr="00CC130B" w:rsidRDefault="0043030C" w:rsidP="0043030C">
      <w:pPr>
        <w:rPr>
          <w:rFonts w:ascii="Verdana" w:hAnsi="Verdana"/>
          <w:sz w:val="22"/>
          <w:szCs w:val="22"/>
        </w:rPr>
      </w:pPr>
      <w:r w:rsidRPr="00CC130B">
        <w:rPr>
          <w:rFonts w:ascii="Verdana" w:hAnsi="Verdana"/>
          <w:bCs/>
          <w:sz w:val="22"/>
          <w:szCs w:val="22"/>
        </w:rPr>
        <w:t>Yes.</w:t>
      </w:r>
      <w:r w:rsidRPr="00CC130B">
        <w:rPr>
          <w:rFonts w:ascii="Verdana" w:hAnsi="Verdana"/>
          <w:sz w:val="22"/>
          <w:szCs w:val="22"/>
        </w:rPr>
        <w:t xml:space="preserve"> </w:t>
      </w:r>
    </w:p>
    <w:p w14:paraId="6627ECD2" w14:textId="77777777" w:rsidR="0043030C" w:rsidRPr="00CC130B" w:rsidRDefault="0043030C" w:rsidP="0043030C">
      <w:pPr>
        <w:rPr>
          <w:rFonts w:ascii="Verdana" w:hAnsi="Verdana"/>
          <w:sz w:val="22"/>
          <w:szCs w:val="22"/>
        </w:rPr>
      </w:pPr>
      <w:r w:rsidRPr="00CC130B">
        <w:rPr>
          <w:rFonts w:ascii="Verdana" w:hAnsi="Verdana"/>
          <w:b/>
          <w:bCs/>
          <w:sz w:val="22"/>
          <w:szCs w:val="22"/>
        </w:rPr>
        <w:t>2. For each band please enter the relevant number corresponding to the column and row labels</w:t>
      </w:r>
    </w:p>
    <w:tbl>
      <w:tblPr>
        <w:tblW w:w="10373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"/>
        <w:gridCol w:w="1180"/>
        <w:gridCol w:w="729"/>
        <w:gridCol w:w="1180"/>
        <w:gridCol w:w="1180"/>
        <w:gridCol w:w="1180"/>
        <w:gridCol w:w="939"/>
        <w:gridCol w:w="1262"/>
        <w:gridCol w:w="1494"/>
      </w:tblGrid>
      <w:tr w:rsidR="0043030C" w:rsidRPr="00990650" w14:paraId="66202574" w14:textId="77777777" w:rsidTr="00905F57"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51C71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</w:pPr>
            <w:bookmarkStart w:id="0" w:name="_Hlk167194979"/>
            <w:r w:rsidRPr="00990650"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  <w:t>Band</w:t>
            </w:r>
          </w:p>
          <w:p w14:paraId="5310E0F5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499302E6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27E320FA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4F74CE1E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4F1430AF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549C96F8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1658896E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5D9CF290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69126197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0136D18D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2F11ACB8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541BE5E9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4D500388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11A45F83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69F0D5AA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  <w:p w14:paraId="5741D9FC" w14:textId="77777777" w:rsidR="0043030C" w:rsidRPr="00990650" w:rsidRDefault="0043030C" w:rsidP="00905F57">
            <w:pPr>
              <w:spacing w:before="0" w:after="200" w:line="276" w:lineRule="auto"/>
              <w:ind w:left="0" w:right="0"/>
              <w:contextualSpacing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sz w:val="16"/>
                <w:szCs w:val="16"/>
                <w:lang w:eastAsia="en-US"/>
              </w:rPr>
              <w:t>Total</w:t>
            </w:r>
          </w:p>
        </w:tc>
        <w:tc>
          <w:tcPr>
            <w:tcW w:w="19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482B9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Currently </w:t>
            </w:r>
            <w:r w:rsidRPr="00990650"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  <w:t>(today) how many dentists are employed by your organisation under Salaried primary dental care terms and conditions: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7B573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  <w:t>Bank dentists</w:t>
            </w:r>
          </w:p>
          <w:p w14:paraId="53689FC5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 w:cs="Calibri"/>
                <w:color w:val="1F497D"/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1BBC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  <w:t>Locum dentists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2ECF7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Currently </w:t>
            </w:r>
            <w:r w:rsidRPr="00990650"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  <w:t>how many dentist positions are vacant:</w:t>
            </w:r>
          </w:p>
        </w:tc>
        <w:tc>
          <w:tcPr>
            <w:tcW w:w="37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98856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  <w:t>Between 6</w:t>
            </w:r>
            <w:r w:rsidRPr="00990650">
              <w:rPr>
                <w:rFonts w:ascii="Verdana" w:hAnsi="Verdana"/>
                <w:b/>
                <w:bCs/>
                <w:sz w:val="16"/>
                <w:szCs w:val="16"/>
                <w:vertAlign w:val="superscript"/>
                <w:lang w:eastAsia="en-US"/>
              </w:rPr>
              <w:t>th</w:t>
            </w:r>
            <w:r w:rsidRPr="00990650"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  <w:t xml:space="preserve"> April 2023 to 5</w:t>
            </w:r>
            <w:r w:rsidRPr="00990650">
              <w:rPr>
                <w:rFonts w:ascii="Verdana" w:hAnsi="Verdana"/>
                <w:b/>
                <w:bCs/>
                <w:sz w:val="16"/>
                <w:szCs w:val="16"/>
                <w:vertAlign w:val="superscript"/>
                <w:lang w:eastAsia="en-US"/>
              </w:rPr>
              <w:t>th</w:t>
            </w:r>
            <w:r w:rsidRPr="00990650"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  <w:t xml:space="preserve"> April 2024 how many (headcount):</w:t>
            </w:r>
          </w:p>
        </w:tc>
      </w:tr>
      <w:tr w:rsidR="0043030C" w:rsidRPr="00990650" w14:paraId="179CBBBE" w14:textId="77777777" w:rsidTr="00905F5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9C7A7" w14:textId="77777777" w:rsidR="0043030C" w:rsidRPr="00990650" w:rsidRDefault="0043030C" w:rsidP="00905F57">
            <w:pPr>
              <w:spacing w:before="0" w:after="0" w:line="240" w:lineRule="auto"/>
              <w:ind w:left="0" w:right="0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D3CD0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  <w:t>Headcount</w:t>
            </w:r>
          </w:p>
          <w:p w14:paraId="0E92EE2D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35C7FC81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542EB7A1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1F47825E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156112B0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4816A8CD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2856A986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2467C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  <w:t>WTE*</w:t>
            </w:r>
          </w:p>
          <w:p w14:paraId="1546BD7E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14:paraId="55E05853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1AA941EB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6A529F13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7EAD7969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6017A55B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062F89C6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321D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  <w:t>Headcount</w:t>
            </w:r>
          </w:p>
          <w:p w14:paraId="702083C9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2A6C9C86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23BD86BD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38E6D422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0A64DD2B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5A8572AB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4C8CDEDD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EAED5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  <w:t>Headcount</w:t>
            </w:r>
          </w:p>
          <w:p w14:paraId="0C960676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7282919D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16192F72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5F3DE22F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641B00A2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7AF445B4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0822F817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43AD6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  <w:t>Headcount</w:t>
            </w:r>
          </w:p>
          <w:p w14:paraId="11A1EB3A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0BC9CE7D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580350A6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14:paraId="1239D5D6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4FCD2AF0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0CF51BDF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323AF5F5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A7779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  <w:t>posts became vacant</w:t>
            </w:r>
          </w:p>
          <w:p w14:paraId="15C60AAB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14:paraId="6993EDF4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Times New Roman"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14:paraId="6B1C8D71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14:paraId="416B2628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14:paraId="46A39AFB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D6FD8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  <w:t>vacant posts were advertised</w:t>
            </w:r>
          </w:p>
          <w:p w14:paraId="20387116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14:paraId="305714A3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Times New Roman"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14:paraId="17BF7B2C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14:paraId="27E5052D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14:paraId="1804600C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5*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577E2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  <w:lang w:eastAsia="en-US"/>
              </w:rPr>
              <w:t>vacant posts were filled. Please do not include partially filled positions</w:t>
            </w:r>
          </w:p>
          <w:p w14:paraId="50351CE6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20A290E1" w14:textId="77777777" w:rsidR="0043030C" w:rsidRPr="00990650" w:rsidRDefault="0043030C" w:rsidP="0043030C">
            <w:pPr>
              <w:spacing w:before="0" w:after="0" w:line="276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 w:cs="Calibri"/>
                <w:color w:val="000000" w:themeColor="text1"/>
                <w:sz w:val="16"/>
                <w:szCs w:val="16"/>
                <w:lang w:eastAsia="en-US"/>
              </w:rPr>
              <w:t>5*</w:t>
            </w:r>
          </w:p>
        </w:tc>
      </w:tr>
      <w:tr w:rsidR="0043030C" w:rsidRPr="00990650" w14:paraId="5DB0B883" w14:textId="77777777" w:rsidTr="00905F57"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B1DBF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color w:val="555555"/>
                <w:sz w:val="16"/>
                <w:szCs w:val="16"/>
                <w:lang w:eastAsia="en-US"/>
              </w:rPr>
              <w:t>Foundation Dentist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10B4A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B0D18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22B2F" w14:textId="0CC6D8A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F7F46" w14:textId="4372420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241B3" w14:textId="115BEBB3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3C62" w14:textId="0E6DEDC0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C3299" w14:textId="2A468950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FDDB" w14:textId="6F0E7C21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</w:tr>
      <w:tr w:rsidR="0043030C" w:rsidRPr="00990650" w14:paraId="66A7337A" w14:textId="77777777" w:rsidTr="00905F57"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6077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color w:val="555555"/>
                <w:sz w:val="16"/>
                <w:szCs w:val="16"/>
                <w:lang w:eastAsia="en-US"/>
              </w:rPr>
              <w:t>Band A Dental Officer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9E22" w14:textId="19BCF56D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73D37" w14:textId="01201EC2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5007" w14:textId="4848A8E1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F0FB5" w14:textId="2683A69E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A73A3" w14:textId="239BC96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308BB" w14:textId="2A8A2B44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2E9F0" w14:textId="11AAA80C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58DA1" w14:textId="5AFD8DC1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</w:tr>
      <w:tr w:rsidR="0043030C" w:rsidRPr="00990650" w14:paraId="04831682" w14:textId="77777777" w:rsidTr="00905F57"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AEEE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color w:val="555555"/>
                <w:sz w:val="16"/>
                <w:szCs w:val="16"/>
                <w:lang w:eastAsia="en-US"/>
              </w:rPr>
              <w:lastRenderedPageBreak/>
              <w:t>Band B Senior Dental Officer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B19C" w14:textId="4C340432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7CA6" w14:textId="0291DF44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1.8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DB104" w14:textId="312ED2CD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CAF94" w14:textId="6C59C48F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8CBC3" w14:textId="4AD69ABC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DA938" w14:textId="25FAF0A5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97B8" w14:textId="26EEB552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64789" w14:textId="2EAEDA4A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</w:tr>
      <w:tr w:rsidR="0043030C" w:rsidRPr="00990650" w14:paraId="0951F12C" w14:textId="77777777" w:rsidTr="00905F57"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3347F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color w:val="555555"/>
                <w:sz w:val="16"/>
                <w:szCs w:val="16"/>
                <w:lang w:eastAsia="en-US"/>
              </w:rPr>
              <w:t>Band C Clinical Manager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1B99C" w14:textId="7777777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A8ED5" w14:textId="04F91803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65047" w14:textId="631AD75F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97E5" w14:textId="17C53EC4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A1FCE" w14:textId="0505A439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30618" w14:textId="4479C8F7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D7B8B" w14:textId="0F1F96A8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5F82" w14:textId="49E36639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</w:tr>
      <w:tr w:rsidR="0043030C" w:rsidRPr="00990650" w14:paraId="635DF131" w14:textId="77777777" w:rsidTr="00905F57"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DCA86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/>
                <w:color w:val="555555"/>
                <w:sz w:val="16"/>
                <w:szCs w:val="16"/>
                <w:lang w:eastAsia="en-US"/>
              </w:rPr>
              <w:t>Band C Specialist</w:t>
            </w:r>
            <w:r w:rsidRPr="00990650">
              <w:rPr>
                <w:rFonts w:ascii="Verdana" w:hAnsi="Verdana"/>
                <w:b/>
                <w:bCs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F5097" w14:textId="33D58594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3AFDC" w14:textId="217255AF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6043" w14:textId="3A4DE906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FE646" w14:textId="59F16BD6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1CFB0" w14:textId="1DC2D6B9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97EFC" w14:textId="56B432D9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9778B" w14:textId="5A0F9F26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DBD9" w14:textId="2459595C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</w:tr>
      <w:tr w:rsidR="0043030C" w:rsidRPr="00990650" w14:paraId="11F2390B" w14:textId="77777777" w:rsidTr="00905F57"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CB14" w14:textId="77777777" w:rsidR="0043030C" w:rsidRPr="00990650" w:rsidRDefault="0043030C" w:rsidP="00905F57">
            <w:pPr>
              <w:spacing w:before="0" w:after="0" w:line="276" w:lineRule="auto"/>
              <w:ind w:left="0" w:right="0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proofErr w:type="gramStart"/>
            <w:r w:rsidRPr="00990650">
              <w:rPr>
                <w:rFonts w:ascii="Verdana" w:hAnsi="Verdana"/>
                <w:b/>
                <w:color w:val="555555"/>
                <w:sz w:val="16"/>
                <w:szCs w:val="16"/>
                <w:lang w:eastAsia="en-US"/>
              </w:rPr>
              <w:t>Other</w:t>
            </w:r>
            <w:proofErr w:type="gramEnd"/>
            <w:r w:rsidRPr="00990650">
              <w:rPr>
                <w:rFonts w:ascii="Verdana" w:hAnsi="Verdana"/>
                <w:b/>
                <w:color w:val="555555"/>
                <w:sz w:val="16"/>
                <w:szCs w:val="16"/>
                <w:lang w:eastAsia="en-US"/>
              </w:rPr>
              <w:t xml:space="preserve"> dentist: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D95C9" w14:textId="12C5EF1F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7F97E" w14:textId="4E7343CA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B1676" w14:textId="36FC79D2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995D7" w14:textId="0EDA342D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64560" w14:textId="64104F61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05FC6" w14:textId="60C21C72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6F7FD" w14:textId="11CA23F3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45C35" w14:textId="12D1CF49" w:rsidR="0043030C" w:rsidRPr="00990650" w:rsidRDefault="0043030C" w:rsidP="0043030C">
            <w:pPr>
              <w:spacing w:before="0" w:after="200" w:line="276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990650">
              <w:rPr>
                <w:rFonts w:ascii="Verdana" w:hAnsi="Verdana"/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</w:tr>
      <w:bookmarkEnd w:id="0"/>
    </w:tbl>
    <w:p w14:paraId="14832208" w14:textId="77777777" w:rsidR="0043030C" w:rsidRPr="00990650" w:rsidRDefault="0043030C" w:rsidP="0043030C">
      <w:pPr>
        <w:ind w:left="0"/>
        <w:rPr>
          <w:rFonts w:ascii="Verdana" w:hAnsi="Verdana"/>
          <w:bCs/>
          <w:noProof/>
          <w:sz w:val="18"/>
          <w:szCs w:val="18"/>
        </w:rPr>
      </w:pPr>
    </w:p>
    <w:p w14:paraId="05BD47E1" w14:textId="77777777" w:rsidR="0043030C" w:rsidRPr="0043030C" w:rsidRDefault="0043030C" w:rsidP="0043030C">
      <w:pPr>
        <w:ind w:left="720"/>
        <w:rPr>
          <w:rFonts w:ascii="Verdana" w:hAnsi="Verdana"/>
          <w:bCs/>
          <w:noProof/>
          <w:sz w:val="22"/>
          <w:szCs w:val="22"/>
        </w:rPr>
      </w:pPr>
      <w:r w:rsidRPr="0043030C">
        <w:rPr>
          <w:rFonts w:ascii="Verdana" w:hAnsi="Verdana"/>
          <w:bCs/>
          <w:noProof/>
          <w:sz w:val="22"/>
          <w:szCs w:val="22"/>
        </w:rPr>
        <w:t xml:space="preserve">*Please note where there were 3 posts vacant yet 5 advertised, the additional 2 (headcount) are a result of additional workforce investment. </w:t>
      </w:r>
    </w:p>
    <w:p w14:paraId="497B3457" w14:textId="77777777" w:rsidR="0043030C" w:rsidRPr="0043030C" w:rsidRDefault="0043030C" w:rsidP="0043030C">
      <w:pPr>
        <w:pStyle w:val="ListParagraph"/>
        <w:numPr>
          <w:ilvl w:val="0"/>
          <w:numId w:val="20"/>
        </w:numPr>
        <w:spacing w:before="0" w:after="200" w:line="276" w:lineRule="auto"/>
        <w:ind w:right="0"/>
        <w:rPr>
          <w:rFonts w:ascii="Verdana" w:hAnsi="Verdana"/>
          <w:sz w:val="22"/>
          <w:szCs w:val="22"/>
        </w:rPr>
      </w:pPr>
      <w:r w:rsidRPr="0043030C">
        <w:rPr>
          <w:rFonts w:ascii="Verdana" w:hAnsi="Verdana"/>
          <w:b/>
          <w:bCs/>
          <w:sz w:val="22"/>
          <w:szCs w:val="22"/>
        </w:rPr>
        <w:t xml:space="preserve">For each </w:t>
      </w:r>
      <w:proofErr w:type="gramStart"/>
      <w:r w:rsidRPr="0043030C">
        <w:rPr>
          <w:rFonts w:ascii="Verdana" w:hAnsi="Verdana"/>
          <w:b/>
          <w:bCs/>
          <w:sz w:val="22"/>
          <w:szCs w:val="22"/>
        </w:rPr>
        <w:t>grade</w:t>
      </w:r>
      <w:proofErr w:type="gramEnd"/>
      <w:r w:rsidRPr="0043030C">
        <w:rPr>
          <w:rFonts w:ascii="Verdana" w:hAnsi="Verdana"/>
          <w:b/>
          <w:bCs/>
          <w:sz w:val="22"/>
          <w:szCs w:val="22"/>
        </w:rPr>
        <w:t xml:space="preserve"> please enter the relevant number corresponding to the column and row labels.</w:t>
      </w:r>
    </w:p>
    <w:p w14:paraId="1693D0E3" w14:textId="77777777" w:rsidR="0043030C" w:rsidRPr="0043030C" w:rsidRDefault="0043030C" w:rsidP="0043030C">
      <w:pPr>
        <w:pStyle w:val="ListParagraph"/>
        <w:spacing w:before="0" w:after="200" w:line="276" w:lineRule="auto"/>
        <w:ind w:right="0"/>
        <w:rPr>
          <w:rFonts w:ascii="Verdana" w:hAnsi="Verdana"/>
          <w:sz w:val="22"/>
          <w:szCs w:val="22"/>
        </w:rPr>
      </w:pPr>
    </w:p>
    <w:tbl>
      <w:tblPr>
        <w:tblW w:w="8390" w:type="dxa"/>
        <w:tblInd w:w="10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435"/>
        <w:gridCol w:w="1843"/>
      </w:tblGrid>
      <w:tr w:rsidR="0043030C" w:rsidRPr="0043030C" w14:paraId="1566AA61" w14:textId="77777777" w:rsidTr="00905F57">
        <w:tc>
          <w:tcPr>
            <w:tcW w:w="41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61CB" w14:textId="77777777" w:rsidR="0043030C" w:rsidRPr="0043030C" w:rsidRDefault="0043030C" w:rsidP="00905F57">
            <w:pPr>
              <w:pStyle w:val="NoSpacing"/>
              <w:rPr>
                <w:rFonts w:ascii="Verdana" w:hAnsi="Verdana"/>
                <w:b/>
                <w:sz w:val="20"/>
                <w:szCs w:val="20"/>
              </w:rPr>
            </w:pPr>
            <w:r w:rsidRPr="0043030C">
              <w:rPr>
                <w:rFonts w:ascii="Verdana" w:hAnsi="Verdana"/>
                <w:b/>
                <w:sz w:val="20"/>
                <w:szCs w:val="20"/>
              </w:rPr>
              <w:t>Grade</w:t>
            </w:r>
          </w:p>
        </w:tc>
        <w:tc>
          <w:tcPr>
            <w:tcW w:w="42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16D9A" w14:textId="77777777" w:rsidR="0043030C" w:rsidRPr="0043030C" w:rsidRDefault="0043030C" w:rsidP="00905F57">
            <w:pPr>
              <w:pStyle w:val="NoSpacing"/>
              <w:rPr>
                <w:rFonts w:ascii="Verdana" w:hAnsi="Verdana"/>
                <w:b/>
                <w:sz w:val="20"/>
                <w:szCs w:val="20"/>
              </w:rPr>
            </w:pPr>
            <w:r w:rsidRPr="0043030C">
              <w:rPr>
                <w:rFonts w:ascii="Verdana" w:hAnsi="Verdana"/>
                <w:b/>
                <w:sz w:val="20"/>
                <w:szCs w:val="20"/>
              </w:rPr>
              <w:t>C</w:t>
            </w:r>
            <w:r w:rsidRPr="0043030C">
              <w:rPr>
                <w:rFonts w:ascii="Verdana" w:hAnsi="Verdana"/>
                <w:b/>
                <w:i/>
                <w:iCs/>
                <w:sz w:val="20"/>
                <w:szCs w:val="20"/>
              </w:rPr>
              <w:t xml:space="preserve">urrently </w:t>
            </w:r>
            <w:r w:rsidRPr="0043030C">
              <w:rPr>
                <w:rFonts w:ascii="Verdana" w:hAnsi="Verdana"/>
                <w:b/>
                <w:sz w:val="20"/>
                <w:szCs w:val="20"/>
              </w:rPr>
              <w:t>(today)</w:t>
            </w:r>
            <w:r w:rsidRPr="0043030C">
              <w:rPr>
                <w:rFonts w:ascii="Verdana" w:hAnsi="Verdana"/>
                <w:b/>
                <w:i/>
                <w:iCs/>
                <w:sz w:val="20"/>
                <w:szCs w:val="20"/>
              </w:rPr>
              <w:t>,</w:t>
            </w:r>
            <w:r w:rsidRPr="0043030C">
              <w:rPr>
                <w:rFonts w:ascii="Verdana" w:hAnsi="Verdana"/>
                <w:b/>
                <w:sz w:val="20"/>
                <w:szCs w:val="20"/>
              </w:rPr>
              <w:t xml:space="preserve"> how many dentists are employed on each of the given grades by your organisation on Hospital Medical and Dental Contracts and who perform:</w:t>
            </w:r>
          </w:p>
        </w:tc>
      </w:tr>
      <w:tr w:rsidR="0043030C" w:rsidRPr="0043030C" w14:paraId="41EB748D" w14:textId="77777777" w:rsidTr="00905F5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3016A" w14:textId="77777777" w:rsidR="0043030C" w:rsidRPr="0043030C" w:rsidRDefault="0043030C" w:rsidP="00905F57">
            <w:pPr>
              <w:pStyle w:val="NoSpacing"/>
              <w:rPr>
                <w:rFonts w:ascii="Verdana" w:eastAsiaTheme="minorHAnsi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FF7E" w14:textId="77777777" w:rsidR="0043030C" w:rsidRPr="0043030C" w:rsidRDefault="0043030C" w:rsidP="00905F57">
            <w:pPr>
              <w:pStyle w:val="NoSpacing"/>
              <w:rPr>
                <w:rFonts w:ascii="Verdana" w:hAnsi="Verdana"/>
                <w:b/>
                <w:sz w:val="20"/>
                <w:szCs w:val="20"/>
              </w:rPr>
            </w:pPr>
            <w:r w:rsidRPr="0043030C">
              <w:rPr>
                <w:rFonts w:ascii="Verdana" w:hAnsi="Verdana"/>
                <w:b/>
                <w:sz w:val="20"/>
                <w:szCs w:val="20"/>
              </w:rPr>
              <w:t>Headcount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B899F" w14:textId="77777777" w:rsidR="0043030C" w:rsidRPr="0043030C" w:rsidRDefault="0043030C" w:rsidP="00905F57">
            <w:pPr>
              <w:pStyle w:val="NoSpacing"/>
              <w:rPr>
                <w:rFonts w:ascii="Verdana" w:hAnsi="Verdana"/>
                <w:b/>
                <w:sz w:val="20"/>
                <w:szCs w:val="20"/>
              </w:rPr>
            </w:pPr>
            <w:r w:rsidRPr="0043030C">
              <w:rPr>
                <w:rFonts w:ascii="Verdana" w:hAnsi="Verdana"/>
                <w:b/>
                <w:sz w:val="20"/>
                <w:szCs w:val="20"/>
              </w:rPr>
              <w:t>WTE*</w:t>
            </w:r>
          </w:p>
        </w:tc>
      </w:tr>
      <w:tr w:rsidR="0043030C" w:rsidRPr="0043030C" w14:paraId="693EBF84" w14:textId="77777777" w:rsidTr="00905F57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30C42" w14:textId="77777777" w:rsidR="0043030C" w:rsidRPr="0043030C" w:rsidRDefault="0043030C" w:rsidP="00905F57">
            <w:pPr>
              <w:pStyle w:val="NoSpacing"/>
              <w:rPr>
                <w:rFonts w:ascii="Verdana" w:hAnsi="Verdana"/>
                <w:b/>
                <w:sz w:val="20"/>
                <w:szCs w:val="20"/>
              </w:rPr>
            </w:pPr>
            <w:r w:rsidRPr="0043030C">
              <w:rPr>
                <w:rFonts w:ascii="Verdana" w:hAnsi="Verdana"/>
                <w:b/>
                <w:sz w:val="20"/>
                <w:szCs w:val="20"/>
              </w:rPr>
              <w:t>Dental Core Trainee (DCT/SHO):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9FAF3" w14:textId="77777777" w:rsidR="0043030C" w:rsidRPr="0043030C" w:rsidRDefault="0043030C" w:rsidP="00990650">
            <w:pPr>
              <w:pStyle w:val="NoSpacing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3030C">
              <w:rPr>
                <w:rFonts w:ascii="Verdana" w:hAnsi="Verdan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CEDE2" w14:textId="77777777" w:rsidR="0043030C" w:rsidRPr="0043030C" w:rsidRDefault="0043030C" w:rsidP="00990650">
            <w:pPr>
              <w:pStyle w:val="NoSpacing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3030C">
              <w:rPr>
                <w:rFonts w:ascii="Verdana" w:hAnsi="Verdana"/>
                <w:color w:val="000000" w:themeColor="text1"/>
                <w:sz w:val="20"/>
                <w:szCs w:val="20"/>
              </w:rPr>
              <w:t>1</w:t>
            </w:r>
          </w:p>
        </w:tc>
      </w:tr>
      <w:tr w:rsidR="0043030C" w:rsidRPr="0043030C" w14:paraId="45170C37" w14:textId="77777777" w:rsidTr="00905F57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2D4B" w14:textId="77777777" w:rsidR="0043030C" w:rsidRPr="0043030C" w:rsidRDefault="0043030C" w:rsidP="00905F57">
            <w:pPr>
              <w:pStyle w:val="NoSpacing"/>
              <w:rPr>
                <w:rFonts w:ascii="Verdana" w:hAnsi="Verdana"/>
                <w:b/>
                <w:sz w:val="20"/>
                <w:szCs w:val="20"/>
              </w:rPr>
            </w:pPr>
            <w:r w:rsidRPr="0043030C">
              <w:rPr>
                <w:rFonts w:ascii="Verdana" w:hAnsi="Verdana"/>
                <w:b/>
                <w:sz w:val="20"/>
                <w:szCs w:val="20"/>
              </w:rPr>
              <w:t>Specialty Trainee (</w:t>
            </w:r>
            <w:proofErr w:type="spellStart"/>
            <w:r w:rsidRPr="0043030C">
              <w:rPr>
                <w:rFonts w:ascii="Verdana" w:hAnsi="Verdana"/>
                <w:b/>
                <w:sz w:val="20"/>
                <w:szCs w:val="20"/>
              </w:rPr>
              <w:t>StR</w:t>
            </w:r>
            <w:proofErr w:type="spellEnd"/>
            <w:r w:rsidRPr="0043030C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5B7B" w14:textId="77777777" w:rsidR="0043030C" w:rsidRPr="0043030C" w:rsidRDefault="0043030C" w:rsidP="00990650">
            <w:pPr>
              <w:pStyle w:val="NoSpacing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3030C">
              <w:rPr>
                <w:rFonts w:ascii="Verdana" w:hAnsi="Verdan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513B" w14:textId="77777777" w:rsidR="0043030C" w:rsidRPr="0043030C" w:rsidRDefault="0043030C" w:rsidP="00990650">
            <w:pPr>
              <w:pStyle w:val="NoSpacing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3030C">
              <w:rPr>
                <w:rFonts w:ascii="Verdana" w:hAnsi="Verdana"/>
                <w:color w:val="000000" w:themeColor="text1"/>
                <w:sz w:val="20"/>
                <w:szCs w:val="20"/>
              </w:rPr>
              <w:t>0.8</w:t>
            </w:r>
          </w:p>
        </w:tc>
      </w:tr>
      <w:tr w:rsidR="0043030C" w:rsidRPr="0043030C" w14:paraId="13B76FEC" w14:textId="77777777" w:rsidTr="00905F57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C7445" w14:textId="77777777" w:rsidR="0043030C" w:rsidRPr="0043030C" w:rsidRDefault="0043030C" w:rsidP="00905F57">
            <w:pPr>
              <w:pStyle w:val="NoSpacing"/>
              <w:rPr>
                <w:rFonts w:ascii="Verdana" w:hAnsi="Verdana"/>
                <w:b/>
                <w:sz w:val="20"/>
                <w:szCs w:val="20"/>
              </w:rPr>
            </w:pPr>
            <w:r w:rsidRPr="0043030C">
              <w:rPr>
                <w:rFonts w:ascii="Verdana" w:hAnsi="Verdana"/>
                <w:b/>
                <w:sz w:val="20"/>
                <w:szCs w:val="20"/>
              </w:rPr>
              <w:t>Staff and Associate Specialist grades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5502F" w14:textId="77777777" w:rsidR="0043030C" w:rsidRPr="0043030C" w:rsidRDefault="0043030C" w:rsidP="00990650">
            <w:pPr>
              <w:pStyle w:val="NoSpacing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3030C">
              <w:rPr>
                <w:rFonts w:ascii="Verdana" w:hAnsi="Verdan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0219" w14:textId="77777777" w:rsidR="0043030C" w:rsidRPr="0043030C" w:rsidRDefault="0043030C" w:rsidP="00990650">
            <w:pPr>
              <w:pStyle w:val="NoSpacing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3030C">
              <w:rPr>
                <w:rFonts w:ascii="Verdana" w:hAnsi="Verdana"/>
                <w:color w:val="000000" w:themeColor="text1"/>
                <w:sz w:val="20"/>
                <w:szCs w:val="20"/>
              </w:rPr>
              <w:t>0</w:t>
            </w:r>
          </w:p>
        </w:tc>
      </w:tr>
      <w:tr w:rsidR="0043030C" w:rsidRPr="0043030C" w14:paraId="7401892B" w14:textId="77777777" w:rsidTr="00905F57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675B" w14:textId="77777777" w:rsidR="0043030C" w:rsidRPr="0043030C" w:rsidRDefault="0043030C" w:rsidP="00905F57">
            <w:pPr>
              <w:pStyle w:val="NoSpacing"/>
              <w:rPr>
                <w:rFonts w:ascii="Verdana" w:hAnsi="Verdana"/>
                <w:b/>
                <w:sz w:val="20"/>
                <w:szCs w:val="20"/>
              </w:rPr>
            </w:pPr>
            <w:r w:rsidRPr="0043030C">
              <w:rPr>
                <w:rFonts w:ascii="Verdana" w:hAnsi="Verdana"/>
                <w:b/>
                <w:sz w:val="20"/>
                <w:szCs w:val="20"/>
              </w:rPr>
              <w:t>Consultant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2F7DB" w14:textId="77777777" w:rsidR="0043030C" w:rsidRPr="0043030C" w:rsidRDefault="0043030C" w:rsidP="00990650">
            <w:pPr>
              <w:pStyle w:val="NoSpacing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3030C">
              <w:rPr>
                <w:rFonts w:ascii="Verdana" w:hAnsi="Verdan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B78AE" w14:textId="77777777" w:rsidR="0043030C" w:rsidRPr="0043030C" w:rsidRDefault="0043030C" w:rsidP="00990650">
            <w:pPr>
              <w:pStyle w:val="NoSpacing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3030C">
              <w:rPr>
                <w:rFonts w:ascii="Verdana" w:hAnsi="Verdana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79F82E47" w14:textId="77777777" w:rsidR="0043030C" w:rsidRPr="0043030C" w:rsidRDefault="0043030C" w:rsidP="0043030C">
      <w:pPr>
        <w:pStyle w:val="ListParagraph"/>
        <w:spacing w:before="0" w:after="200" w:line="276" w:lineRule="auto"/>
        <w:ind w:right="0"/>
        <w:rPr>
          <w:rFonts w:ascii="Verdana" w:hAnsi="Verdana"/>
          <w:sz w:val="22"/>
          <w:szCs w:val="22"/>
        </w:rPr>
      </w:pPr>
    </w:p>
    <w:p w14:paraId="3E4B89E8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75970B72" w14:textId="0AF9E8D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S Albert Pro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117E7" w14:textId="77777777" w:rsidR="0043030C" w:rsidRDefault="0043030C" w:rsidP="0043030C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244D080B" wp14:editId="3A3A6716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395717567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683EFB4B" w14:textId="77777777" w:rsidR="0043030C" w:rsidRPr="002B2CF6" w:rsidRDefault="0043030C" w:rsidP="0043030C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533B482F" w:rsidR="007D6A3E" w:rsidRPr="0043030C" w:rsidRDefault="0043030C" w:rsidP="0043030C">
    <w:pPr>
      <w:pStyle w:val="Footer"/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3" w:name="_Hlk170710293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bookmarkEnd w:id="3"/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36B149C"/>
    <w:multiLevelType w:val="hybridMultilevel"/>
    <w:tmpl w:val="28221600"/>
    <w:lvl w:ilvl="0" w:tplc="6CF211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56D12"/>
    <w:multiLevelType w:val="hybridMultilevel"/>
    <w:tmpl w:val="D0F4E0FA"/>
    <w:lvl w:ilvl="0" w:tplc="90547758">
      <w:start w:val="3"/>
      <w:numFmt w:val="decimal"/>
      <w:lvlText w:val="%1."/>
      <w:lvlJc w:val="left"/>
      <w:pPr>
        <w:ind w:left="720" w:hanging="360"/>
      </w:pPr>
      <w:rPr>
        <w:rFonts w:ascii="FS Albert Pro" w:hAnsi="FS Albert Pro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709668">
    <w:abstractNumId w:val="15"/>
  </w:num>
  <w:num w:numId="2" w16cid:durableId="1209993103">
    <w:abstractNumId w:val="0"/>
  </w:num>
  <w:num w:numId="3" w16cid:durableId="1635408464">
    <w:abstractNumId w:val="8"/>
  </w:num>
  <w:num w:numId="4" w16cid:durableId="880941785">
    <w:abstractNumId w:val="17"/>
  </w:num>
  <w:num w:numId="5" w16cid:durableId="375467149">
    <w:abstractNumId w:val="4"/>
  </w:num>
  <w:num w:numId="6" w16cid:durableId="819418966">
    <w:abstractNumId w:val="3"/>
  </w:num>
  <w:num w:numId="7" w16cid:durableId="1942758087">
    <w:abstractNumId w:val="12"/>
  </w:num>
  <w:num w:numId="8" w16cid:durableId="112211095">
    <w:abstractNumId w:val="16"/>
  </w:num>
  <w:num w:numId="9" w16cid:durableId="6060658">
    <w:abstractNumId w:val="19"/>
  </w:num>
  <w:num w:numId="10" w16cid:durableId="1901017358">
    <w:abstractNumId w:val="1"/>
  </w:num>
  <w:num w:numId="11" w16cid:durableId="177431451">
    <w:abstractNumId w:val="9"/>
  </w:num>
  <w:num w:numId="12" w16cid:durableId="1334529402">
    <w:abstractNumId w:val="14"/>
  </w:num>
  <w:num w:numId="13" w16cid:durableId="1970361276">
    <w:abstractNumId w:val="18"/>
  </w:num>
  <w:num w:numId="14" w16cid:durableId="2579140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07827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7438384">
    <w:abstractNumId w:val="13"/>
  </w:num>
  <w:num w:numId="17" w16cid:durableId="333536363">
    <w:abstractNumId w:val="5"/>
  </w:num>
  <w:num w:numId="18" w16cid:durableId="321354460">
    <w:abstractNumId w:val="2"/>
  </w:num>
  <w:num w:numId="19" w16cid:durableId="17194339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26112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030C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065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59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22</cp:revision>
  <cp:lastPrinted>2019-03-26T11:11:00Z</cp:lastPrinted>
  <dcterms:created xsi:type="dcterms:W3CDTF">2021-09-13T07:38:00Z</dcterms:created>
  <dcterms:modified xsi:type="dcterms:W3CDTF">2024-07-01T06:13:00Z</dcterms:modified>
</cp:coreProperties>
</file>