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6FA0F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57BF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F6FA0F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57BF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1CBE16" w14:textId="77777777" w:rsidR="00E81E85" w:rsidRPr="00FC3B42" w:rsidRDefault="00E81E85" w:rsidP="00E81E85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35CAE49" w14:textId="7FD71938" w:rsidR="00DC0D5A" w:rsidRDefault="00E81E85" w:rsidP="00EF2AD4">
      <w:pPr>
        <w:rPr>
          <w:rFonts w:ascii="Verdana" w:hAnsi="Verdana"/>
          <w:b/>
          <w:sz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 w:rsidR="00EF2AD4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1A503700" w14:textId="77777777" w:rsidR="00157BF3" w:rsidRPr="009972F4" w:rsidRDefault="00157BF3" w:rsidP="009972F4">
      <w:pPr>
        <w:pStyle w:val="ListParagraph"/>
        <w:numPr>
          <w:ilvl w:val="0"/>
          <w:numId w:val="24"/>
        </w:numPr>
        <w:rPr>
          <w:rFonts w:ascii="Verdana" w:eastAsia="Times New Roman" w:hAnsi="Verdana" w:cs="Helvetica"/>
          <w:b/>
          <w:bCs/>
          <w:sz w:val="22"/>
          <w:szCs w:val="22"/>
        </w:rPr>
      </w:pPr>
      <w:r w:rsidRPr="009972F4">
        <w:rPr>
          <w:rFonts w:ascii="Verdana" w:eastAsia="Times New Roman" w:hAnsi="Verdana" w:cs="Helvetica"/>
          <w:b/>
          <w:bCs/>
          <w:sz w:val="22"/>
          <w:szCs w:val="22"/>
        </w:rPr>
        <w:t>Please confirm whether you utilise a Direct-Engagement model for agency usage - if so, please confirm the name of Direct-Engagement provider?</w:t>
      </w:r>
    </w:p>
    <w:p w14:paraId="3D7C7DA1" w14:textId="77777777" w:rsidR="00157BF3" w:rsidRPr="00157BF3" w:rsidRDefault="00157BF3" w:rsidP="009972F4">
      <w:pPr>
        <w:ind w:left="1225"/>
        <w:rPr>
          <w:rFonts w:ascii="Verdana" w:eastAsia="Times New Roman" w:hAnsi="Verdana" w:cs="Helvetica"/>
          <w:b/>
          <w:bCs/>
          <w:sz w:val="22"/>
          <w:szCs w:val="22"/>
        </w:rPr>
      </w:pPr>
      <w:r w:rsidRPr="00157BF3">
        <w:rPr>
          <w:rFonts w:ascii="Verdana" w:eastAsia="Times New Roman" w:hAnsi="Verdana" w:cs="Helvetica"/>
          <w:b/>
          <w:bCs/>
          <w:sz w:val="22"/>
          <w:szCs w:val="22"/>
        </w:rPr>
        <w:t>Please confirm the specialties used under your Direct-Engagement model – e.g.</w:t>
      </w:r>
    </w:p>
    <w:p w14:paraId="6BEC5922" w14:textId="6F0BFE1C" w:rsidR="00157BF3" w:rsidRPr="00157BF3" w:rsidRDefault="00157BF3" w:rsidP="009972F4">
      <w:pPr>
        <w:numPr>
          <w:ilvl w:val="0"/>
          <w:numId w:val="19"/>
        </w:numPr>
        <w:tabs>
          <w:tab w:val="clear" w:pos="1080"/>
          <w:tab w:val="num" w:pos="1800"/>
        </w:tabs>
        <w:spacing w:before="100" w:beforeAutospacing="1" w:after="100" w:afterAutospacing="1" w:line="240" w:lineRule="auto"/>
        <w:ind w:left="1800" w:right="0"/>
        <w:rPr>
          <w:rFonts w:ascii="Verdana" w:eastAsia="Times New Roman" w:hAnsi="Verdana" w:cs="Helvetica"/>
          <w:sz w:val="22"/>
          <w:szCs w:val="22"/>
        </w:rPr>
      </w:pPr>
      <w:r w:rsidRPr="00157BF3">
        <w:rPr>
          <w:rFonts w:ascii="Verdana" w:eastAsia="Times New Roman" w:hAnsi="Verdana" w:cs="Helvetica"/>
          <w:b/>
          <w:bCs/>
          <w:sz w:val="22"/>
          <w:szCs w:val="22"/>
        </w:rPr>
        <w:t>Doctors</w:t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proofErr w:type="spellStart"/>
      <w:r w:rsidRPr="00157BF3">
        <w:rPr>
          <w:rFonts w:ascii="Verdana" w:eastAsia="Times New Roman" w:hAnsi="Verdana" w:cs="Helvetica"/>
          <w:sz w:val="22"/>
          <w:szCs w:val="22"/>
        </w:rPr>
        <w:t>Medacs</w:t>
      </w:r>
      <w:proofErr w:type="spellEnd"/>
    </w:p>
    <w:p w14:paraId="652470C6" w14:textId="18909604" w:rsidR="00157BF3" w:rsidRPr="00157BF3" w:rsidRDefault="00157BF3" w:rsidP="009972F4">
      <w:pPr>
        <w:numPr>
          <w:ilvl w:val="0"/>
          <w:numId w:val="19"/>
        </w:numPr>
        <w:tabs>
          <w:tab w:val="clear" w:pos="1080"/>
          <w:tab w:val="num" w:pos="1800"/>
        </w:tabs>
        <w:spacing w:before="100" w:beforeAutospacing="1" w:after="100" w:afterAutospacing="1" w:line="240" w:lineRule="auto"/>
        <w:ind w:left="1800" w:right="0"/>
        <w:rPr>
          <w:rFonts w:ascii="Verdana" w:eastAsia="Times New Roman" w:hAnsi="Verdana" w:cs="Helvetica"/>
          <w:b/>
          <w:bCs/>
          <w:sz w:val="22"/>
          <w:szCs w:val="22"/>
        </w:rPr>
      </w:pPr>
      <w:r w:rsidRPr="00157BF3">
        <w:rPr>
          <w:rFonts w:ascii="Verdana" w:eastAsia="Times New Roman" w:hAnsi="Verdana" w:cs="Helvetica"/>
          <w:b/>
          <w:bCs/>
          <w:sz w:val="22"/>
          <w:szCs w:val="22"/>
        </w:rPr>
        <w:t>Nursing</w:t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 w:rsidRPr="00157BF3">
        <w:rPr>
          <w:rFonts w:ascii="Verdana" w:eastAsia="Times New Roman" w:hAnsi="Verdana" w:cs="Helvetica"/>
          <w:sz w:val="22"/>
          <w:szCs w:val="22"/>
        </w:rPr>
        <w:t>Not applicable</w:t>
      </w:r>
    </w:p>
    <w:p w14:paraId="42074CD9" w14:textId="1A2CB1DD" w:rsidR="00157BF3" w:rsidRPr="00157BF3" w:rsidRDefault="00157BF3" w:rsidP="009972F4">
      <w:pPr>
        <w:numPr>
          <w:ilvl w:val="0"/>
          <w:numId w:val="19"/>
        </w:numPr>
        <w:tabs>
          <w:tab w:val="clear" w:pos="1080"/>
          <w:tab w:val="num" w:pos="1800"/>
        </w:tabs>
        <w:spacing w:before="100" w:beforeAutospacing="1" w:after="100" w:afterAutospacing="1" w:line="240" w:lineRule="auto"/>
        <w:ind w:left="1800" w:right="0"/>
        <w:rPr>
          <w:rFonts w:ascii="Verdana" w:eastAsia="Times New Roman" w:hAnsi="Verdana" w:cs="Helvetica"/>
          <w:sz w:val="22"/>
          <w:szCs w:val="22"/>
        </w:rPr>
      </w:pPr>
      <w:r w:rsidRPr="00157BF3">
        <w:rPr>
          <w:rFonts w:ascii="Verdana" w:eastAsia="Times New Roman" w:hAnsi="Verdana" w:cs="Helvetica"/>
          <w:b/>
          <w:bCs/>
          <w:sz w:val="22"/>
          <w:szCs w:val="22"/>
        </w:rPr>
        <w:t>AHP/HSS</w:t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r>
        <w:rPr>
          <w:rFonts w:ascii="Verdana" w:eastAsia="Times New Roman" w:hAnsi="Verdana" w:cs="Helvetica"/>
          <w:b/>
          <w:bCs/>
          <w:sz w:val="22"/>
          <w:szCs w:val="22"/>
        </w:rPr>
        <w:tab/>
      </w:r>
      <w:proofErr w:type="spellStart"/>
      <w:r w:rsidRPr="00157BF3">
        <w:rPr>
          <w:rFonts w:ascii="Verdana" w:eastAsia="Times New Roman" w:hAnsi="Verdana" w:cs="Helvetica"/>
          <w:sz w:val="22"/>
          <w:szCs w:val="22"/>
        </w:rPr>
        <w:t>Medacs</w:t>
      </w:r>
      <w:proofErr w:type="spellEnd"/>
    </w:p>
    <w:p w14:paraId="2D1BF068" w14:textId="77777777" w:rsidR="00157BF3" w:rsidRPr="009972F4" w:rsidRDefault="00157BF3" w:rsidP="009972F4">
      <w:pPr>
        <w:pStyle w:val="ListParagraph"/>
        <w:numPr>
          <w:ilvl w:val="0"/>
          <w:numId w:val="24"/>
        </w:numPr>
        <w:rPr>
          <w:rFonts w:ascii="Verdana" w:eastAsia="Times New Roman" w:hAnsi="Verdana" w:cs="Helvetica"/>
          <w:b/>
          <w:bCs/>
          <w:sz w:val="22"/>
          <w:szCs w:val="22"/>
        </w:rPr>
      </w:pPr>
      <w:r w:rsidRPr="009972F4">
        <w:rPr>
          <w:rFonts w:ascii="Verdana" w:eastAsia="Times New Roman" w:hAnsi="Verdana" w:cs="Helvetica"/>
          <w:b/>
          <w:bCs/>
          <w:sz w:val="22"/>
          <w:szCs w:val="22"/>
        </w:rPr>
        <w:t>Please confirm the spend via your Direct-Engagement model for the period April 2024 to July 2024. Please break this down by:</w:t>
      </w:r>
    </w:p>
    <w:p w14:paraId="23E29BE0" w14:textId="3FC51633" w:rsidR="00157BF3" w:rsidRPr="00E93E34" w:rsidRDefault="00157BF3" w:rsidP="00157BF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E93E34">
        <w:rPr>
          <w:rFonts w:ascii="Verdana" w:hAnsi="Verdana"/>
          <w:b/>
          <w:bCs/>
          <w:sz w:val="22"/>
          <w:szCs w:val="22"/>
          <w:u w:val="single"/>
        </w:rPr>
        <w:t>Doctors per month</w:t>
      </w:r>
    </w:p>
    <w:p w14:paraId="06F18AE8" w14:textId="77777777" w:rsidR="00157BF3" w:rsidRDefault="00157BF3" w:rsidP="00157BF3">
      <w:pPr>
        <w:pStyle w:val="NoSpacing"/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1947"/>
        <w:gridCol w:w="2055"/>
        <w:gridCol w:w="1947"/>
        <w:gridCol w:w="1947"/>
        <w:gridCol w:w="2055"/>
      </w:tblGrid>
      <w:tr w:rsidR="00157BF3" w14:paraId="609B59B1" w14:textId="77777777" w:rsidTr="004C1005">
        <w:tc>
          <w:tcPr>
            <w:tcW w:w="1947" w:type="dxa"/>
            <w:vAlign w:val="center"/>
          </w:tcPr>
          <w:p w14:paraId="3194E1F1" w14:textId="37FDDFB1" w:rsidR="00157BF3" w:rsidRPr="005B156C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April</w:t>
            </w:r>
          </w:p>
        </w:tc>
        <w:tc>
          <w:tcPr>
            <w:tcW w:w="2055" w:type="dxa"/>
            <w:vAlign w:val="center"/>
          </w:tcPr>
          <w:p w14:paraId="37ACA508" w14:textId="217B671D" w:rsidR="00157BF3" w:rsidRPr="005B156C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May</w:t>
            </w:r>
          </w:p>
        </w:tc>
        <w:tc>
          <w:tcPr>
            <w:tcW w:w="1947" w:type="dxa"/>
            <w:vAlign w:val="center"/>
          </w:tcPr>
          <w:p w14:paraId="7543EC82" w14:textId="5D4BD008" w:rsidR="00157BF3" w:rsidRPr="005B156C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June</w:t>
            </w:r>
          </w:p>
        </w:tc>
        <w:tc>
          <w:tcPr>
            <w:tcW w:w="1947" w:type="dxa"/>
            <w:vAlign w:val="center"/>
          </w:tcPr>
          <w:p w14:paraId="49D537CE" w14:textId="07513335" w:rsidR="00157BF3" w:rsidRPr="005B156C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July</w:t>
            </w:r>
          </w:p>
        </w:tc>
        <w:tc>
          <w:tcPr>
            <w:tcW w:w="2055" w:type="dxa"/>
            <w:vAlign w:val="center"/>
          </w:tcPr>
          <w:p w14:paraId="13CAA7FD" w14:textId="57DC42DC" w:rsidR="00157BF3" w:rsidRPr="005B156C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Total</w:t>
            </w:r>
          </w:p>
        </w:tc>
      </w:tr>
      <w:tr w:rsidR="00157BF3" w14:paraId="54F5EDAB" w14:textId="77777777" w:rsidTr="004C1005">
        <w:tc>
          <w:tcPr>
            <w:tcW w:w="1947" w:type="dxa"/>
            <w:vAlign w:val="center"/>
          </w:tcPr>
          <w:p w14:paraId="42CCD1C3" w14:textId="0541267E" w:rsidR="00157BF3" w:rsidRPr="00157BF3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sz w:val="20"/>
                <w:szCs w:val="20"/>
              </w:rPr>
            </w:pPr>
            <w:r w:rsidRPr="00157BF3">
              <w:rPr>
                <w:rFonts w:ascii="Verdana" w:hAnsi="Verdana"/>
                <w:sz w:val="20"/>
                <w:szCs w:val="20"/>
              </w:rPr>
              <w:t>£989460.28</w:t>
            </w:r>
          </w:p>
        </w:tc>
        <w:tc>
          <w:tcPr>
            <w:tcW w:w="2055" w:type="dxa"/>
            <w:vAlign w:val="center"/>
          </w:tcPr>
          <w:p w14:paraId="46980659" w14:textId="2F6E711D" w:rsidR="00157BF3" w:rsidRPr="00157BF3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sz w:val="20"/>
                <w:szCs w:val="20"/>
              </w:rPr>
            </w:pPr>
            <w:r w:rsidRPr="00157BF3">
              <w:rPr>
                <w:rFonts w:ascii="Verdana" w:hAnsi="Verdana"/>
                <w:sz w:val="20"/>
                <w:szCs w:val="20"/>
              </w:rPr>
              <w:t>£1348389.04</w:t>
            </w:r>
          </w:p>
        </w:tc>
        <w:tc>
          <w:tcPr>
            <w:tcW w:w="1947" w:type="dxa"/>
            <w:vAlign w:val="center"/>
          </w:tcPr>
          <w:p w14:paraId="51385C5F" w14:textId="30C5215D" w:rsidR="00157BF3" w:rsidRPr="00157BF3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sz w:val="20"/>
                <w:szCs w:val="20"/>
              </w:rPr>
            </w:pPr>
            <w:r w:rsidRPr="00157BF3">
              <w:rPr>
                <w:rFonts w:ascii="Verdana" w:hAnsi="Verdana"/>
                <w:sz w:val="20"/>
                <w:szCs w:val="20"/>
              </w:rPr>
              <w:t>£913146.65</w:t>
            </w:r>
          </w:p>
        </w:tc>
        <w:tc>
          <w:tcPr>
            <w:tcW w:w="1947" w:type="dxa"/>
            <w:vAlign w:val="center"/>
          </w:tcPr>
          <w:p w14:paraId="7A3C92C2" w14:textId="6159DC53" w:rsidR="00157BF3" w:rsidRPr="00157BF3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sz w:val="20"/>
                <w:szCs w:val="20"/>
              </w:rPr>
            </w:pPr>
            <w:r w:rsidRPr="00157BF3">
              <w:rPr>
                <w:rFonts w:ascii="Verdana" w:hAnsi="Verdana"/>
                <w:sz w:val="20"/>
                <w:szCs w:val="20"/>
              </w:rPr>
              <w:t>£791379.79</w:t>
            </w:r>
          </w:p>
        </w:tc>
        <w:tc>
          <w:tcPr>
            <w:tcW w:w="2055" w:type="dxa"/>
            <w:vAlign w:val="center"/>
          </w:tcPr>
          <w:p w14:paraId="00D70C0D" w14:textId="5ED730F2" w:rsidR="00157BF3" w:rsidRPr="00157BF3" w:rsidRDefault="00157BF3" w:rsidP="004C1005">
            <w:pPr>
              <w:pStyle w:val="NoSpacing"/>
              <w:ind w:left="0" w:right="-55"/>
              <w:jc w:val="center"/>
              <w:rPr>
                <w:rFonts w:ascii="Verdana" w:hAnsi="Verdana"/>
                <w:sz w:val="20"/>
                <w:szCs w:val="20"/>
              </w:rPr>
            </w:pPr>
            <w:r w:rsidRPr="00157BF3">
              <w:rPr>
                <w:rFonts w:ascii="Verdana" w:hAnsi="Verdana"/>
                <w:sz w:val="20"/>
                <w:szCs w:val="20"/>
              </w:rPr>
              <w:t>£4042375.76</w:t>
            </w:r>
          </w:p>
        </w:tc>
      </w:tr>
    </w:tbl>
    <w:p w14:paraId="694D41C5" w14:textId="77777777" w:rsidR="00157BF3" w:rsidRDefault="00157BF3" w:rsidP="00157BF3">
      <w:pPr>
        <w:pStyle w:val="NoSpacing"/>
      </w:pPr>
    </w:p>
    <w:p w14:paraId="7B7C952D" w14:textId="3825425A" w:rsidR="00157BF3" w:rsidRPr="00E93E34" w:rsidRDefault="00157BF3" w:rsidP="00157BF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E93E34">
        <w:rPr>
          <w:rFonts w:ascii="Verdana" w:hAnsi="Verdana"/>
          <w:b/>
          <w:bCs/>
          <w:sz w:val="22"/>
          <w:szCs w:val="22"/>
          <w:u w:val="single"/>
        </w:rPr>
        <w:t>AHP/HSS per month </w:t>
      </w:r>
    </w:p>
    <w:p w14:paraId="2FED5AE7" w14:textId="17F022B0" w:rsidR="00157BF3" w:rsidRDefault="00157BF3" w:rsidP="00157BF3">
      <w:pPr>
        <w:pStyle w:val="NoSpacing"/>
        <w:jc w:val="center"/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1993"/>
        <w:gridCol w:w="1994"/>
        <w:gridCol w:w="1994"/>
        <w:gridCol w:w="1975"/>
        <w:gridCol w:w="1995"/>
      </w:tblGrid>
      <w:tr w:rsidR="00157BF3" w14:paraId="281595AF" w14:textId="77777777" w:rsidTr="00157BF3">
        <w:tc>
          <w:tcPr>
            <w:tcW w:w="2091" w:type="dxa"/>
          </w:tcPr>
          <w:p w14:paraId="6D08900B" w14:textId="4EFF60FC" w:rsidR="00157BF3" w:rsidRPr="005B156C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April</w:t>
            </w:r>
          </w:p>
        </w:tc>
        <w:tc>
          <w:tcPr>
            <w:tcW w:w="2091" w:type="dxa"/>
          </w:tcPr>
          <w:p w14:paraId="7C8AF166" w14:textId="0EBE4AF8" w:rsidR="00157BF3" w:rsidRPr="005B156C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May</w:t>
            </w:r>
          </w:p>
        </w:tc>
        <w:tc>
          <w:tcPr>
            <w:tcW w:w="2091" w:type="dxa"/>
          </w:tcPr>
          <w:p w14:paraId="795BDC8C" w14:textId="1BDDF93C" w:rsidR="00157BF3" w:rsidRPr="005B156C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June</w:t>
            </w:r>
          </w:p>
        </w:tc>
        <w:tc>
          <w:tcPr>
            <w:tcW w:w="2091" w:type="dxa"/>
          </w:tcPr>
          <w:p w14:paraId="5428E8DC" w14:textId="3C9DE889" w:rsidR="00157BF3" w:rsidRPr="005B156C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July</w:t>
            </w:r>
          </w:p>
        </w:tc>
        <w:tc>
          <w:tcPr>
            <w:tcW w:w="2092" w:type="dxa"/>
          </w:tcPr>
          <w:p w14:paraId="407A1F75" w14:textId="157820E0" w:rsidR="00157BF3" w:rsidRPr="005B156C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/>
                <w:b/>
                <w:bCs/>
                <w:sz w:val="20"/>
                <w:szCs w:val="20"/>
              </w:rPr>
              <w:t>Total</w:t>
            </w:r>
          </w:p>
        </w:tc>
      </w:tr>
      <w:tr w:rsidR="00157BF3" w14:paraId="370ECD8F" w14:textId="77777777" w:rsidTr="00157BF3">
        <w:tc>
          <w:tcPr>
            <w:tcW w:w="2091" w:type="dxa"/>
          </w:tcPr>
          <w:p w14:paraId="5F1C2DAB" w14:textId="36CD6350" w:rsidR="00157BF3" w:rsidRPr="00157BF3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£117144.21</w:t>
            </w:r>
          </w:p>
        </w:tc>
        <w:tc>
          <w:tcPr>
            <w:tcW w:w="2091" w:type="dxa"/>
          </w:tcPr>
          <w:p w14:paraId="5710E3D1" w14:textId="243646D6" w:rsidR="00157BF3" w:rsidRPr="00157BF3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£129662.01</w:t>
            </w:r>
          </w:p>
        </w:tc>
        <w:tc>
          <w:tcPr>
            <w:tcW w:w="2091" w:type="dxa"/>
          </w:tcPr>
          <w:p w14:paraId="3E00BBF1" w14:textId="240B5972" w:rsidR="00157BF3" w:rsidRPr="00157BF3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£125818.67</w:t>
            </w:r>
          </w:p>
        </w:tc>
        <w:tc>
          <w:tcPr>
            <w:tcW w:w="2091" w:type="dxa"/>
          </w:tcPr>
          <w:p w14:paraId="3D36DF6C" w14:textId="25075CBC" w:rsidR="00157BF3" w:rsidRPr="00157BF3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154279.52</w:t>
            </w:r>
          </w:p>
        </w:tc>
        <w:tc>
          <w:tcPr>
            <w:tcW w:w="2092" w:type="dxa"/>
          </w:tcPr>
          <w:p w14:paraId="7D260806" w14:textId="397B9C12" w:rsidR="00157BF3" w:rsidRPr="00157BF3" w:rsidRDefault="00157BF3" w:rsidP="004C1005">
            <w:pPr>
              <w:pStyle w:val="NoSpacing"/>
              <w:ind w:left="0" w:right="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£526904.05</w:t>
            </w:r>
          </w:p>
        </w:tc>
      </w:tr>
    </w:tbl>
    <w:p w14:paraId="726F6FCF" w14:textId="77777777" w:rsidR="00157BF3" w:rsidRDefault="00157BF3" w:rsidP="00157BF3">
      <w:pPr>
        <w:pStyle w:val="NoSpacing"/>
      </w:pPr>
    </w:p>
    <w:p w14:paraId="086F466C" w14:textId="77777777" w:rsidR="00157BF3" w:rsidRPr="00157BF3" w:rsidRDefault="00157BF3" w:rsidP="00157BF3">
      <w:pPr>
        <w:pStyle w:val="NoSpacing"/>
      </w:pPr>
    </w:p>
    <w:p w14:paraId="7573E790" w14:textId="77777777" w:rsidR="00157BF3" w:rsidRPr="009972F4" w:rsidRDefault="00157BF3" w:rsidP="009972F4">
      <w:pPr>
        <w:pStyle w:val="ListParagraph"/>
        <w:numPr>
          <w:ilvl w:val="0"/>
          <w:numId w:val="24"/>
        </w:numPr>
        <w:rPr>
          <w:rFonts w:ascii="Verdana" w:eastAsia="Times New Roman" w:hAnsi="Verdana" w:cs="Helvetica"/>
          <w:b/>
          <w:bCs/>
          <w:sz w:val="22"/>
          <w:szCs w:val="22"/>
        </w:rPr>
      </w:pPr>
      <w:r w:rsidRPr="009972F4">
        <w:rPr>
          <w:rFonts w:ascii="Verdana" w:eastAsia="Times New Roman" w:hAnsi="Verdana" w:cs="Helvetica"/>
          <w:b/>
          <w:bCs/>
          <w:sz w:val="22"/>
          <w:szCs w:val="22"/>
        </w:rPr>
        <w:t xml:space="preserve">Please confirm the spend via </w:t>
      </w:r>
      <w:proofErr w:type="gramStart"/>
      <w:r w:rsidRPr="009972F4">
        <w:rPr>
          <w:rFonts w:ascii="Verdana" w:eastAsia="Times New Roman" w:hAnsi="Verdana" w:cs="Helvetica"/>
          <w:b/>
          <w:bCs/>
          <w:sz w:val="22"/>
          <w:szCs w:val="22"/>
        </w:rPr>
        <w:t>Non Direct</w:t>
      </w:r>
      <w:proofErr w:type="gramEnd"/>
      <w:r w:rsidRPr="009972F4">
        <w:rPr>
          <w:rFonts w:ascii="Verdana" w:eastAsia="Times New Roman" w:hAnsi="Verdana" w:cs="Helvetica"/>
          <w:b/>
          <w:bCs/>
          <w:sz w:val="22"/>
          <w:szCs w:val="22"/>
        </w:rPr>
        <w:t>-Engagement for the period April 2024 to July 2024. Please break this down by:</w:t>
      </w:r>
    </w:p>
    <w:p w14:paraId="7A878834" w14:textId="73D3216C" w:rsidR="00157BF3" w:rsidRPr="00E93E34" w:rsidRDefault="00157BF3" w:rsidP="00157BF3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Doctors per month</w:t>
      </w:r>
    </w:p>
    <w:p w14:paraId="3885F9DA" w14:textId="77777777" w:rsidR="00D67CCF" w:rsidRPr="00E93E34" w:rsidRDefault="00D67CCF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Grade</w:t>
      </w:r>
    </w:p>
    <w:tbl>
      <w:tblPr>
        <w:tblStyle w:val="TableGrid"/>
        <w:tblpPr w:leftFromText="180" w:rightFromText="180" w:vertAnchor="page" w:horzAnchor="page" w:tblpX="920" w:tblpY="3406"/>
        <w:tblW w:w="8653" w:type="dxa"/>
        <w:tblLayout w:type="fixed"/>
        <w:tblLook w:val="04A0" w:firstRow="1" w:lastRow="0" w:firstColumn="1" w:lastColumn="0" w:noHBand="0" w:noVBand="1"/>
      </w:tblPr>
      <w:tblGrid>
        <w:gridCol w:w="1839"/>
        <w:gridCol w:w="1428"/>
        <w:gridCol w:w="1134"/>
        <w:gridCol w:w="1275"/>
        <w:gridCol w:w="1418"/>
        <w:gridCol w:w="1559"/>
      </w:tblGrid>
      <w:tr w:rsidR="00574427" w:rsidRPr="00157BF3" w14:paraId="3CFC3D84" w14:textId="77777777" w:rsidTr="00CD4E0B">
        <w:trPr>
          <w:trHeight w:val="506"/>
        </w:trPr>
        <w:tc>
          <w:tcPr>
            <w:tcW w:w="1839" w:type="dxa"/>
          </w:tcPr>
          <w:p w14:paraId="01507424" w14:textId="77777777" w:rsidR="00574427" w:rsidRPr="00157BF3" w:rsidRDefault="00574427" w:rsidP="00CD4E0B">
            <w:pPr>
              <w:pStyle w:val="NoSpacing"/>
              <w:rPr>
                <w:rFonts w:ascii="Verdana" w:hAnsi="Verdana"/>
              </w:rPr>
            </w:pPr>
          </w:p>
        </w:tc>
        <w:tc>
          <w:tcPr>
            <w:tcW w:w="1428" w:type="dxa"/>
            <w:vAlign w:val="center"/>
          </w:tcPr>
          <w:p w14:paraId="068432AB" w14:textId="77777777" w:rsidR="00574427" w:rsidRPr="00157BF3" w:rsidRDefault="00574427" w:rsidP="00CD4E0B">
            <w:pPr>
              <w:pStyle w:val="NoSpacing"/>
              <w:ind w:left="39" w:right="31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57BF3">
              <w:rPr>
                <w:rFonts w:ascii="Verdana" w:hAnsi="Verdana"/>
                <w:b/>
                <w:bCs/>
                <w:sz w:val="20"/>
                <w:szCs w:val="20"/>
              </w:rPr>
              <w:t>April</w:t>
            </w:r>
          </w:p>
        </w:tc>
        <w:tc>
          <w:tcPr>
            <w:tcW w:w="1134" w:type="dxa"/>
            <w:vAlign w:val="center"/>
          </w:tcPr>
          <w:p w14:paraId="18987655" w14:textId="77777777" w:rsidR="00574427" w:rsidRPr="00157BF3" w:rsidRDefault="00574427" w:rsidP="00CD4E0B">
            <w:pPr>
              <w:pStyle w:val="NoSpacing"/>
              <w:ind w:left="28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57BF3">
              <w:rPr>
                <w:rFonts w:ascii="Verdana" w:hAnsi="Verdana"/>
                <w:b/>
                <w:bCs/>
                <w:sz w:val="20"/>
                <w:szCs w:val="20"/>
              </w:rPr>
              <w:t>May</w:t>
            </w:r>
          </w:p>
        </w:tc>
        <w:tc>
          <w:tcPr>
            <w:tcW w:w="1275" w:type="dxa"/>
            <w:vAlign w:val="center"/>
          </w:tcPr>
          <w:p w14:paraId="2C00604C" w14:textId="77777777" w:rsidR="00574427" w:rsidRPr="00157BF3" w:rsidRDefault="00574427" w:rsidP="00CD4E0B">
            <w:pPr>
              <w:pStyle w:val="NoSpacing"/>
              <w:ind w:left="-109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57BF3">
              <w:rPr>
                <w:rFonts w:ascii="Verdana" w:hAnsi="Verdana"/>
                <w:b/>
                <w:bCs/>
                <w:sz w:val="20"/>
                <w:szCs w:val="20"/>
              </w:rPr>
              <w:t>June</w:t>
            </w:r>
          </w:p>
        </w:tc>
        <w:tc>
          <w:tcPr>
            <w:tcW w:w="1418" w:type="dxa"/>
            <w:vAlign w:val="center"/>
          </w:tcPr>
          <w:p w14:paraId="257B0DC6" w14:textId="77777777" w:rsidR="00574427" w:rsidRPr="00157BF3" w:rsidRDefault="00574427" w:rsidP="00CD4E0B">
            <w:pPr>
              <w:pStyle w:val="NoSpacing"/>
              <w:ind w:left="24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57BF3">
              <w:rPr>
                <w:rFonts w:ascii="Verdana" w:hAnsi="Verdana"/>
                <w:b/>
                <w:bCs/>
                <w:sz w:val="20"/>
                <w:szCs w:val="20"/>
              </w:rPr>
              <w:t>July</w:t>
            </w:r>
          </w:p>
        </w:tc>
        <w:tc>
          <w:tcPr>
            <w:tcW w:w="1559" w:type="dxa"/>
            <w:vAlign w:val="center"/>
          </w:tcPr>
          <w:p w14:paraId="7CCC1987" w14:textId="77777777" w:rsidR="00574427" w:rsidRPr="00157BF3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57BF3">
              <w:rPr>
                <w:rFonts w:ascii="Verdana" w:hAnsi="Verdana"/>
                <w:b/>
                <w:bCs/>
                <w:sz w:val="20"/>
                <w:szCs w:val="20"/>
              </w:rPr>
              <w:t>Total</w:t>
            </w:r>
          </w:p>
        </w:tc>
      </w:tr>
      <w:tr w:rsidR="00574427" w:rsidRPr="00157BF3" w14:paraId="3A4B07A9" w14:textId="77777777" w:rsidTr="00CD4E0B">
        <w:trPr>
          <w:trHeight w:val="897"/>
        </w:trPr>
        <w:tc>
          <w:tcPr>
            <w:tcW w:w="1839" w:type="dxa"/>
            <w:vAlign w:val="center"/>
          </w:tcPr>
          <w:p w14:paraId="686E888B" w14:textId="77777777" w:rsidR="00574427" w:rsidRPr="00D67CCF" w:rsidRDefault="00574427" w:rsidP="00CD4E0B">
            <w:pPr>
              <w:pStyle w:val="NoSpacing"/>
              <w:ind w:left="-120" w:right="-128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Locum Consultant (M&amp;D)</w:t>
            </w:r>
          </w:p>
        </w:tc>
        <w:tc>
          <w:tcPr>
            <w:tcW w:w="1428" w:type="dxa"/>
            <w:vAlign w:val="center"/>
          </w:tcPr>
          <w:p w14:paraId="73791C07" w14:textId="77777777" w:rsidR="00574427" w:rsidRPr="00EE60C1" w:rsidRDefault="00574427" w:rsidP="00CD4E0B">
            <w:pPr>
              <w:pStyle w:val="NoSpacing"/>
              <w:ind w:left="59" w:right="36"/>
              <w:jc w:val="center"/>
              <w:rPr>
                <w:rFonts w:ascii="Verdana" w:hAnsi="Verdana"/>
                <w:sz w:val="16"/>
                <w:szCs w:val="16"/>
              </w:rPr>
            </w:pPr>
            <w:r w:rsidRPr="00EE60C1">
              <w:rPr>
                <w:rFonts w:ascii="Verdana" w:hAnsi="Verdana"/>
                <w:sz w:val="16"/>
                <w:szCs w:val="16"/>
              </w:rPr>
              <w:t>£30294.0</w:t>
            </w:r>
          </w:p>
        </w:tc>
        <w:tc>
          <w:tcPr>
            <w:tcW w:w="1134" w:type="dxa"/>
            <w:vAlign w:val="center"/>
          </w:tcPr>
          <w:p w14:paraId="08352917" w14:textId="77777777" w:rsidR="00574427" w:rsidRPr="00D67CCF" w:rsidRDefault="00574427" w:rsidP="00CD4E0B">
            <w:pPr>
              <w:pStyle w:val="NoSpacing"/>
              <w:ind w:left="0" w:right="42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Nil</w:t>
            </w:r>
          </w:p>
        </w:tc>
        <w:tc>
          <w:tcPr>
            <w:tcW w:w="1275" w:type="dxa"/>
            <w:vAlign w:val="center"/>
          </w:tcPr>
          <w:p w14:paraId="7A76043C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Nil</w:t>
            </w:r>
          </w:p>
        </w:tc>
        <w:tc>
          <w:tcPr>
            <w:tcW w:w="1418" w:type="dxa"/>
            <w:vAlign w:val="center"/>
          </w:tcPr>
          <w:p w14:paraId="1C8D6A6F" w14:textId="77777777" w:rsidR="00574427" w:rsidRPr="00D67CCF" w:rsidRDefault="00574427" w:rsidP="00CD4E0B">
            <w:pPr>
              <w:pStyle w:val="NoSpacing"/>
              <w:ind w:left="29" w:right="39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£7586.88</w:t>
            </w:r>
          </w:p>
        </w:tc>
        <w:tc>
          <w:tcPr>
            <w:tcW w:w="1559" w:type="dxa"/>
            <w:vAlign w:val="center"/>
          </w:tcPr>
          <w:p w14:paraId="7838E8E1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£37880.88</w:t>
            </w:r>
          </w:p>
        </w:tc>
      </w:tr>
      <w:tr w:rsidR="00574427" w:rsidRPr="00157BF3" w14:paraId="55A81F1A" w14:textId="77777777" w:rsidTr="00CD4E0B">
        <w:trPr>
          <w:trHeight w:val="980"/>
        </w:trPr>
        <w:tc>
          <w:tcPr>
            <w:tcW w:w="1839" w:type="dxa"/>
            <w:vAlign w:val="center"/>
          </w:tcPr>
          <w:p w14:paraId="01D5C895" w14:textId="77777777" w:rsidR="00574427" w:rsidRPr="00D67CCF" w:rsidRDefault="00574427" w:rsidP="00CD4E0B">
            <w:pPr>
              <w:pStyle w:val="NoSpacing"/>
              <w:ind w:left="0" w:right="-128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Agency Consultant (M&amp;D)</w:t>
            </w:r>
          </w:p>
        </w:tc>
        <w:tc>
          <w:tcPr>
            <w:tcW w:w="1428" w:type="dxa"/>
            <w:vAlign w:val="center"/>
          </w:tcPr>
          <w:p w14:paraId="017C9C21" w14:textId="77777777" w:rsidR="00574427" w:rsidRPr="00EE60C1" w:rsidRDefault="00574427" w:rsidP="00CD4E0B">
            <w:pPr>
              <w:pStyle w:val="NoSpacing"/>
              <w:ind w:left="59" w:right="36"/>
              <w:jc w:val="center"/>
              <w:rPr>
                <w:rFonts w:ascii="Verdana" w:hAnsi="Verdana"/>
                <w:sz w:val="16"/>
                <w:szCs w:val="16"/>
              </w:rPr>
            </w:pPr>
            <w:r w:rsidRPr="00EE60C1">
              <w:rPr>
                <w:rFonts w:ascii="Verdana" w:hAnsi="Verdana"/>
                <w:sz w:val="16"/>
                <w:szCs w:val="16"/>
              </w:rPr>
              <w:t>£19831.96</w:t>
            </w:r>
          </w:p>
        </w:tc>
        <w:tc>
          <w:tcPr>
            <w:tcW w:w="1134" w:type="dxa"/>
            <w:vAlign w:val="center"/>
          </w:tcPr>
          <w:p w14:paraId="247E409C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£26241.01</w:t>
            </w:r>
          </w:p>
        </w:tc>
        <w:tc>
          <w:tcPr>
            <w:tcW w:w="1275" w:type="dxa"/>
            <w:vAlign w:val="center"/>
          </w:tcPr>
          <w:p w14:paraId="1A816800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£</w:t>
            </w:r>
            <w:r w:rsidRPr="00D67CCF">
              <w:rPr>
                <w:rFonts w:ascii="Verdana" w:hAnsi="Verdana"/>
                <w:sz w:val="16"/>
                <w:szCs w:val="16"/>
              </w:rPr>
              <w:t>39466.07</w:t>
            </w:r>
          </w:p>
        </w:tc>
        <w:tc>
          <w:tcPr>
            <w:tcW w:w="1418" w:type="dxa"/>
            <w:vAlign w:val="center"/>
          </w:tcPr>
          <w:p w14:paraId="717F8BB2" w14:textId="77777777" w:rsidR="00574427" w:rsidRPr="00D67CCF" w:rsidRDefault="00574427" w:rsidP="00CD4E0B">
            <w:pPr>
              <w:pStyle w:val="NoSpacing"/>
              <w:ind w:left="29" w:right="39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£57117.24</w:t>
            </w:r>
          </w:p>
        </w:tc>
        <w:tc>
          <w:tcPr>
            <w:tcW w:w="1559" w:type="dxa"/>
            <w:vAlign w:val="center"/>
          </w:tcPr>
          <w:p w14:paraId="451F1CFE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£142656.37</w:t>
            </w:r>
          </w:p>
        </w:tc>
      </w:tr>
      <w:tr w:rsidR="00574427" w:rsidRPr="00157BF3" w14:paraId="415BEC59" w14:textId="77777777" w:rsidTr="00CD4E0B">
        <w:trPr>
          <w:trHeight w:val="1122"/>
        </w:trPr>
        <w:tc>
          <w:tcPr>
            <w:tcW w:w="1839" w:type="dxa"/>
            <w:vAlign w:val="center"/>
          </w:tcPr>
          <w:p w14:paraId="70C5F585" w14:textId="77777777" w:rsidR="00574427" w:rsidRPr="00D67CCF" w:rsidRDefault="00574427" w:rsidP="00CD4E0B">
            <w:pPr>
              <w:pStyle w:val="NoSpacing"/>
              <w:ind w:left="0" w:right="21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Agency Consultant Other career grade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D67CCF">
              <w:rPr>
                <w:rFonts w:ascii="Verdana" w:hAnsi="Verdana"/>
                <w:sz w:val="16"/>
                <w:szCs w:val="16"/>
              </w:rPr>
              <w:t>(M&amp;D)</w:t>
            </w:r>
          </w:p>
        </w:tc>
        <w:tc>
          <w:tcPr>
            <w:tcW w:w="1428" w:type="dxa"/>
            <w:vAlign w:val="center"/>
          </w:tcPr>
          <w:p w14:paraId="7568EA7F" w14:textId="77777777" w:rsidR="00574427" w:rsidRPr="00EE60C1" w:rsidRDefault="00574427" w:rsidP="00CD4E0B">
            <w:pPr>
              <w:pStyle w:val="NoSpacing"/>
              <w:ind w:left="59" w:right="36"/>
              <w:jc w:val="center"/>
              <w:rPr>
                <w:rFonts w:ascii="Verdana" w:hAnsi="Verdana"/>
                <w:sz w:val="16"/>
                <w:szCs w:val="16"/>
              </w:rPr>
            </w:pPr>
            <w:r w:rsidRPr="00EE60C1">
              <w:rPr>
                <w:rFonts w:ascii="Verdana" w:hAnsi="Verdana"/>
                <w:sz w:val="16"/>
                <w:szCs w:val="16"/>
              </w:rPr>
              <w:t>£54500.48</w:t>
            </w:r>
          </w:p>
        </w:tc>
        <w:tc>
          <w:tcPr>
            <w:tcW w:w="1134" w:type="dxa"/>
            <w:vAlign w:val="center"/>
          </w:tcPr>
          <w:p w14:paraId="54F8FBA7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£50667.95</w:t>
            </w:r>
          </w:p>
        </w:tc>
        <w:tc>
          <w:tcPr>
            <w:tcW w:w="1275" w:type="dxa"/>
            <w:vAlign w:val="center"/>
          </w:tcPr>
          <w:p w14:paraId="6EDB16B3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£80032.59</w:t>
            </w:r>
          </w:p>
        </w:tc>
        <w:tc>
          <w:tcPr>
            <w:tcW w:w="1418" w:type="dxa"/>
            <w:vAlign w:val="center"/>
          </w:tcPr>
          <w:p w14:paraId="6602B37B" w14:textId="77777777" w:rsidR="00574427" w:rsidRPr="00D67CCF" w:rsidRDefault="00574427" w:rsidP="00CD4E0B">
            <w:pPr>
              <w:pStyle w:val="NoSpacing"/>
              <w:ind w:left="29" w:right="39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£46629.94</w:t>
            </w:r>
          </w:p>
        </w:tc>
        <w:tc>
          <w:tcPr>
            <w:tcW w:w="1559" w:type="dxa"/>
            <w:vAlign w:val="center"/>
          </w:tcPr>
          <w:p w14:paraId="10AC699A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£231830.96</w:t>
            </w:r>
          </w:p>
        </w:tc>
      </w:tr>
      <w:tr w:rsidR="00574427" w:rsidRPr="00157BF3" w14:paraId="4B603957" w14:textId="77777777" w:rsidTr="00CD4E0B">
        <w:trPr>
          <w:trHeight w:val="299"/>
        </w:trPr>
        <w:tc>
          <w:tcPr>
            <w:tcW w:w="1839" w:type="dxa"/>
            <w:vAlign w:val="center"/>
          </w:tcPr>
          <w:p w14:paraId="7E86DD08" w14:textId="77777777" w:rsidR="00574427" w:rsidRPr="00D67CCF" w:rsidRDefault="00574427" w:rsidP="00CD4E0B">
            <w:pPr>
              <w:pStyle w:val="NoSpacing"/>
              <w:ind w:left="22" w:right="-128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Total</w:t>
            </w:r>
          </w:p>
        </w:tc>
        <w:tc>
          <w:tcPr>
            <w:tcW w:w="1428" w:type="dxa"/>
            <w:vAlign w:val="center"/>
          </w:tcPr>
          <w:p w14:paraId="16DA7FC8" w14:textId="77777777" w:rsidR="00574427" w:rsidRPr="00D67CCF" w:rsidRDefault="00574427" w:rsidP="00CD4E0B">
            <w:pPr>
              <w:pStyle w:val="NoSpacing"/>
              <w:ind w:left="0" w:right="36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£104626.44</w:t>
            </w:r>
          </w:p>
        </w:tc>
        <w:tc>
          <w:tcPr>
            <w:tcW w:w="1134" w:type="dxa"/>
            <w:vAlign w:val="center"/>
          </w:tcPr>
          <w:p w14:paraId="5764E981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£76909.05</w:t>
            </w:r>
          </w:p>
        </w:tc>
        <w:tc>
          <w:tcPr>
            <w:tcW w:w="1275" w:type="dxa"/>
            <w:vAlign w:val="center"/>
          </w:tcPr>
          <w:p w14:paraId="555EEF80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D67CCF">
              <w:rPr>
                <w:rFonts w:ascii="Verdana" w:hAnsi="Verdana"/>
                <w:sz w:val="16"/>
                <w:szCs w:val="16"/>
              </w:rPr>
              <w:t>£119498.66</w:t>
            </w:r>
          </w:p>
        </w:tc>
        <w:tc>
          <w:tcPr>
            <w:tcW w:w="1418" w:type="dxa"/>
            <w:vAlign w:val="center"/>
          </w:tcPr>
          <w:p w14:paraId="3616E215" w14:textId="77777777" w:rsidR="00574427" w:rsidRPr="00D67CCF" w:rsidRDefault="00574427" w:rsidP="00CD4E0B">
            <w:pPr>
              <w:pStyle w:val="NoSpacing"/>
              <w:ind w:left="29" w:right="39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£111334.06</w:t>
            </w:r>
          </w:p>
        </w:tc>
        <w:tc>
          <w:tcPr>
            <w:tcW w:w="1559" w:type="dxa"/>
            <w:vAlign w:val="center"/>
          </w:tcPr>
          <w:p w14:paraId="26EC1EA4" w14:textId="77777777" w:rsidR="00574427" w:rsidRPr="00D67CCF" w:rsidRDefault="00574427" w:rsidP="00CD4E0B">
            <w:pPr>
              <w:pStyle w:val="NoSpacing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£412368.21</w:t>
            </w:r>
          </w:p>
        </w:tc>
      </w:tr>
    </w:tbl>
    <w:p w14:paraId="2A107515" w14:textId="68793DA4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0E3EA974" w14:textId="77777777" w:rsidR="00171B31" w:rsidRDefault="00171B31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479F7291" w14:textId="77777777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1C44A5A2" w14:textId="77777777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71A24CEE" w14:textId="77777777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74A50D66" w14:textId="77777777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21A020A7" w14:textId="77777777" w:rsidR="009972F4" w:rsidRDefault="009972F4" w:rsidP="003C110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54877A13" w14:textId="77777777" w:rsidR="00171B31" w:rsidRDefault="00171B31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</w:p>
    <w:p w14:paraId="4981604A" w14:textId="50FA1467" w:rsidR="00D67CCF" w:rsidRPr="00E93E34" w:rsidRDefault="00157BF3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Sub-specialty</w:t>
      </w:r>
      <w:r w:rsidR="00171B31">
        <w:rPr>
          <w:rFonts w:ascii="Verdana" w:eastAsia="Times New Roman" w:hAnsi="Verdana" w:cs="Helvetica"/>
          <w:b/>
          <w:bCs/>
          <w:sz w:val="22"/>
          <w:szCs w:val="22"/>
          <w:u w:val="single"/>
        </w:rPr>
        <w:br/>
      </w:r>
      <w:r w:rsidR="00E93E34">
        <w:rPr>
          <w:rFonts w:ascii="Verdana" w:eastAsia="Times New Roman" w:hAnsi="Verdana" w:cs="Helvetica"/>
          <w:b/>
          <w:bCs/>
          <w:sz w:val="22"/>
          <w:szCs w:val="22"/>
        </w:rPr>
        <w:br/>
      </w:r>
      <w:r w:rsidR="00D67CCF" w:rsidRPr="00E93E34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2824D5">
        <w:rPr>
          <w:rFonts w:ascii="Verdana" w:hAnsi="Verdana"/>
          <w:sz w:val="22"/>
          <w:szCs w:val="22"/>
        </w:rPr>
        <w:t>invoice</w:t>
      </w:r>
      <w:r w:rsidR="00D67CCF" w:rsidRPr="00E93E34">
        <w:rPr>
          <w:rFonts w:ascii="Verdana" w:hAnsi="Verdana"/>
          <w:sz w:val="22"/>
          <w:szCs w:val="22"/>
        </w:rPr>
        <w:t xml:space="preserve">s which </w:t>
      </w:r>
      <w:r w:rsidR="00D67CCF" w:rsidRPr="00E93E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D67CCF" w:rsidRPr="00E93E34">
        <w:rPr>
          <w:rFonts w:ascii="Verdana" w:hAnsi="Verdana" w:cs="Tahoma"/>
          <w:sz w:val="22"/>
          <w:szCs w:val="22"/>
        </w:rPr>
        <w:t>Section 12 of the FOI Act and T</w:t>
      </w:r>
      <w:r w:rsidR="00D67CCF" w:rsidRPr="00E93E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D67CCF" w:rsidRPr="00E93E34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2824D5">
        <w:rPr>
          <w:rFonts w:ascii="Verdana" w:hAnsi="Verdana" w:cs="Times New Roman"/>
          <w:sz w:val="22"/>
          <w:szCs w:val="22"/>
        </w:rPr>
        <w:br/>
      </w:r>
      <w:r w:rsidR="002824D5">
        <w:rPr>
          <w:rFonts w:ascii="Verdana" w:hAnsi="Verdana" w:cs="Times New Roman"/>
          <w:sz w:val="22"/>
          <w:szCs w:val="22"/>
        </w:rPr>
        <w:br/>
      </w:r>
      <w:r w:rsidR="00D67CCF" w:rsidRPr="00E93E34">
        <w:rPr>
          <w:rFonts w:ascii="Verdana" w:hAnsi="Verdana" w:cs="Times New Roman"/>
          <w:sz w:val="22"/>
          <w:szCs w:val="22"/>
        </w:rPr>
        <w:t xml:space="preserve">We have however provided the information broken down by cost centre to give an indication of the areas covered. 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04"/>
        <w:gridCol w:w="1647"/>
        <w:gridCol w:w="1639"/>
        <w:gridCol w:w="1650"/>
        <w:gridCol w:w="1649"/>
        <w:gridCol w:w="1648"/>
      </w:tblGrid>
      <w:tr w:rsidR="00D67CCF" w14:paraId="17B49FB7" w14:textId="77777777" w:rsidTr="00125908">
        <w:trPr>
          <w:jc w:val="center"/>
        </w:trPr>
        <w:tc>
          <w:tcPr>
            <w:tcW w:w="243" w:type="dxa"/>
            <w:vAlign w:val="center"/>
          </w:tcPr>
          <w:p w14:paraId="55939B78" w14:textId="77777777" w:rsid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22"/>
                <w:szCs w:val="22"/>
              </w:rPr>
            </w:pPr>
          </w:p>
        </w:tc>
        <w:tc>
          <w:tcPr>
            <w:tcW w:w="1647" w:type="dxa"/>
            <w:vAlign w:val="center"/>
          </w:tcPr>
          <w:p w14:paraId="1AC01BAB" w14:textId="634F10B3" w:rsidR="00D67CCF" w:rsidRPr="005B156C" w:rsidRDefault="00D67CCF" w:rsidP="00B43942">
            <w:pPr>
              <w:ind w:left="0" w:right="0"/>
              <w:jc w:val="center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 w:cs="Times New Roman"/>
                <w:b/>
                <w:bCs/>
                <w:sz w:val="20"/>
                <w:szCs w:val="20"/>
              </w:rPr>
              <w:t>April</w:t>
            </w:r>
          </w:p>
        </w:tc>
        <w:tc>
          <w:tcPr>
            <w:tcW w:w="1639" w:type="dxa"/>
            <w:vAlign w:val="center"/>
          </w:tcPr>
          <w:p w14:paraId="56F23720" w14:textId="75CA6605" w:rsidR="00D67CCF" w:rsidRPr="005B156C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 w:cs="Times New Roman"/>
                <w:b/>
                <w:bCs/>
                <w:sz w:val="20"/>
                <w:szCs w:val="20"/>
              </w:rPr>
              <w:t>May</w:t>
            </w:r>
          </w:p>
        </w:tc>
        <w:tc>
          <w:tcPr>
            <w:tcW w:w="1650" w:type="dxa"/>
            <w:vAlign w:val="center"/>
          </w:tcPr>
          <w:p w14:paraId="2539B5D2" w14:textId="0B141205" w:rsidR="00D67CCF" w:rsidRPr="005B156C" w:rsidRDefault="00D67CCF" w:rsidP="00B43942">
            <w:pPr>
              <w:ind w:left="0" w:right="14"/>
              <w:jc w:val="center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 w:cs="Times New Roman"/>
                <w:b/>
                <w:bCs/>
                <w:sz w:val="20"/>
                <w:szCs w:val="20"/>
              </w:rPr>
              <w:t>June</w:t>
            </w:r>
          </w:p>
        </w:tc>
        <w:tc>
          <w:tcPr>
            <w:tcW w:w="1649" w:type="dxa"/>
            <w:vAlign w:val="center"/>
          </w:tcPr>
          <w:p w14:paraId="3201020C" w14:textId="66AA8131" w:rsidR="00D67CCF" w:rsidRPr="005B156C" w:rsidRDefault="00D67CCF" w:rsidP="00B43942">
            <w:pPr>
              <w:ind w:left="0" w:right="8"/>
              <w:jc w:val="center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 w:cs="Times New Roman"/>
                <w:b/>
                <w:bCs/>
                <w:sz w:val="20"/>
                <w:szCs w:val="20"/>
              </w:rPr>
              <w:t>July</w:t>
            </w:r>
          </w:p>
        </w:tc>
        <w:tc>
          <w:tcPr>
            <w:tcW w:w="1648" w:type="dxa"/>
            <w:vAlign w:val="center"/>
          </w:tcPr>
          <w:p w14:paraId="6BB84825" w14:textId="362B11B6" w:rsidR="00D67CCF" w:rsidRPr="005B156C" w:rsidRDefault="00D67CCF" w:rsidP="00B43942">
            <w:pPr>
              <w:ind w:left="0" w:right="3"/>
              <w:jc w:val="center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 w:rsidRPr="005B156C">
              <w:rPr>
                <w:rFonts w:ascii="Verdana" w:hAnsi="Verdana" w:cs="Times New Roman"/>
                <w:b/>
                <w:bCs/>
                <w:sz w:val="20"/>
                <w:szCs w:val="20"/>
              </w:rPr>
              <w:t>Total</w:t>
            </w:r>
          </w:p>
        </w:tc>
      </w:tr>
      <w:tr w:rsidR="00D67CCF" w14:paraId="4B7DE78D" w14:textId="77777777" w:rsidTr="00125908">
        <w:trPr>
          <w:trHeight w:val="635"/>
          <w:jc w:val="center"/>
        </w:trPr>
        <w:tc>
          <w:tcPr>
            <w:tcW w:w="243" w:type="dxa"/>
            <w:vAlign w:val="center"/>
          </w:tcPr>
          <w:p w14:paraId="075FF518" w14:textId="5126D1E6" w:rsidR="00D67CCF" w:rsidRPr="00D67CCF" w:rsidRDefault="00CD4E0B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Occupational</w:t>
            </w:r>
            <w:r w:rsidR="00D67CCF">
              <w:rPr>
                <w:rFonts w:ascii="Verdana" w:hAnsi="Verdana" w:cs="Times New Roman"/>
                <w:sz w:val="16"/>
                <w:szCs w:val="16"/>
              </w:rPr>
              <w:t xml:space="preserve"> Health</w:t>
            </w:r>
          </w:p>
        </w:tc>
        <w:tc>
          <w:tcPr>
            <w:tcW w:w="1647" w:type="dxa"/>
            <w:vAlign w:val="center"/>
          </w:tcPr>
          <w:p w14:paraId="074A4362" w14:textId="0BC73010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£12022</w:t>
            </w:r>
          </w:p>
        </w:tc>
        <w:tc>
          <w:tcPr>
            <w:tcW w:w="1639" w:type="dxa"/>
            <w:vAlign w:val="center"/>
          </w:tcPr>
          <w:p w14:paraId="4707B9C7" w14:textId="26D57724" w:rsidR="00D67CCF" w:rsidRPr="00D67CCF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£1524</w:t>
            </w:r>
          </w:p>
        </w:tc>
        <w:tc>
          <w:tcPr>
            <w:tcW w:w="1650" w:type="dxa"/>
            <w:vAlign w:val="center"/>
          </w:tcPr>
          <w:p w14:paraId="0E6EE375" w14:textId="16585235" w:rsidR="00D67CCF" w:rsidRPr="00D67CCF" w:rsidRDefault="00D67CCF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£11891</w:t>
            </w:r>
          </w:p>
        </w:tc>
        <w:tc>
          <w:tcPr>
            <w:tcW w:w="1649" w:type="dxa"/>
            <w:vAlign w:val="center"/>
          </w:tcPr>
          <w:p w14:paraId="4F18C304" w14:textId="122A0CCB" w:rsidR="00D67CCF" w:rsidRPr="00D67CCF" w:rsidRDefault="005B156C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8" w:type="dxa"/>
            <w:vAlign w:val="center"/>
          </w:tcPr>
          <w:p w14:paraId="03FE3D2F" w14:textId="74E9D350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£25437</w:t>
            </w:r>
          </w:p>
        </w:tc>
      </w:tr>
      <w:tr w:rsidR="00D67CCF" w14:paraId="4138AEF9" w14:textId="77777777" w:rsidTr="00125908">
        <w:trPr>
          <w:trHeight w:val="436"/>
          <w:jc w:val="center"/>
        </w:trPr>
        <w:tc>
          <w:tcPr>
            <w:tcW w:w="243" w:type="dxa"/>
            <w:vAlign w:val="center"/>
          </w:tcPr>
          <w:p w14:paraId="3828DDE5" w14:textId="03311DC5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S</w:t>
            </w:r>
            <w:r w:rsidR="0055139C">
              <w:rPr>
                <w:rFonts w:ascii="Verdana" w:hAnsi="Verdana" w:cs="Times New Roman"/>
                <w:sz w:val="16"/>
                <w:szCs w:val="16"/>
              </w:rPr>
              <w:t>ingleton</w:t>
            </w:r>
            <w:r>
              <w:rPr>
                <w:rFonts w:ascii="Verdana" w:hAnsi="Verdana" w:cs="Times New Roman"/>
                <w:sz w:val="16"/>
                <w:szCs w:val="16"/>
              </w:rPr>
              <w:t xml:space="preserve"> Endoscopy Unit</w:t>
            </w:r>
          </w:p>
        </w:tc>
        <w:tc>
          <w:tcPr>
            <w:tcW w:w="1647" w:type="dxa"/>
            <w:vAlign w:val="center"/>
          </w:tcPr>
          <w:p w14:paraId="12D57395" w14:textId="01BA0576" w:rsidR="00D67CCF" w:rsidRPr="005B156C" w:rsidRDefault="005B156C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39" w:type="dxa"/>
            <w:vAlign w:val="center"/>
          </w:tcPr>
          <w:p w14:paraId="21BFE95B" w14:textId="4961381F" w:rsidR="00D67CCF" w:rsidRPr="005B156C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£21852</w:t>
            </w:r>
          </w:p>
        </w:tc>
        <w:tc>
          <w:tcPr>
            <w:tcW w:w="1650" w:type="dxa"/>
            <w:vAlign w:val="center"/>
          </w:tcPr>
          <w:p w14:paraId="5A6813CF" w14:textId="09310F12" w:rsidR="00D67CCF" w:rsidRPr="005B156C" w:rsidRDefault="005B156C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9" w:type="dxa"/>
            <w:vAlign w:val="center"/>
          </w:tcPr>
          <w:p w14:paraId="65CCDE8A" w14:textId="67A9DA95" w:rsidR="00D67CCF" w:rsidRPr="005B156C" w:rsidRDefault="005B156C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8" w:type="dxa"/>
            <w:vAlign w:val="center"/>
          </w:tcPr>
          <w:p w14:paraId="7F823503" w14:textId="75C6E89D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£21852</w:t>
            </w:r>
          </w:p>
        </w:tc>
      </w:tr>
      <w:tr w:rsidR="00D67CCF" w14:paraId="0A612705" w14:textId="77777777" w:rsidTr="00125908">
        <w:trPr>
          <w:jc w:val="center"/>
        </w:trPr>
        <w:tc>
          <w:tcPr>
            <w:tcW w:w="243" w:type="dxa"/>
            <w:vAlign w:val="center"/>
          </w:tcPr>
          <w:p w14:paraId="369D5C1A" w14:textId="1C80B650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West Radiology Medical Specialty</w:t>
            </w:r>
          </w:p>
        </w:tc>
        <w:tc>
          <w:tcPr>
            <w:tcW w:w="1647" w:type="dxa"/>
            <w:vAlign w:val="center"/>
          </w:tcPr>
          <w:p w14:paraId="4DE31C86" w14:textId="6DC01C17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£36358.48</w:t>
            </w:r>
          </w:p>
        </w:tc>
        <w:tc>
          <w:tcPr>
            <w:tcW w:w="1639" w:type="dxa"/>
            <w:vAlign w:val="center"/>
          </w:tcPr>
          <w:p w14:paraId="1CCA1AAC" w14:textId="14D0295B" w:rsidR="00D67CCF" w:rsidRPr="00D67CCF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£53363.05</w:t>
            </w:r>
          </w:p>
        </w:tc>
        <w:tc>
          <w:tcPr>
            <w:tcW w:w="1650" w:type="dxa"/>
            <w:vAlign w:val="center"/>
          </w:tcPr>
          <w:p w14:paraId="106DF1BC" w14:textId="3753B588" w:rsidR="00D67CCF" w:rsidRPr="00D67CCF" w:rsidRDefault="00D67CCF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£84724.62</w:t>
            </w:r>
          </w:p>
        </w:tc>
        <w:tc>
          <w:tcPr>
            <w:tcW w:w="1649" w:type="dxa"/>
            <w:vAlign w:val="center"/>
          </w:tcPr>
          <w:p w14:paraId="64DF6414" w14:textId="4FF66393" w:rsidR="00D67CCF" w:rsidRPr="00D67CCF" w:rsidRDefault="00D67CCF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£51878.97</w:t>
            </w:r>
          </w:p>
        </w:tc>
        <w:tc>
          <w:tcPr>
            <w:tcW w:w="1648" w:type="dxa"/>
            <w:vAlign w:val="center"/>
          </w:tcPr>
          <w:p w14:paraId="690F489A" w14:textId="59FA91C2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£226325.12</w:t>
            </w:r>
          </w:p>
        </w:tc>
      </w:tr>
      <w:tr w:rsidR="00D67CCF" w14:paraId="2F355A36" w14:textId="77777777" w:rsidTr="00125908">
        <w:trPr>
          <w:jc w:val="center"/>
        </w:trPr>
        <w:tc>
          <w:tcPr>
            <w:tcW w:w="243" w:type="dxa"/>
            <w:vAlign w:val="center"/>
          </w:tcPr>
          <w:p w14:paraId="4C22B3F2" w14:textId="5E5BB329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M</w:t>
            </w:r>
            <w:r w:rsidR="0055139C">
              <w:rPr>
                <w:rFonts w:ascii="Verdana" w:hAnsi="Verdana" w:cs="Times New Roman"/>
                <w:sz w:val="16"/>
                <w:szCs w:val="16"/>
              </w:rPr>
              <w:t>orriston</w:t>
            </w:r>
            <w:r>
              <w:rPr>
                <w:rFonts w:ascii="Verdana" w:hAnsi="Verdana" w:cs="Times New Roman"/>
                <w:sz w:val="16"/>
                <w:szCs w:val="16"/>
              </w:rPr>
              <w:t xml:space="preserve"> Radiology</w:t>
            </w:r>
          </w:p>
        </w:tc>
        <w:tc>
          <w:tcPr>
            <w:tcW w:w="1647" w:type="dxa"/>
            <w:vAlign w:val="center"/>
          </w:tcPr>
          <w:p w14:paraId="6A5E2F8A" w14:textId="3BE62277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£6120</w:t>
            </w:r>
          </w:p>
        </w:tc>
        <w:tc>
          <w:tcPr>
            <w:tcW w:w="1639" w:type="dxa"/>
            <w:vAlign w:val="center"/>
          </w:tcPr>
          <w:p w14:paraId="3A52BF2A" w14:textId="38F278F4" w:rsidR="00D67CCF" w:rsidRPr="00D67CCF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£170</w:t>
            </w:r>
          </w:p>
        </w:tc>
        <w:tc>
          <w:tcPr>
            <w:tcW w:w="1650" w:type="dxa"/>
            <w:vAlign w:val="center"/>
          </w:tcPr>
          <w:p w14:paraId="137C75AB" w14:textId="76423195" w:rsidR="00D67CCF" w:rsidRPr="00D67CCF" w:rsidRDefault="005B156C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9" w:type="dxa"/>
            <w:vAlign w:val="center"/>
          </w:tcPr>
          <w:p w14:paraId="28BAD892" w14:textId="44A20A5C" w:rsidR="00D67CCF" w:rsidRPr="00D67CCF" w:rsidRDefault="005B156C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8" w:type="dxa"/>
            <w:vAlign w:val="center"/>
          </w:tcPr>
          <w:p w14:paraId="23131C67" w14:textId="44DEA8BF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£6290</w:t>
            </w:r>
          </w:p>
        </w:tc>
      </w:tr>
      <w:tr w:rsidR="00D67CCF" w14:paraId="12675095" w14:textId="77777777" w:rsidTr="00125908">
        <w:trPr>
          <w:jc w:val="center"/>
        </w:trPr>
        <w:tc>
          <w:tcPr>
            <w:tcW w:w="243" w:type="dxa"/>
            <w:vAlign w:val="center"/>
          </w:tcPr>
          <w:p w14:paraId="2CD28556" w14:textId="48E53D7C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lastRenderedPageBreak/>
              <w:t>CDU Medical Staff</w:t>
            </w:r>
          </w:p>
        </w:tc>
        <w:tc>
          <w:tcPr>
            <w:tcW w:w="1647" w:type="dxa"/>
            <w:vAlign w:val="center"/>
          </w:tcPr>
          <w:p w14:paraId="2352052B" w14:textId="04D3D7B7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£19831.96</w:t>
            </w:r>
          </w:p>
        </w:tc>
        <w:tc>
          <w:tcPr>
            <w:tcW w:w="1639" w:type="dxa"/>
            <w:vAlign w:val="center"/>
          </w:tcPr>
          <w:p w14:paraId="1C9CFCB1" w14:textId="3F07D098" w:rsidR="00D67CCF" w:rsidRPr="00D67CCF" w:rsidRDefault="005B156C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50" w:type="dxa"/>
            <w:vAlign w:val="center"/>
          </w:tcPr>
          <w:p w14:paraId="4D96E35F" w14:textId="132CCF39" w:rsidR="00D67CCF" w:rsidRPr="00D67CCF" w:rsidRDefault="00D67CCF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£22883.04</w:t>
            </w:r>
          </w:p>
        </w:tc>
        <w:tc>
          <w:tcPr>
            <w:tcW w:w="1649" w:type="dxa"/>
            <w:vAlign w:val="center"/>
          </w:tcPr>
          <w:p w14:paraId="309DA1E2" w14:textId="480CCB7B" w:rsidR="00D67CCF" w:rsidRPr="00D67CCF" w:rsidRDefault="00D67CCF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£51868.21</w:t>
            </w:r>
          </w:p>
        </w:tc>
        <w:tc>
          <w:tcPr>
            <w:tcW w:w="1648" w:type="dxa"/>
            <w:vAlign w:val="center"/>
          </w:tcPr>
          <w:p w14:paraId="2A5823EF" w14:textId="7ABC7694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</w:t>
            </w:r>
            <w:r>
              <w:rPr>
                <w:rFonts w:ascii="Verdana" w:hAnsi="Verdana" w:cs="Times New Roman"/>
                <w:sz w:val="16"/>
                <w:szCs w:val="16"/>
              </w:rPr>
              <w:t>94583.21</w:t>
            </w:r>
          </w:p>
        </w:tc>
      </w:tr>
      <w:tr w:rsidR="00D67CCF" w14:paraId="66DF0DC6" w14:textId="77777777" w:rsidTr="00125908">
        <w:trPr>
          <w:jc w:val="center"/>
        </w:trPr>
        <w:tc>
          <w:tcPr>
            <w:tcW w:w="243" w:type="dxa"/>
            <w:vAlign w:val="center"/>
          </w:tcPr>
          <w:p w14:paraId="208B25EB" w14:textId="3819B24E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S</w:t>
            </w:r>
            <w:r w:rsidR="0055139C">
              <w:rPr>
                <w:rFonts w:ascii="Verdana" w:hAnsi="Verdana" w:cs="Times New Roman"/>
                <w:sz w:val="16"/>
                <w:szCs w:val="16"/>
              </w:rPr>
              <w:t>ingleton</w:t>
            </w:r>
            <w:r w:rsidRPr="00D67CCF">
              <w:rPr>
                <w:rFonts w:ascii="Verdana" w:hAnsi="Verdana" w:cs="Times New Roman"/>
                <w:sz w:val="16"/>
                <w:szCs w:val="16"/>
              </w:rPr>
              <w:t xml:space="preserve"> Gastroenterology</w:t>
            </w:r>
          </w:p>
        </w:tc>
        <w:tc>
          <w:tcPr>
            <w:tcW w:w="1647" w:type="dxa"/>
            <w:vAlign w:val="center"/>
          </w:tcPr>
          <w:p w14:paraId="153A6E48" w14:textId="66FA6AE8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£22950.00</w:t>
            </w:r>
          </w:p>
        </w:tc>
        <w:tc>
          <w:tcPr>
            <w:tcW w:w="1639" w:type="dxa"/>
            <w:vAlign w:val="center"/>
          </w:tcPr>
          <w:p w14:paraId="7DA585B0" w14:textId="6A56773B" w:rsidR="00D67CCF" w:rsidRPr="005B156C" w:rsidRDefault="005B156C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50" w:type="dxa"/>
            <w:vAlign w:val="center"/>
          </w:tcPr>
          <w:p w14:paraId="5206A05B" w14:textId="5FE73DB3" w:rsidR="00D67CCF" w:rsidRPr="005B156C" w:rsidRDefault="005B156C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9" w:type="dxa"/>
            <w:vAlign w:val="center"/>
          </w:tcPr>
          <w:p w14:paraId="6342A0CB" w14:textId="2409D85B" w:rsidR="00D67CCF" w:rsidRPr="005B156C" w:rsidRDefault="005B156C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8" w:type="dxa"/>
            <w:vAlign w:val="center"/>
          </w:tcPr>
          <w:p w14:paraId="0E1F6E81" w14:textId="44F050DF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£22950.00</w:t>
            </w:r>
          </w:p>
        </w:tc>
      </w:tr>
      <w:tr w:rsidR="00D67CCF" w14:paraId="10B41400" w14:textId="77777777" w:rsidTr="00125908">
        <w:trPr>
          <w:jc w:val="center"/>
        </w:trPr>
        <w:tc>
          <w:tcPr>
            <w:tcW w:w="243" w:type="dxa"/>
            <w:vAlign w:val="center"/>
          </w:tcPr>
          <w:p w14:paraId="162046A4" w14:textId="3D7CBAED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 xml:space="preserve"> Laboratory Medicine</w:t>
            </w:r>
          </w:p>
        </w:tc>
        <w:tc>
          <w:tcPr>
            <w:tcW w:w="1647" w:type="dxa"/>
            <w:vAlign w:val="center"/>
          </w:tcPr>
          <w:p w14:paraId="6F42AFA8" w14:textId="570E2141" w:rsidR="00D67CCF" w:rsidRPr="005B156C" w:rsidRDefault="005B156C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39" w:type="dxa"/>
            <w:vAlign w:val="center"/>
          </w:tcPr>
          <w:p w14:paraId="6C59B511" w14:textId="4ADBFFF7" w:rsidR="00D67CCF" w:rsidRPr="005B156C" w:rsidRDefault="005B156C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50" w:type="dxa"/>
            <w:vAlign w:val="center"/>
          </w:tcPr>
          <w:p w14:paraId="488442E3" w14:textId="7F90348A" w:rsidR="00D67CCF" w:rsidRPr="005B156C" w:rsidRDefault="005B156C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9" w:type="dxa"/>
            <w:vAlign w:val="center"/>
          </w:tcPr>
          <w:p w14:paraId="1506E618" w14:textId="1BEBEDAF" w:rsidR="00D67CCF" w:rsidRPr="00D67CCF" w:rsidRDefault="00D67CCF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£7586.88</w:t>
            </w:r>
          </w:p>
        </w:tc>
        <w:tc>
          <w:tcPr>
            <w:tcW w:w="1648" w:type="dxa"/>
            <w:vAlign w:val="center"/>
          </w:tcPr>
          <w:p w14:paraId="44B5E236" w14:textId="72A79231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£7586.88</w:t>
            </w:r>
          </w:p>
        </w:tc>
      </w:tr>
      <w:tr w:rsidR="00D67CCF" w14:paraId="48954D7D" w14:textId="77777777" w:rsidTr="00125908">
        <w:trPr>
          <w:jc w:val="center"/>
        </w:trPr>
        <w:tc>
          <w:tcPr>
            <w:tcW w:w="243" w:type="dxa"/>
            <w:vAlign w:val="center"/>
          </w:tcPr>
          <w:p w14:paraId="63C9F624" w14:textId="6E2D7AE2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CA</w:t>
            </w:r>
            <w:r w:rsidR="0055139C">
              <w:rPr>
                <w:rFonts w:ascii="Verdana" w:hAnsi="Verdana" w:cs="Times New Roman"/>
                <w:sz w:val="16"/>
                <w:szCs w:val="16"/>
              </w:rPr>
              <w:t>MH</w:t>
            </w:r>
            <w:r>
              <w:rPr>
                <w:rFonts w:ascii="Verdana" w:hAnsi="Verdana" w:cs="Times New Roman"/>
                <w:sz w:val="16"/>
                <w:szCs w:val="16"/>
              </w:rPr>
              <w:t>S</w:t>
            </w:r>
          </w:p>
        </w:tc>
        <w:tc>
          <w:tcPr>
            <w:tcW w:w="1647" w:type="dxa"/>
            <w:vAlign w:val="center"/>
          </w:tcPr>
          <w:p w14:paraId="55F4B9C3" w14:textId="08EF8656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£7344</w:t>
            </w:r>
          </w:p>
        </w:tc>
        <w:tc>
          <w:tcPr>
            <w:tcW w:w="1639" w:type="dxa"/>
            <w:vAlign w:val="center"/>
          </w:tcPr>
          <w:p w14:paraId="28876341" w14:textId="6FFD4816" w:rsidR="00D67CCF" w:rsidRPr="005B156C" w:rsidRDefault="005B156C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50" w:type="dxa"/>
            <w:vAlign w:val="center"/>
          </w:tcPr>
          <w:p w14:paraId="6CF7804A" w14:textId="1CD799C4" w:rsidR="00D67CCF" w:rsidRPr="005B156C" w:rsidRDefault="005B156C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9" w:type="dxa"/>
            <w:vAlign w:val="center"/>
          </w:tcPr>
          <w:p w14:paraId="6E018241" w14:textId="39EB3F6E" w:rsidR="00D67CCF" w:rsidRPr="005B156C" w:rsidRDefault="005B156C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5B156C">
              <w:rPr>
                <w:rFonts w:ascii="Verdana" w:hAnsi="Verdana" w:cs="Times New Roman"/>
                <w:sz w:val="16"/>
                <w:szCs w:val="16"/>
              </w:rPr>
              <w:t>Nil</w:t>
            </w:r>
          </w:p>
        </w:tc>
        <w:tc>
          <w:tcPr>
            <w:tcW w:w="1648" w:type="dxa"/>
            <w:vAlign w:val="center"/>
          </w:tcPr>
          <w:p w14:paraId="4AEEDCB1" w14:textId="11F593C7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£7344</w:t>
            </w:r>
          </w:p>
        </w:tc>
      </w:tr>
      <w:tr w:rsidR="00D67CCF" w14:paraId="0D312E2B" w14:textId="77777777" w:rsidTr="00125908">
        <w:trPr>
          <w:jc w:val="center"/>
        </w:trPr>
        <w:tc>
          <w:tcPr>
            <w:tcW w:w="243" w:type="dxa"/>
            <w:vAlign w:val="center"/>
          </w:tcPr>
          <w:p w14:paraId="7DC8B0F9" w14:textId="2D5355F3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Total</w:t>
            </w:r>
          </w:p>
        </w:tc>
        <w:tc>
          <w:tcPr>
            <w:tcW w:w="1647" w:type="dxa"/>
            <w:vAlign w:val="center"/>
          </w:tcPr>
          <w:p w14:paraId="173A2F94" w14:textId="67BE1D5E" w:rsidR="00D67CCF" w:rsidRPr="00D67CCF" w:rsidRDefault="00D67CCF" w:rsidP="00B43942">
            <w:pPr>
              <w:ind w:left="0" w:right="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£104626.44</w:t>
            </w:r>
          </w:p>
        </w:tc>
        <w:tc>
          <w:tcPr>
            <w:tcW w:w="1639" w:type="dxa"/>
            <w:vAlign w:val="center"/>
          </w:tcPr>
          <w:p w14:paraId="2E4002A1" w14:textId="4755BB29" w:rsidR="00D67CCF" w:rsidRPr="00D67CCF" w:rsidRDefault="00D67CCF" w:rsidP="00B43942">
            <w:pPr>
              <w:ind w:left="0" w:right="50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£76909.05</w:t>
            </w:r>
          </w:p>
        </w:tc>
        <w:tc>
          <w:tcPr>
            <w:tcW w:w="1650" w:type="dxa"/>
            <w:vAlign w:val="center"/>
          </w:tcPr>
          <w:p w14:paraId="68B1A75D" w14:textId="63409168" w:rsidR="00D67CCF" w:rsidRPr="00D67CCF" w:rsidRDefault="00D67CCF" w:rsidP="00B43942">
            <w:pPr>
              <w:ind w:left="0" w:right="14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£119498.66</w:t>
            </w:r>
          </w:p>
        </w:tc>
        <w:tc>
          <w:tcPr>
            <w:tcW w:w="1649" w:type="dxa"/>
            <w:vAlign w:val="center"/>
          </w:tcPr>
          <w:p w14:paraId="026E8291" w14:textId="0C9D298A" w:rsidR="00D67CCF" w:rsidRPr="00D67CCF" w:rsidRDefault="00D67CCF" w:rsidP="00B43942">
            <w:pPr>
              <w:ind w:left="0" w:right="8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>
              <w:rPr>
                <w:rFonts w:ascii="Verdana" w:hAnsi="Verdana" w:cs="Times New Roman"/>
                <w:sz w:val="16"/>
                <w:szCs w:val="16"/>
              </w:rPr>
              <w:t>£111334.06</w:t>
            </w:r>
          </w:p>
        </w:tc>
        <w:tc>
          <w:tcPr>
            <w:tcW w:w="1648" w:type="dxa"/>
            <w:vAlign w:val="center"/>
          </w:tcPr>
          <w:p w14:paraId="649397BE" w14:textId="35E8FD38" w:rsidR="00D67CCF" w:rsidRPr="00D67CCF" w:rsidRDefault="00D67CCF" w:rsidP="00B43942">
            <w:pPr>
              <w:ind w:left="0" w:right="3"/>
              <w:jc w:val="center"/>
              <w:rPr>
                <w:rFonts w:ascii="Verdana" w:hAnsi="Verdana" w:cs="Times New Roman"/>
                <w:sz w:val="16"/>
                <w:szCs w:val="16"/>
              </w:rPr>
            </w:pPr>
            <w:r w:rsidRPr="00D67CCF">
              <w:rPr>
                <w:rFonts w:ascii="Verdana" w:hAnsi="Verdana" w:cs="Times New Roman"/>
                <w:sz w:val="16"/>
                <w:szCs w:val="16"/>
              </w:rPr>
              <w:t>£412368.21</w:t>
            </w:r>
          </w:p>
        </w:tc>
      </w:tr>
    </w:tbl>
    <w:p w14:paraId="42E52881" w14:textId="77777777" w:rsidR="00D67CCF" w:rsidRPr="00D67CCF" w:rsidRDefault="00D67CCF" w:rsidP="00D67CCF">
      <w:pPr>
        <w:rPr>
          <w:rFonts w:ascii="Verdana" w:hAnsi="Verdana" w:cs="Times New Roman"/>
          <w:sz w:val="22"/>
          <w:szCs w:val="22"/>
        </w:rPr>
      </w:pPr>
    </w:p>
    <w:p w14:paraId="4D1B7A76" w14:textId="77777777" w:rsidR="00157BF3" w:rsidRPr="00E93E34" w:rsidRDefault="00157BF3" w:rsidP="00157BF3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Nursing per month</w:t>
      </w:r>
    </w:p>
    <w:p w14:paraId="28E6C253" w14:textId="7AE46789" w:rsidR="00EE60C1" w:rsidRDefault="00157BF3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Band</w:t>
      </w:r>
      <w:r w:rsidR="005B156C"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 xml:space="preserve"> </w:t>
      </w:r>
      <w:r w:rsidR="005B156C">
        <w:rPr>
          <w:rFonts w:ascii="Verdana" w:eastAsia="Times New Roman" w:hAnsi="Verdana" w:cs="Helvetica"/>
          <w:b/>
          <w:bCs/>
          <w:sz w:val="22"/>
          <w:szCs w:val="22"/>
        </w:rPr>
        <w:t xml:space="preserve"> </w:t>
      </w:r>
      <w:r w:rsidR="00E93E34">
        <w:rPr>
          <w:rFonts w:ascii="Verdana" w:eastAsia="Times New Roman" w:hAnsi="Verdana" w:cs="Helvetica"/>
          <w:b/>
          <w:bCs/>
          <w:sz w:val="22"/>
          <w:szCs w:val="22"/>
        </w:rPr>
        <w:br/>
      </w:r>
      <w:r w:rsidR="002824D5" w:rsidRPr="00E93E34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2824D5">
        <w:rPr>
          <w:rFonts w:ascii="Verdana" w:hAnsi="Verdana"/>
          <w:sz w:val="22"/>
          <w:szCs w:val="22"/>
        </w:rPr>
        <w:t>invoice</w:t>
      </w:r>
      <w:r w:rsidR="002824D5" w:rsidRPr="00E93E34">
        <w:rPr>
          <w:rFonts w:ascii="Verdana" w:hAnsi="Verdana"/>
          <w:sz w:val="22"/>
          <w:szCs w:val="22"/>
        </w:rPr>
        <w:t xml:space="preserve">s which </w:t>
      </w:r>
      <w:r w:rsidR="002824D5" w:rsidRPr="00E93E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2824D5" w:rsidRPr="00E93E34">
        <w:rPr>
          <w:rFonts w:ascii="Verdana" w:hAnsi="Verdana" w:cs="Tahoma"/>
          <w:sz w:val="22"/>
          <w:szCs w:val="22"/>
        </w:rPr>
        <w:t>Section 12 of the FOI Act and T</w:t>
      </w:r>
      <w:r w:rsidR="002824D5" w:rsidRPr="00E93E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2824D5" w:rsidRPr="00E93E34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2824D5">
        <w:rPr>
          <w:rFonts w:ascii="Verdana" w:hAnsi="Verdana" w:cs="Times New Roman"/>
          <w:sz w:val="22"/>
          <w:szCs w:val="22"/>
        </w:rPr>
        <w:br/>
      </w:r>
      <w:r w:rsidR="002824D5" w:rsidRPr="00E93E34">
        <w:rPr>
          <w:rFonts w:ascii="Verdana" w:hAnsi="Verdana" w:cs="Times New Roman"/>
          <w:sz w:val="22"/>
          <w:szCs w:val="22"/>
        </w:rPr>
        <w:br/>
        <w:t xml:space="preserve">We have however provided the information broken down by </w:t>
      </w:r>
      <w:r w:rsidR="002824D5">
        <w:rPr>
          <w:rFonts w:ascii="Verdana" w:hAnsi="Verdana" w:cs="Times New Roman"/>
          <w:sz w:val="22"/>
          <w:szCs w:val="22"/>
        </w:rPr>
        <w:t>job title</w:t>
      </w:r>
      <w:r w:rsidR="002824D5" w:rsidRPr="00E93E34">
        <w:rPr>
          <w:rFonts w:ascii="Verdana" w:hAnsi="Verdana" w:cs="Times New Roman"/>
          <w:sz w:val="22"/>
          <w:szCs w:val="22"/>
        </w:rPr>
        <w:t xml:space="preserve"> to give an indication of the areas covered.</w:t>
      </w: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1645"/>
        <w:gridCol w:w="1670"/>
        <w:gridCol w:w="1655"/>
        <w:gridCol w:w="1655"/>
        <w:gridCol w:w="1655"/>
        <w:gridCol w:w="1671"/>
      </w:tblGrid>
      <w:tr w:rsidR="005B156C" w14:paraId="2ED13F6B" w14:textId="77777777" w:rsidTr="00B43942">
        <w:tc>
          <w:tcPr>
            <w:tcW w:w="1742" w:type="dxa"/>
            <w:vAlign w:val="center"/>
          </w:tcPr>
          <w:p w14:paraId="695BD5FE" w14:textId="77777777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16"/>
                <w:szCs w:val="16"/>
              </w:rPr>
            </w:pPr>
          </w:p>
        </w:tc>
        <w:tc>
          <w:tcPr>
            <w:tcW w:w="1742" w:type="dxa"/>
            <w:vAlign w:val="center"/>
          </w:tcPr>
          <w:p w14:paraId="032D53BC" w14:textId="18028191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</w:pPr>
            <w:r w:rsidRPr="005B156C"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  <w:t>April</w:t>
            </w:r>
          </w:p>
        </w:tc>
        <w:tc>
          <w:tcPr>
            <w:tcW w:w="1743" w:type="dxa"/>
            <w:vAlign w:val="center"/>
          </w:tcPr>
          <w:p w14:paraId="7CF1FA55" w14:textId="78F6EA7B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</w:pPr>
            <w:r w:rsidRPr="005B156C"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  <w:t>May</w:t>
            </w:r>
          </w:p>
        </w:tc>
        <w:tc>
          <w:tcPr>
            <w:tcW w:w="1743" w:type="dxa"/>
            <w:vAlign w:val="center"/>
          </w:tcPr>
          <w:p w14:paraId="6A1D8112" w14:textId="0DEE269C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</w:pPr>
            <w:r w:rsidRPr="005B156C"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  <w:t>June</w:t>
            </w:r>
          </w:p>
        </w:tc>
        <w:tc>
          <w:tcPr>
            <w:tcW w:w="1743" w:type="dxa"/>
            <w:vAlign w:val="center"/>
          </w:tcPr>
          <w:p w14:paraId="08ED7991" w14:textId="39492357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</w:pPr>
            <w:r w:rsidRPr="005B156C"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  <w:t>July</w:t>
            </w:r>
          </w:p>
        </w:tc>
        <w:tc>
          <w:tcPr>
            <w:tcW w:w="1743" w:type="dxa"/>
            <w:vAlign w:val="center"/>
          </w:tcPr>
          <w:p w14:paraId="195D63FA" w14:textId="4599E5D5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</w:pPr>
            <w:r w:rsidRPr="005B156C">
              <w:rPr>
                <w:rFonts w:ascii="Verdana" w:eastAsia="Times New Roman" w:hAnsi="Verdana" w:cs="Helvetica"/>
                <w:b/>
                <w:bCs/>
                <w:sz w:val="20"/>
                <w:szCs w:val="20"/>
              </w:rPr>
              <w:t>Total</w:t>
            </w:r>
          </w:p>
        </w:tc>
      </w:tr>
      <w:tr w:rsidR="005B156C" w14:paraId="71948821" w14:textId="77777777" w:rsidTr="00B43942">
        <w:trPr>
          <w:trHeight w:val="500"/>
        </w:trPr>
        <w:tc>
          <w:tcPr>
            <w:tcW w:w="1742" w:type="dxa"/>
            <w:vAlign w:val="center"/>
          </w:tcPr>
          <w:p w14:paraId="2C7ABE4B" w14:textId="0E2918F0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Agency Registered Nurse</w:t>
            </w:r>
          </w:p>
        </w:tc>
        <w:tc>
          <w:tcPr>
            <w:tcW w:w="1742" w:type="dxa"/>
            <w:vAlign w:val="center"/>
          </w:tcPr>
          <w:p w14:paraId="7BE31597" w14:textId="1492DE96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£1039376.15</w:t>
            </w:r>
          </w:p>
        </w:tc>
        <w:tc>
          <w:tcPr>
            <w:tcW w:w="1743" w:type="dxa"/>
            <w:vAlign w:val="center"/>
          </w:tcPr>
          <w:p w14:paraId="51C03399" w14:textId="294960DD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</w:t>
            </w: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741948.01</w:t>
            </w:r>
          </w:p>
        </w:tc>
        <w:tc>
          <w:tcPr>
            <w:tcW w:w="1743" w:type="dxa"/>
            <w:vAlign w:val="center"/>
          </w:tcPr>
          <w:p w14:paraId="5588443B" w14:textId="1D9647B3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</w:t>
            </w: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687913.15</w:t>
            </w:r>
          </w:p>
        </w:tc>
        <w:tc>
          <w:tcPr>
            <w:tcW w:w="1743" w:type="dxa"/>
            <w:vAlign w:val="center"/>
          </w:tcPr>
          <w:p w14:paraId="67AE687E" w14:textId="4148B6B6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</w:t>
            </w: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543152.45</w:t>
            </w:r>
          </w:p>
        </w:tc>
        <w:tc>
          <w:tcPr>
            <w:tcW w:w="1743" w:type="dxa"/>
            <w:vAlign w:val="center"/>
          </w:tcPr>
          <w:p w14:paraId="28EB9A8B" w14:textId="493CFACB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£3012389.76</w:t>
            </w:r>
          </w:p>
        </w:tc>
      </w:tr>
      <w:tr w:rsidR="005B156C" w14:paraId="0D3AF335" w14:textId="77777777" w:rsidTr="00B43942">
        <w:trPr>
          <w:trHeight w:val="563"/>
        </w:trPr>
        <w:tc>
          <w:tcPr>
            <w:tcW w:w="1742" w:type="dxa"/>
            <w:vAlign w:val="center"/>
          </w:tcPr>
          <w:p w14:paraId="6A375EAF" w14:textId="59AE6E20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Agency Nursing</w:t>
            </w:r>
          </w:p>
        </w:tc>
        <w:tc>
          <w:tcPr>
            <w:tcW w:w="1742" w:type="dxa"/>
            <w:vAlign w:val="center"/>
          </w:tcPr>
          <w:p w14:paraId="693853C9" w14:textId="4E1C8519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Nil</w:t>
            </w:r>
          </w:p>
        </w:tc>
        <w:tc>
          <w:tcPr>
            <w:tcW w:w="1743" w:type="dxa"/>
            <w:vAlign w:val="center"/>
          </w:tcPr>
          <w:p w14:paraId="30F33BA8" w14:textId="127EB3D5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Nil</w:t>
            </w:r>
          </w:p>
        </w:tc>
        <w:tc>
          <w:tcPr>
            <w:tcW w:w="1743" w:type="dxa"/>
            <w:vAlign w:val="center"/>
          </w:tcPr>
          <w:p w14:paraId="7E447C9C" w14:textId="1599B728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Nil</w:t>
            </w:r>
          </w:p>
        </w:tc>
        <w:tc>
          <w:tcPr>
            <w:tcW w:w="1743" w:type="dxa"/>
            <w:vAlign w:val="center"/>
          </w:tcPr>
          <w:p w14:paraId="246D720C" w14:textId="4A1617D1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Nil</w:t>
            </w:r>
          </w:p>
        </w:tc>
        <w:tc>
          <w:tcPr>
            <w:tcW w:w="1743" w:type="dxa"/>
            <w:vAlign w:val="center"/>
          </w:tcPr>
          <w:p w14:paraId="15BCF620" w14:textId="39C9A476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Nil</w:t>
            </w:r>
          </w:p>
        </w:tc>
      </w:tr>
      <w:tr w:rsidR="005B156C" w14:paraId="500F9ADA" w14:textId="77777777" w:rsidTr="00B43942">
        <w:trPr>
          <w:trHeight w:val="414"/>
        </w:trPr>
        <w:tc>
          <w:tcPr>
            <w:tcW w:w="1742" w:type="dxa"/>
            <w:vAlign w:val="center"/>
          </w:tcPr>
          <w:p w14:paraId="2990F9F8" w14:textId="2827264A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HCA/HCSW</w:t>
            </w:r>
          </w:p>
        </w:tc>
        <w:tc>
          <w:tcPr>
            <w:tcW w:w="1742" w:type="dxa"/>
            <w:vAlign w:val="center"/>
          </w:tcPr>
          <w:p w14:paraId="39D25E09" w14:textId="7581297C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£272164.56</w:t>
            </w:r>
          </w:p>
        </w:tc>
        <w:tc>
          <w:tcPr>
            <w:tcW w:w="1743" w:type="dxa"/>
            <w:vAlign w:val="center"/>
          </w:tcPr>
          <w:p w14:paraId="566E48EC" w14:textId="50789DEC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£217427.15</w:t>
            </w:r>
          </w:p>
        </w:tc>
        <w:tc>
          <w:tcPr>
            <w:tcW w:w="1743" w:type="dxa"/>
            <w:vAlign w:val="center"/>
          </w:tcPr>
          <w:p w14:paraId="5FF074C7" w14:textId="770F2E0F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£192835.42</w:t>
            </w:r>
          </w:p>
        </w:tc>
        <w:tc>
          <w:tcPr>
            <w:tcW w:w="1743" w:type="dxa"/>
            <w:vAlign w:val="center"/>
          </w:tcPr>
          <w:p w14:paraId="26BCD77A" w14:textId="731A5647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>
              <w:rPr>
                <w:rFonts w:ascii="Verdana" w:eastAsia="Times New Roman" w:hAnsi="Verdana" w:cs="Helvetica"/>
                <w:sz w:val="16"/>
                <w:szCs w:val="16"/>
              </w:rPr>
              <w:t>£169462.57</w:t>
            </w:r>
          </w:p>
        </w:tc>
        <w:tc>
          <w:tcPr>
            <w:tcW w:w="1743" w:type="dxa"/>
            <w:vAlign w:val="center"/>
          </w:tcPr>
          <w:p w14:paraId="35A32D5A" w14:textId="0CB9974C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£851889.7</w:t>
            </w:r>
          </w:p>
        </w:tc>
      </w:tr>
      <w:tr w:rsidR="005B156C" w14:paraId="3CE1DD54" w14:textId="77777777" w:rsidTr="00B43942">
        <w:trPr>
          <w:trHeight w:val="420"/>
        </w:trPr>
        <w:tc>
          <w:tcPr>
            <w:tcW w:w="1742" w:type="dxa"/>
            <w:vAlign w:val="center"/>
          </w:tcPr>
          <w:p w14:paraId="01B49024" w14:textId="6A0DE1C5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Total</w:t>
            </w:r>
          </w:p>
        </w:tc>
        <w:tc>
          <w:tcPr>
            <w:tcW w:w="1742" w:type="dxa"/>
            <w:vAlign w:val="center"/>
          </w:tcPr>
          <w:p w14:paraId="070A5A9F" w14:textId="58D924D9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£1311540.71</w:t>
            </w:r>
          </w:p>
        </w:tc>
        <w:tc>
          <w:tcPr>
            <w:tcW w:w="1743" w:type="dxa"/>
            <w:vAlign w:val="center"/>
          </w:tcPr>
          <w:p w14:paraId="33433951" w14:textId="73B839CF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£959375.16</w:t>
            </w:r>
          </w:p>
        </w:tc>
        <w:tc>
          <w:tcPr>
            <w:tcW w:w="1743" w:type="dxa"/>
            <w:vAlign w:val="center"/>
          </w:tcPr>
          <w:p w14:paraId="34FAA1B3" w14:textId="12EBAED5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£880748.57</w:t>
            </w:r>
          </w:p>
        </w:tc>
        <w:tc>
          <w:tcPr>
            <w:tcW w:w="1743" w:type="dxa"/>
            <w:vAlign w:val="center"/>
          </w:tcPr>
          <w:p w14:paraId="0E1A0CFC" w14:textId="76E6C281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£712615.02</w:t>
            </w:r>
          </w:p>
        </w:tc>
        <w:tc>
          <w:tcPr>
            <w:tcW w:w="1743" w:type="dxa"/>
            <w:vAlign w:val="center"/>
          </w:tcPr>
          <w:p w14:paraId="1870DD2E" w14:textId="7AF75FE3" w:rsidR="005B156C" w:rsidRPr="005B156C" w:rsidRDefault="005B156C" w:rsidP="00B43942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Times New Roman" w:hAnsi="Verdana" w:cs="Helvetica"/>
                <w:sz w:val="16"/>
                <w:szCs w:val="16"/>
              </w:rPr>
            </w:pPr>
            <w:r w:rsidRPr="005B156C">
              <w:rPr>
                <w:rFonts w:ascii="Verdana" w:eastAsia="Times New Roman" w:hAnsi="Verdana" w:cs="Helvetica"/>
                <w:sz w:val="16"/>
                <w:szCs w:val="16"/>
              </w:rPr>
              <w:t>£3864279.46</w:t>
            </w:r>
          </w:p>
        </w:tc>
      </w:tr>
    </w:tbl>
    <w:p w14:paraId="751F0685" w14:textId="03BD4353" w:rsidR="005B156C" w:rsidRPr="00E93E34" w:rsidRDefault="00157BF3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Sub-specialty</w:t>
      </w:r>
      <w:r w:rsid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br/>
      </w:r>
      <w:r w:rsidR="005B156C" w:rsidRPr="00E93E34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2824D5">
        <w:rPr>
          <w:rFonts w:ascii="Verdana" w:hAnsi="Verdana"/>
          <w:sz w:val="22"/>
          <w:szCs w:val="22"/>
        </w:rPr>
        <w:t>invoices</w:t>
      </w:r>
      <w:r w:rsidR="005B156C" w:rsidRPr="00E93E34">
        <w:rPr>
          <w:rFonts w:ascii="Verdana" w:hAnsi="Verdana"/>
          <w:sz w:val="22"/>
          <w:szCs w:val="22"/>
        </w:rPr>
        <w:t xml:space="preserve"> which </w:t>
      </w:r>
      <w:r w:rsidR="005B156C" w:rsidRPr="00E93E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5B156C" w:rsidRPr="00E93E34">
        <w:rPr>
          <w:rFonts w:ascii="Verdana" w:hAnsi="Verdana" w:cs="Tahoma"/>
          <w:sz w:val="22"/>
          <w:szCs w:val="22"/>
        </w:rPr>
        <w:t>Section 12 of the FOI Act and T</w:t>
      </w:r>
      <w:r w:rsidR="005B156C" w:rsidRPr="00E93E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5B156C" w:rsidRPr="00E93E34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2824D5">
        <w:rPr>
          <w:rFonts w:ascii="Verdana" w:hAnsi="Verdana" w:cs="Times New Roman"/>
          <w:sz w:val="22"/>
          <w:szCs w:val="22"/>
        </w:rPr>
        <w:br/>
      </w:r>
      <w:r w:rsidR="00E93E34" w:rsidRPr="00E93E34">
        <w:rPr>
          <w:rFonts w:ascii="Verdana" w:hAnsi="Verdana" w:cs="Times New Roman"/>
          <w:sz w:val="22"/>
          <w:szCs w:val="22"/>
        </w:rPr>
        <w:br/>
      </w:r>
      <w:r w:rsidR="005B156C" w:rsidRPr="00E93E34">
        <w:rPr>
          <w:rFonts w:ascii="Verdana" w:hAnsi="Verdana" w:cs="Times New Roman"/>
          <w:sz w:val="22"/>
          <w:szCs w:val="22"/>
        </w:rPr>
        <w:t xml:space="preserve">We have however provided the information broken down by cost centre to give an indication of the areas covered. </w:t>
      </w:r>
      <w:r w:rsidR="0055139C">
        <w:rPr>
          <w:rFonts w:ascii="Verdana" w:hAnsi="Verdana" w:cs="Times New Roman"/>
          <w:sz w:val="22"/>
          <w:szCs w:val="22"/>
        </w:rPr>
        <w:br/>
      </w:r>
      <w:r w:rsidR="0055139C">
        <w:rPr>
          <w:rFonts w:ascii="Verdana" w:hAnsi="Verdana" w:cs="Times New Roman"/>
          <w:sz w:val="22"/>
          <w:szCs w:val="22"/>
        </w:rPr>
        <w:br/>
      </w:r>
      <w:r w:rsidR="0055139C" w:rsidRPr="0055139C">
        <w:rPr>
          <w:rFonts w:ascii="Verdana" w:hAnsi="Verdana" w:cs="Times New Roman"/>
          <w:sz w:val="22"/>
          <w:szCs w:val="22"/>
          <w:u w:val="single"/>
        </w:rPr>
        <w:t>Key</w:t>
      </w:r>
      <w:r w:rsidR="0055139C">
        <w:rPr>
          <w:rFonts w:ascii="Verdana" w:hAnsi="Verdana" w:cs="Times New Roman"/>
          <w:sz w:val="22"/>
          <w:szCs w:val="22"/>
        </w:rPr>
        <w:br/>
        <w:t>MN – Morriston Hospital</w:t>
      </w:r>
      <w:r w:rsidR="0055139C">
        <w:rPr>
          <w:rFonts w:ascii="Verdana" w:hAnsi="Verdana" w:cs="Times New Roman"/>
          <w:sz w:val="22"/>
          <w:szCs w:val="22"/>
        </w:rPr>
        <w:br/>
        <w:t>SN – Singleton Hospital</w:t>
      </w:r>
      <w:r w:rsidR="0055139C">
        <w:rPr>
          <w:rFonts w:ascii="Verdana" w:hAnsi="Verdana" w:cs="Times New Roman"/>
          <w:sz w:val="22"/>
          <w:szCs w:val="22"/>
        </w:rPr>
        <w:br/>
      </w:r>
      <w:r w:rsidR="0055139C">
        <w:rPr>
          <w:rFonts w:ascii="Verdana" w:hAnsi="Verdana" w:cs="Times New Roman"/>
          <w:sz w:val="22"/>
          <w:szCs w:val="22"/>
        </w:rPr>
        <w:lastRenderedPageBreak/>
        <w:t>NPTH – Neath Port Talbot Hospital</w:t>
      </w:r>
      <w:r w:rsidR="0055139C">
        <w:rPr>
          <w:rFonts w:ascii="Verdana" w:hAnsi="Verdana" w:cs="Times New Roman"/>
          <w:sz w:val="22"/>
          <w:szCs w:val="22"/>
        </w:rPr>
        <w:br/>
        <w:t xml:space="preserve">CC/CCH – </w:t>
      </w:r>
      <w:proofErr w:type="spellStart"/>
      <w:r w:rsidR="0055139C">
        <w:rPr>
          <w:rFonts w:ascii="Verdana" w:hAnsi="Verdana" w:cs="Times New Roman"/>
          <w:sz w:val="22"/>
          <w:szCs w:val="22"/>
        </w:rPr>
        <w:t>Cefn</w:t>
      </w:r>
      <w:proofErr w:type="spellEnd"/>
      <w:r w:rsidR="0055139C">
        <w:rPr>
          <w:rFonts w:ascii="Verdana" w:hAnsi="Verdana" w:cs="Times New Roman"/>
          <w:sz w:val="22"/>
          <w:szCs w:val="22"/>
        </w:rPr>
        <w:t xml:space="preserve"> </w:t>
      </w:r>
      <w:proofErr w:type="spellStart"/>
      <w:r w:rsidR="0055139C">
        <w:rPr>
          <w:rFonts w:ascii="Verdana" w:hAnsi="Verdana" w:cs="Times New Roman"/>
          <w:sz w:val="22"/>
          <w:szCs w:val="22"/>
        </w:rPr>
        <w:t>Coed</w:t>
      </w:r>
      <w:proofErr w:type="spellEnd"/>
      <w:r w:rsidR="0055139C">
        <w:rPr>
          <w:rFonts w:ascii="Verdana" w:hAnsi="Verdana" w:cs="Times New Roman"/>
          <w:sz w:val="22"/>
          <w:szCs w:val="22"/>
        </w:rPr>
        <w:t xml:space="preserve"> Hospital</w:t>
      </w:r>
    </w:p>
    <w:p w14:paraId="10CFAC50" w14:textId="65C3EB8F" w:rsidR="0055139C" w:rsidRPr="0055139C" w:rsidRDefault="005B156C" w:rsidP="0055139C">
      <w:pPr>
        <w:ind w:left="0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eastAsia="Times New Roman" w:hAnsi="Verdana" w:cs="Helvetica"/>
          <w:sz w:val="20"/>
          <w:szCs w:val="20"/>
        </w:rPr>
        <w:tab/>
      </w:r>
      <w:r w:rsidRPr="005B156C">
        <w:rPr>
          <w:rFonts w:ascii="Verdana" w:eastAsia="Times New Roman" w:hAnsi="Verdana" w:cs="Helvetica"/>
          <w:sz w:val="20"/>
          <w:szCs w:val="20"/>
        </w:rPr>
        <w:tab/>
      </w:r>
      <w:r w:rsidRPr="005B156C">
        <w:rPr>
          <w:rFonts w:ascii="Verdana" w:eastAsia="Times New Roman" w:hAnsi="Verdana" w:cs="Helvetica"/>
          <w:sz w:val="20"/>
          <w:szCs w:val="20"/>
        </w:rPr>
        <w:tab/>
      </w:r>
      <w:r w:rsidRPr="005B156C">
        <w:rPr>
          <w:rFonts w:ascii="Verdana" w:eastAsia="Times New Roman" w:hAnsi="Verdana" w:cs="Helvetica"/>
          <w:sz w:val="20"/>
          <w:szCs w:val="20"/>
        </w:rPr>
        <w:tab/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>April</w:t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  <w:t>May</w:t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  <w:t>June</w:t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  <w:t>July</w:t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</w:r>
      <w:r w:rsidRPr="00EE60C1">
        <w:rPr>
          <w:rFonts w:ascii="Verdana" w:eastAsia="Times New Roman" w:hAnsi="Verdana" w:cs="Helvetica"/>
          <w:b/>
          <w:bCs/>
          <w:sz w:val="20"/>
          <w:szCs w:val="20"/>
          <w:u w:val="single"/>
        </w:rPr>
        <w:tab/>
        <w:t>Total</w:t>
      </w:r>
      <w:r w:rsidR="0055139C">
        <w:rPr>
          <w:rFonts w:ascii="Verdana" w:eastAsia="Times New Roman" w:hAnsi="Verdana" w:cs="Helvetica"/>
          <w:b/>
          <w:bCs/>
          <w:sz w:val="20"/>
          <w:szCs w:val="20"/>
          <w:u w:val="single"/>
        </w:rPr>
        <w:br/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                                      </w:t>
      </w:r>
      <w:r w:rsid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     </w:t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£      </w:t>
      </w:r>
      <w:r w:rsid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</w:t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         £           </w:t>
      </w:r>
      <w:r w:rsid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</w:t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   £              </w:t>
      </w:r>
      <w:r w:rsid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</w:t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£               </w:t>
      </w:r>
      <w:r w:rsid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</w:t>
      </w:r>
      <w:r w:rsidR="0055139C" w:rsidRPr="0055139C">
        <w:rPr>
          <w:rFonts w:ascii="Verdana" w:eastAsia="Times New Roman" w:hAnsi="Verdana" w:cs="Helvetica"/>
          <w:b/>
          <w:bCs/>
          <w:sz w:val="18"/>
          <w:szCs w:val="18"/>
        </w:rPr>
        <w:t xml:space="preserve">     £</w:t>
      </w:r>
      <w:r w:rsidR="0055139C" w:rsidRPr="0055139C">
        <w:rPr>
          <w:rFonts w:ascii="Verdana" w:hAnsi="Verdana"/>
          <w:b/>
          <w:bCs/>
          <w:sz w:val="14"/>
          <w:szCs w:val="14"/>
        </w:rPr>
        <w:t xml:space="preserve">                                                                                                                                                      </w:t>
      </w:r>
    </w:p>
    <w:p w14:paraId="47AB9431" w14:textId="26CBAFF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West Critical Care</w:t>
      </w:r>
      <w:r w:rsidR="0055139C">
        <w:rPr>
          <w:rFonts w:ascii="Verdana" w:hAnsi="Verdana"/>
          <w:b/>
          <w:bCs/>
          <w:sz w:val="16"/>
          <w:szCs w:val="16"/>
        </w:rPr>
        <w:t xml:space="preserve"> </w:t>
      </w:r>
      <w:r w:rsidRPr="005B156C">
        <w:rPr>
          <w:rFonts w:ascii="Verdana" w:hAnsi="Verdana"/>
          <w:sz w:val="16"/>
          <w:szCs w:val="16"/>
        </w:rPr>
        <w:tab/>
        <w:t>4410.66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4961.04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4732.5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74.92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14179.12</w:t>
      </w:r>
    </w:p>
    <w:p w14:paraId="010436D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C60E4C9" w14:textId="43F84714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Theatres</w:t>
      </w:r>
      <w:r w:rsidR="00574427">
        <w:rPr>
          <w:rFonts w:ascii="Verdana" w:hAnsi="Verdana"/>
          <w:b/>
          <w:bCs/>
          <w:sz w:val="16"/>
          <w:szCs w:val="16"/>
        </w:rPr>
        <w:t xml:space="preserve">  </w:t>
      </w:r>
      <w:r w:rsidR="0055139C">
        <w:rPr>
          <w:rFonts w:ascii="Verdana" w:hAnsi="Verdana"/>
          <w:b/>
          <w:bCs/>
          <w:sz w:val="16"/>
          <w:szCs w:val="16"/>
        </w:rPr>
        <w:t xml:space="preserve"> </w:t>
      </w:r>
      <w:r w:rsidR="00574427">
        <w:rPr>
          <w:rFonts w:ascii="Verdana" w:hAnsi="Verdana"/>
          <w:b/>
          <w:bCs/>
          <w:sz w:val="16"/>
          <w:szCs w:val="16"/>
        </w:rPr>
        <w:t xml:space="preserve">   </w:t>
      </w:r>
      <w:r w:rsidRPr="005B156C">
        <w:rPr>
          <w:rFonts w:ascii="Verdana" w:hAnsi="Verdana"/>
          <w:sz w:val="16"/>
          <w:szCs w:val="16"/>
        </w:rPr>
        <w:tab/>
        <w:t>34373.31</w:t>
      </w:r>
      <w:r w:rsidRPr="005B156C">
        <w:rPr>
          <w:rFonts w:ascii="Verdana" w:hAnsi="Verdana"/>
          <w:sz w:val="16"/>
          <w:szCs w:val="16"/>
        </w:rPr>
        <w:tab/>
        <w:t>34447.41</w:t>
      </w:r>
      <w:r w:rsidRPr="005B156C">
        <w:rPr>
          <w:rFonts w:ascii="Verdana" w:hAnsi="Verdana"/>
          <w:sz w:val="16"/>
          <w:szCs w:val="16"/>
        </w:rPr>
        <w:tab/>
        <w:t>23920.79</w:t>
      </w:r>
      <w:r w:rsidRPr="005B156C">
        <w:rPr>
          <w:rFonts w:ascii="Verdana" w:hAnsi="Verdana"/>
          <w:sz w:val="16"/>
          <w:szCs w:val="16"/>
        </w:rPr>
        <w:tab/>
        <w:t>38780.57</w:t>
      </w:r>
      <w:r w:rsidRPr="005B156C">
        <w:rPr>
          <w:rFonts w:ascii="Verdana" w:hAnsi="Verdana"/>
          <w:sz w:val="16"/>
          <w:szCs w:val="16"/>
        </w:rPr>
        <w:tab/>
        <w:t>131522.08</w:t>
      </w:r>
    </w:p>
    <w:p w14:paraId="047B44D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C35A359" w14:textId="5CF87DA0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Theatres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7228.88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8306.77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3172.44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6829.19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25537.28</w:t>
      </w:r>
    </w:p>
    <w:p w14:paraId="7EAF4BB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0C86D3E" w14:textId="5A5C269B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Theatres</w:t>
      </w:r>
      <w:r w:rsidR="00574427">
        <w:rPr>
          <w:rFonts w:ascii="Verdana" w:hAnsi="Verdana"/>
          <w:b/>
          <w:bCs/>
          <w:sz w:val="16"/>
          <w:szCs w:val="16"/>
        </w:rPr>
        <w:t xml:space="preserve">          </w:t>
      </w:r>
      <w:r w:rsidRPr="005B156C">
        <w:rPr>
          <w:rFonts w:ascii="Verdana" w:hAnsi="Verdana"/>
          <w:sz w:val="16"/>
          <w:szCs w:val="16"/>
        </w:rPr>
        <w:tab/>
        <w:t>12246.83</w:t>
      </w:r>
      <w:r w:rsidRPr="005B156C">
        <w:rPr>
          <w:rFonts w:ascii="Verdana" w:hAnsi="Verdana"/>
          <w:sz w:val="16"/>
          <w:szCs w:val="16"/>
        </w:rPr>
        <w:tab/>
        <w:t>10140.42</w:t>
      </w:r>
      <w:r w:rsidRPr="005B156C">
        <w:rPr>
          <w:rFonts w:ascii="Verdana" w:hAnsi="Verdana"/>
          <w:sz w:val="16"/>
          <w:szCs w:val="16"/>
        </w:rPr>
        <w:tab/>
        <w:t>7816.8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15633.63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45837.68</w:t>
      </w:r>
    </w:p>
    <w:p w14:paraId="0C4F6057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C3B73ED" w14:textId="321D459A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SN Ward 11 </w:t>
      </w:r>
    </w:p>
    <w:p w14:paraId="6413AA2E" w14:textId="5A1F457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Haematology Day Unit</w:t>
      </w:r>
      <w:r w:rsidRPr="005B156C">
        <w:rPr>
          <w:rFonts w:ascii="Verdana" w:hAnsi="Verdana"/>
          <w:sz w:val="16"/>
          <w:szCs w:val="16"/>
        </w:rPr>
        <w:tab/>
        <w:t>21159.47</w:t>
      </w:r>
      <w:r w:rsidRPr="005B156C">
        <w:rPr>
          <w:rFonts w:ascii="Verdana" w:hAnsi="Verdana"/>
          <w:sz w:val="16"/>
          <w:szCs w:val="16"/>
        </w:rPr>
        <w:tab/>
        <w:t>15182.87</w:t>
      </w:r>
      <w:r w:rsidRPr="005B156C">
        <w:rPr>
          <w:rFonts w:ascii="Verdana" w:hAnsi="Verdana"/>
          <w:sz w:val="16"/>
          <w:szCs w:val="16"/>
        </w:rPr>
        <w:tab/>
        <w:t>9091.28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3272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48705.62</w:t>
      </w:r>
    </w:p>
    <w:p w14:paraId="7CB911E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8946F39" w14:textId="1618024F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Chemotherapy</w:t>
      </w:r>
    </w:p>
    <w:p w14:paraId="61748B90" w14:textId="1C41FB2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Day Unit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20767.44</w:t>
      </w:r>
      <w:r w:rsidRPr="005B156C">
        <w:rPr>
          <w:rFonts w:ascii="Verdana" w:hAnsi="Verdana"/>
          <w:sz w:val="16"/>
          <w:szCs w:val="16"/>
        </w:rPr>
        <w:tab/>
        <w:t>25225.52</w:t>
      </w:r>
      <w:r w:rsidRPr="005B156C">
        <w:rPr>
          <w:rFonts w:ascii="Verdana" w:hAnsi="Verdana"/>
          <w:sz w:val="16"/>
          <w:szCs w:val="16"/>
        </w:rPr>
        <w:tab/>
        <w:t>28938.43</w:t>
      </w:r>
      <w:r w:rsidRPr="005B156C">
        <w:rPr>
          <w:rFonts w:ascii="Verdana" w:hAnsi="Verdana"/>
          <w:sz w:val="16"/>
          <w:szCs w:val="16"/>
        </w:rPr>
        <w:tab/>
        <w:t>15580.31</w:t>
      </w:r>
      <w:r w:rsidRPr="005B156C">
        <w:rPr>
          <w:rFonts w:ascii="Verdana" w:hAnsi="Verdana"/>
          <w:sz w:val="16"/>
          <w:szCs w:val="16"/>
        </w:rPr>
        <w:tab/>
        <w:t>90511.7</w:t>
      </w:r>
    </w:p>
    <w:p w14:paraId="347A55C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F1AFFE2" w14:textId="1E2BEC6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Ward 12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8797.88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3594.84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656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227.25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13275.97</w:t>
      </w:r>
    </w:p>
    <w:p w14:paraId="2653DE1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9D76282" w14:textId="6FD01E6B" w:rsidR="005B156C" w:rsidRDefault="00574427" w:rsidP="005B156C">
      <w:pPr>
        <w:pStyle w:val="NoSpacing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bCs/>
          <w:sz w:val="16"/>
          <w:szCs w:val="16"/>
        </w:rPr>
        <w:t xml:space="preserve">MN </w:t>
      </w:r>
      <w:r w:rsidR="005B156C" w:rsidRPr="005B156C">
        <w:rPr>
          <w:rFonts w:ascii="Verdana" w:hAnsi="Verdana"/>
          <w:b/>
          <w:bCs/>
          <w:sz w:val="16"/>
          <w:szCs w:val="16"/>
        </w:rPr>
        <w:t>Ty Olwen</w:t>
      </w:r>
      <w:r>
        <w:rPr>
          <w:rFonts w:ascii="Verdana" w:hAnsi="Verdana"/>
          <w:b/>
          <w:bCs/>
          <w:sz w:val="16"/>
          <w:szCs w:val="16"/>
        </w:rPr>
        <w:t xml:space="preserve">                </w:t>
      </w:r>
      <w:r w:rsidR="005B156C" w:rsidRPr="005B156C">
        <w:rPr>
          <w:rFonts w:ascii="Verdana" w:hAnsi="Verdana"/>
          <w:sz w:val="16"/>
          <w:szCs w:val="16"/>
        </w:rPr>
        <w:tab/>
        <w:t>18174.49</w:t>
      </w:r>
      <w:r w:rsidR="005B156C" w:rsidRPr="005B156C">
        <w:rPr>
          <w:rFonts w:ascii="Verdana" w:hAnsi="Verdana"/>
          <w:sz w:val="16"/>
          <w:szCs w:val="16"/>
        </w:rPr>
        <w:tab/>
        <w:t>15529.66</w:t>
      </w:r>
      <w:r w:rsidR="005B156C" w:rsidRPr="005B156C">
        <w:rPr>
          <w:rFonts w:ascii="Verdana" w:hAnsi="Verdana"/>
          <w:sz w:val="16"/>
          <w:szCs w:val="16"/>
        </w:rPr>
        <w:tab/>
        <w:t>6520.66</w:t>
      </w:r>
      <w:r w:rsidR="005B156C" w:rsidRPr="005B156C">
        <w:rPr>
          <w:rFonts w:ascii="Verdana" w:hAnsi="Verdana"/>
          <w:sz w:val="16"/>
          <w:szCs w:val="16"/>
        </w:rPr>
        <w:tab/>
      </w:r>
      <w:r w:rsidR="005B156C">
        <w:rPr>
          <w:rFonts w:ascii="Verdana" w:hAnsi="Verdana"/>
          <w:sz w:val="16"/>
          <w:szCs w:val="16"/>
        </w:rPr>
        <w:tab/>
      </w:r>
      <w:r w:rsidR="005B156C" w:rsidRPr="005B156C">
        <w:rPr>
          <w:rFonts w:ascii="Verdana" w:hAnsi="Verdana"/>
          <w:sz w:val="16"/>
          <w:szCs w:val="16"/>
        </w:rPr>
        <w:t>5270.7</w:t>
      </w:r>
      <w:r w:rsidR="005B156C" w:rsidRPr="005B156C">
        <w:rPr>
          <w:rFonts w:ascii="Verdana" w:hAnsi="Verdana"/>
          <w:sz w:val="16"/>
          <w:szCs w:val="16"/>
        </w:rPr>
        <w:tab/>
      </w:r>
      <w:r w:rsidR="005B156C">
        <w:rPr>
          <w:rFonts w:ascii="Verdana" w:hAnsi="Verdana"/>
          <w:sz w:val="16"/>
          <w:szCs w:val="16"/>
        </w:rPr>
        <w:tab/>
      </w:r>
      <w:r w:rsidR="005B156C" w:rsidRPr="005B156C">
        <w:rPr>
          <w:rFonts w:ascii="Verdana" w:hAnsi="Verdana"/>
          <w:sz w:val="16"/>
          <w:szCs w:val="16"/>
        </w:rPr>
        <w:t>45495.51</w:t>
      </w:r>
    </w:p>
    <w:p w14:paraId="290BC16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74E0DBC" w14:textId="6F299D0B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Cardiac Surgery</w:t>
      </w:r>
    </w:p>
    <w:p w14:paraId="36EAF429" w14:textId="2A7AAFC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Medical Specialty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765.37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3560.82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 w:rsidRPr="005B156C"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4326.19</w:t>
      </w:r>
    </w:p>
    <w:p w14:paraId="16FD5B2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E2ACC70" w14:textId="04A94141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Cardiac </w:t>
      </w:r>
    </w:p>
    <w:p w14:paraId="6EA5A80D" w14:textId="0AC982D0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ITU/HDU</w:t>
      </w:r>
      <w:r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5996.53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3193.07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1646.13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548.71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11384.44</w:t>
      </w:r>
    </w:p>
    <w:p w14:paraId="3678EEBA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42CEEC9" w14:textId="49C4241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CCU</w:t>
      </w:r>
      <w:r w:rsidR="00574427">
        <w:rPr>
          <w:rFonts w:ascii="Verdana" w:hAnsi="Verdana"/>
          <w:b/>
          <w:bCs/>
          <w:sz w:val="16"/>
          <w:szCs w:val="16"/>
        </w:rPr>
        <w:t xml:space="preserve">       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7311.5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4483.89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2725.03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3515.18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18035.6</w:t>
      </w:r>
    </w:p>
    <w:p w14:paraId="1FED448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70494EB" w14:textId="2803E190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</w:t>
      </w:r>
    </w:p>
    <w:p w14:paraId="2AD17CCC" w14:textId="45D1DA2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Dan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Danino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 xml:space="preserve"> Ward</w:t>
      </w:r>
      <w:r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512.01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512.01</w:t>
      </w:r>
    </w:p>
    <w:p w14:paraId="3E93B8B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16F1F0F" w14:textId="37F12921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</w:t>
      </w:r>
    </w:p>
    <w:p w14:paraId="41AD678A" w14:textId="3F07430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Cyril Evans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452.99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689.2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1142.19</w:t>
      </w:r>
    </w:p>
    <w:p w14:paraId="4385D30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EFEDFD0" w14:textId="39C3AC55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Cardiac Catheter</w:t>
      </w:r>
    </w:p>
    <w:p w14:paraId="3469F346" w14:textId="7FFDCEDE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Lab &amp; Short Stay Unit</w:t>
      </w:r>
      <w:r w:rsidRPr="005B156C">
        <w:rPr>
          <w:rFonts w:ascii="Verdana" w:hAnsi="Verdana"/>
          <w:sz w:val="16"/>
          <w:szCs w:val="16"/>
        </w:rPr>
        <w:tab/>
        <w:t>9576.98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3749.89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498.39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4929.4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18754.66</w:t>
      </w:r>
    </w:p>
    <w:p w14:paraId="46F6093E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FA68B9C" w14:textId="5791ACBF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Radiology</w:t>
      </w:r>
      <w:r w:rsidR="00574427">
        <w:rPr>
          <w:rFonts w:ascii="Verdana" w:hAnsi="Verdana"/>
          <w:b/>
          <w:bCs/>
          <w:sz w:val="16"/>
          <w:szCs w:val="16"/>
        </w:rPr>
        <w:t xml:space="preserve">        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2446.73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4923.75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5110.59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1916.48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14397.55</w:t>
      </w:r>
    </w:p>
    <w:p w14:paraId="354BF206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C0B33DE" w14:textId="22B70E73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NPTH Ward E </w:t>
      </w:r>
    </w:p>
    <w:p w14:paraId="1346CEF2" w14:textId="67CD6D4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(Surgery)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227.25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377.49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887.8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1492.54</w:t>
      </w:r>
    </w:p>
    <w:p w14:paraId="4EE55FB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E7DC347" w14:textId="1328765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Ward A</w:t>
      </w:r>
      <w:r w:rsidR="00574427">
        <w:rPr>
          <w:rFonts w:ascii="Verdana" w:hAnsi="Verdana"/>
          <w:b/>
          <w:bCs/>
          <w:sz w:val="16"/>
          <w:szCs w:val="16"/>
        </w:rPr>
        <w:t xml:space="preserve">         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734.72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2036.12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3214.74</w:t>
      </w:r>
    </w:p>
    <w:p w14:paraId="36A83CF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B549866" w14:textId="63B215E3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SN Ward 4 </w:t>
      </w:r>
    </w:p>
    <w:p w14:paraId="59B93875" w14:textId="6F377DCF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</w:t>
      </w:r>
      <w:proofErr w:type="gramStart"/>
      <w:r w:rsidRPr="005B156C">
        <w:rPr>
          <w:rFonts w:ascii="Verdana" w:hAnsi="Verdana"/>
          <w:b/>
          <w:bCs/>
          <w:sz w:val="16"/>
          <w:szCs w:val="16"/>
        </w:rPr>
        <w:t>to</w:t>
      </w:r>
      <w:proofErr w:type="gramEnd"/>
      <w:r w:rsidRPr="005B156C">
        <w:rPr>
          <w:rFonts w:ascii="Verdana" w:hAnsi="Verdana"/>
          <w:b/>
          <w:bCs/>
          <w:sz w:val="16"/>
          <w:szCs w:val="16"/>
        </w:rPr>
        <w:t xml:space="preserve"> be closed)</w:t>
      </w:r>
      <w:r>
        <w:rPr>
          <w:rFonts w:ascii="Verdana" w:hAnsi="Verdana"/>
          <w:sz w:val="16"/>
          <w:szCs w:val="16"/>
        </w:rPr>
        <w:tab/>
        <w:t xml:space="preserve">     </w:t>
      </w:r>
      <w:r>
        <w:rPr>
          <w:rFonts w:ascii="Verdana" w:hAnsi="Verdana"/>
          <w:sz w:val="16"/>
          <w:szCs w:val="16"/>
        </w:rPr>
        <w:tab/>
        <w:t xml:space="preserve"> </w:t>
      </w:r>
      <w:r w:rsidRPr="005B156C">
        <w:rPr>
          <w:rFonts w:ascii="Verdana" w:hAnsi="Verdana"/>
          <w:sz w:val="16"/>
          <w:szCs w:val="16"/>
        </w:rPr>
        <w:t>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428.75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428.75</w:t>
      </w:r>
    </w:p>
    <w:p w14:paraId="3EE2633D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1B7CD27" w14:textId="2A4DB24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T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2855.66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227.25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4624.79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7707.7</w:t>
      </w:r>
    </w:p>
    <w:p w14:paraId="140264C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5C03BFB" w14:textId="01BD5232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Ward K </w:t>
      </w:r>
    </w:p>
    <w:p w14:paraId="7346132D" w14:textId="3AE1012E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</w:t>
      </w:r>
      <w:proofErr w:type="gramStart"/>
      <w:r w:rsidRPr="005B156C">
        <w:rPr>
          <w:rFonts w:ascii="Verdana" w:hAnsi="Verdana"/>
          <w:b/>
          <w:bCs/>
          <w:sz w:val="16"/>
          <w:szCs w:val="16"/>
        </w:rPr>
        <w:t>to</w:t>
      </w:r>
      <w:proofErr w:type="gramEnd"/>
      <w:r w:rsidRPr="005B156C">
        <w:rPr>
          <w:rFonts w:ascii="Verdana" w:hAnsi="Verdana"/>
          <w:b/>
          <w:bCs/>
          <w:sz w:val="16"/>
          <w:szCs w:val="16"/>
        </w:rPr>
        <w:t xml:space="preserve"> be closed)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15346.27</w:t>
      </w:r>
      <w:r w:rsidRPr="005B156C">
        <w:rPr>
          <w:rFonts w:ascii="Verdana" w:hAnsi="Verdana"/>
          <w:sz w:val="16"/>
          <w:szCs w:val="16"/>
        </w:rPr>
        <w:tab/>
        <w:t>-307.62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786.29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15824.94</w:t>
      </w:r>
    </w:p>
    <w:p w14:paraId="64F7283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25AA686" w14:textId="41B436F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R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5155.34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5019.17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4716.08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242.4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15132.99</w:t>
      </w:r>
    </w:p>
    <w:p w14:paraId="26DF2F1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0B304F2" w14:textId="544429D7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G</w:t>
      </w:r>
    </w:p>
    <w:p w14:paraId="4AB34237" w14:textId="5B1EDFC5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(Anglesey-to be closed)</w:t>
      </w:r>
      <w:r w:rsidRPr="005B156C">
        <w:rPr>
          <w:rFonts w:ascii="Verdana" w:hAnsi="Verdana"/>
          <w:sz w:val="16"/>
          <w:szCs w:val="16"/>
        </w:rPr>
        <w:tab/>
        <w:t>1674.84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508.94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2183.78</w:t>
      </w:r>
    </w:p>
    <w:p w14:paraId="4A7B74EA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C5BBFFA" w14:textId="41380D0C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Ward V – </w:t>
      </w:r>
    </w:p>
    <w:p w14:paraId="382A70A4" w14:textId="77777777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Surgical Assessment </w:t>
      </w:r>
    </w:p>
    <w:p w14:paraId="5A000229" w14:textId="7D41018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&amp; Ambulatory Bay (SAAB)</w:t>
      </w:r>
      <w:r w:rsidRPr="005B156C">
        <w:rPr>
          <w:rFonts w:ascii="Verdana" w:hAnsi="Verdana"/>
          <w:sz w:val="16"/>
          <w:szCs w:val="16"/>
        </w:rPr>
        <w:tab/>
        <w:t>624.1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2783.41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175.74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3583.25</w:t>
      </w:r>
    </w:p>
    <w:p w14:paraId="41E3C38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D5FB1FD" w14:textId="73C12D2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S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27742.23</w:t>
      </w:r>
      <w:r w:rsidRPr="005B156C">
        <w:rPr>
          <w:rFonts w:ascii="Verdana" w:hAnsi="Verdana"/>
          <w:sz w:val="16"/>
          <w:szCs w:val="16"/>
        </w:rPr>
        <w:tab/>
        <w:t>18166.67</w:t>
      </w:r>
      <w:r w:rsidRPr="005B156C">
        <w:rPr>
          <w:rFonts w:ascii="Verdana" w:hAnsi="Verdana"/>
          <w:sz w:val="16"/>
          <w:szCs w:val="16"/>
        </w:rPr>
        <w:tab/>
        <w:t>13674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4606.54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64189.44</w:t>
      </w:r>
    </w:p>
    <w:p w14:paraId="39D749B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B3C219B" w14:textId="012AFCC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Tawe Ward</w:t>
      </w:r>
      <w:r w:rsidR="009617B5">
        <w:rPr>
          <w:rFonts w:ascii="Verdana" w:hAnsi="Verdana"/>
          <w:b/>
          <w:bCs/>
          <w:sz w:val="16"/>
          <w:szCs w:val="16"/>
        </w:rPr>
        <w:t xml:space="preserve">       </w:t>
      </w:r>
      <w:r w:rsidRPr="005B156C">
        <w:rPr>
          <w:rFonts w:ascii="Verdana" w:hAnsi="Verdana"/>
          <w:sz w:val="16"/>
          <w:szCs w:val="16"/>
        </w:rPr>
        <w:tab/>
        <w:t>254.71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254.71</w:t>
      </w:r>
    </w:p>
    <w:p w14:paraId="72E18A8D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5B63284" w14:textId="44C6C7C5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</w:t>
      </w:r>
    </w:p>
    <w:p w14:paraId="7CE22A52" w14:textId="70BDA02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Acute Medical Unit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317801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37560.64</w:t>
      </w:r>
      <w:r w:rsidRPr="005B156C">
        <w:rPr>
          <w:rFonts w:ascii="Verdana" w:hAnsi="Verdana"/>
          <w:sz w:val="16"/>
          <w:szCs w:val="16"/>
        </w:rPr>
        <w:tab/>
        <w:t>14547.77</w:t>
      </w:r>
      <w:r w:rsidRPr="005B156C">
        <w:rPr>
          <w:rFonts w:ascii="Verdana" w:hAnsi="Verdana"/>
          <w:sz w:val="16"/>
          <w:szCs w:val="16"/>
        </w:rPr>
        <w:tab/>
        <w:t>369909.41</w:t>
      </w:r>
    </w:p>
    <w:p w14:paraId="30751FF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B7E851A" w14:textId="33D0E2BE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MIU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="009617B5">
        <w:rPr>
          <w:rFonts w:ascii="Verdana" w:hAnsi="Verdana"/>
          <w:b/>
          <w:bCs/>
          <w:sz w:val="16"/>
          <w:szCs w:val="16"/>
        </w:rPr>
        <w:t xml:space="preserve">              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854.04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449.48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747.28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2050.8</w:t>
      </w:r>
    </w:p>
    <w:p w14:paraId="0E38A9E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F7AFFB0" w14:textId="7AC6A9E9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Acute Medical </w:t>
      </w:r>
    </w:p>
    <w:p w14:paraId="0FC4ECEC" w14:textId="3262289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Assessment Unit (East)</w:t>
      </w:r>
      <w:r w:rsidRPr="005B156C">
        <w:rPr>
          <w:rFonts w:ascii="Verdana" w:hAnsi="Verdana"/>
          <w:sz w:val="16"/>
          <w:szCs w:val="16"/>
        </w:rPr>
        <w:tab/>
        <w:t>96796.79</w:t>
      </w:r>
      <w:r w:rsidRPr="005B156C">
        <w:rPr>
          <w:rFonts w:ascii="Verdana" w:hAnsi="Verdana"/>
          <w:sz w:val="16"/>
          <w:szCs w:val="16"/>
        </w:rPr>
        <w:tab/>
        <w:t>269157.02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-172360.23</w:t>
      </w:r>
      <w:r w:rsidR="0055139C">
        <w:rPr>
          <w:rFonts w:ascii="Verdana" w:hAnsi="Verdana"/>
          <w:sz w:val="16"/>
          <w:szCs w:val="16"/>
        </w:rPr>
        <w:t>*</w:t>
      </w:r>
    </w:p>
    <w:p w14:paraId="1A82509D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0C1CF3D" w14:textId="4AFF435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AGPU</w:t>
      </w:r>
      <w:r w:rsidR="009617B5">
        <w:rPr>
          <w:rFonts w:ascii="Verdana" w:hAnsi="Verdana"/>
          <w:b/>
          <w:bCs/>
          <w:sz w:val="16"/>
          <w:szCs w:val="16"/>
        </w:rPr>
        <w:t xml:space="preserve">         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357.54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463.59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821.13</w:t>
      </w:r>
    </w:p>
    <w:p w14:paraId="0CFE788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034AB5E" w14:textId="3FC92CE3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Emergency</w:t>
      </w:r>
    </w:p>
    <w:p w14:paraId="24ABD4B2" w14:textId="3FB7083D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Department </w:t>
      </w:r>
    </w:p>
    <w:p w14:paraId="7637FECB" w14:textId="6F0B73CC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- Non Medical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225684.3</w:t>
      </w:r>
      <w:r w:rsidRPr="005B156C">
        <w:rPr>
          <w:rFonts w:ascii="Verdana" w:hAnsi="Verdana"/>
          <w:sz w:val="16"/>
          <w:szCs w:val="16"/>
        </w:rPr>
        <w:tab/>
        <w:t>155609.85</w:t>
      </w:r>
      <w:r w:rsidRPr="005B156C">
        <w:rPr>
          <w:rFonts w:ascii="Verdana" w:hAnsi="Verdana"/>
          <w:sz w:val="16"/>
          <w:szCs w:val="16"/>
        </w:rPr>
        <w:tab/>
        <w:t>182664.46</w:t>
      </w:r>
      <w:r w:rsidRPr="005B156C">
        <w:rPr>
          <w:rFonts w:ascii="Verdana" w:hAnsi="Verdana"/>
          <w:sz w:val="16"/>
          <w:szCs w:val="16"/>
        </w:rPr>
        <w:tab/>
        <w:t>111921.66</w:t>
      </w:r>
      <w:r w:rsidRPr="005B156C">
        <w:rPr>
          <w:rFonts w:ascii="Verdana" w:hAnsi="Verdana"/>
          <w:sz w:val="16"/>
          <w:szCs w:val="16"/>
        </w:rPr>
        <w:tab/>
        <w:t>675880.27</w:t>
      </w:r>
    </w:p>
    <w:p w14:paraId="49B1331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D36B552" w14:textId="30303B7F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Ward D</w:t>
      </w:r>
      <w:r w:rsidR="009617B5">
        <w:rPr>
          <w:rFonts w:ascii="Verdana" w:hAnsi="Verdana"/>
          <w:b/>
          <w:bCs/>
          <w:sz w:val="16"/>
          <w:szCs w:val="16"/>
        </w:rPr>
        <w:t xml:space="preserve">         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3973.63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2346.76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913.55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2090.56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9324.5</w:t>
      </w:r>
    </w:p>
    <w:p w14:paraId="16A59BA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29EAA8D" w14:textId="29B65EE0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Ward B</w:t>
      </w:r>
    </w:p>
    <w:p w14:paraId="16D6E322" w14:textId="7E92C76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(Stroke)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5575.11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12669.13</w:t>
      </w:r>
      <w:r w:rsidRPr="005B156C">
        <w:rPr>
          <w:rFonts w:ascii="Verdana" w:hAnsi="Verdana"/>
          <w:sz w:val="16"/>
          <w:szCs w:val="16"/>
        </w:rPr>
        <w:tab/>
        <w:t>5128.25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6596.06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29968.55</w:t>
      </w:r>
    </w:p>
    <w:p w14:paraId="1963D414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CD448BF" w14:textId="61647F70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K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452.99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452.99</w:t>
      </w:r>
    </w:p>
    <w:p w14:paraId="135986C2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6F7A679" w14:textId="71D81FF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Gower Ward</w:t>
      </w:r>
      <w:r w:rsidR="009617B5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  <w:t>803.02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7992.7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8795.72</w:t>
      </w:r>
    </w:p>
    <w:p w14:paraId="71FEF05A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5BA36B0" w14:textId="762E7B1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C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671.15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1560.45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2231.6</w:t>
      </w:r>
    </w:p>
    <w:p w14:paraId="264C7672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3D0E9C3" w14:textId="7034FD1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Ward 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38276.51</w:t>
      </w:r>
      <w:r w:rsidRPr="005B156C">
        <w:rPr>
          <w:rFonts w:ascii="Verdana" w:hAnsi="Verdana"/>
          <w:sz w:val="16"/>
          <w:szCs w:val="16"/>
        </w:rPr>
        <w:tab/>
        <w:t>11995.49</w:t>
      </w:r>
      <w:r w:rsidRPr="005B156C">
        <w:rPr>
          <w:rFonts w:ascii="Verdana" w:hAnsi="Verdana"/>
          <w:sz w:val="16"/>
          <w:szCs w:val="16"/>
        </w:rPr>
        <w:tab/>
        <w:t>760.53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-448.44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50584.09</w:t>
      </w:r>
    </w:p>
    <w:p w14:paraId="7588A8EE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0A49FED" w14:textId="3BDD5B9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D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</w:p>
    <w:p w14:paraId="36A974D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69828E0" w14:textId="36100879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Singleton Day Unit</w:t>
      </w:r>
      <w:r w:rsidRPr="005B156C">
        <w:rPr>
          <w:rFonts w:ascii="Verdana" w:hAnsi="Verdana"/>
          <w:sz w:val="16"/>
          <w:szCs w:val="16"/>
        </w:rPr>
        <w:tab/>
        <w:t>2045.25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909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2954.25</w:t>
      </w:r>
    </w:p>
    <w:p w14:paraId="6C237B1D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CBAC67D" w14:textId="2021E885" w:rsidR="005B156C" w:rsidRPr="00EE60C1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EE60C1">
        <w:rPr>
          <w:rFonts w:ascii="Verdana" w:hAnsi="Verdana"/>
          <w:b/>
          <w:bCs/>
          <w:sz w:val="16"/>
          <w:szCs w:val="16"/>
        </w:rPr>
        <w:t xml:space="preserve">NPTH Neuro-Rehab </w:t>
      </w:r>
    </w:p>
    <w:p w14:paraId="5F92ED9D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EE60C1">
        <w:rPr>
          <w:rFonts w:ascii="Verdana" w:hAnsi="Verdana"/>
          <w:b/>
          <w:bCs/>
          <w:sz w:val="16"/>
          <w:szCs w:val="16"/>
        </w:rPr>
        <w:t>Ward</w:t>
      </w:r>
      <w:r w:rsidRPr="00EE60C1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</w:p>
    <w:p w14:paraId="46651B3A" w14:textId="25B3466E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11518.73</w:t>
      </w:r>
      <w:r w:rsidRPr="005B156C">
        <w:rPr>
          <w:rFonts w:ascii="Verdana" w:hAnsi="Verdana"/>
          <w:sz w:val="16"/>
          <w:szCs w:val="16"/>
        </w:rPr>
        <w:tab/>
        <w:t>10810.79</w:t>
      </w:r>
      <w:r w:rsidRPr="005B156C">
        <w:rPr>
          <w:rFonts w:ascii="Verdana" w:hAnsi="Verdana"/>
          <w:sz w:val="16"/>
          <w:szCs w:val="16"/>
        </w:rPr>
        <w:tab/>
        <w:t>4427.16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2420.91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29177.59</w:t>
      </w:r>
    </w:p>
    <w:p w14:paraId="05FB5A7C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439766B" w14:textId="456734E1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Neurology</w:t>
      </w:r>
    </w:p>
    <w:p w14:paraId="2FD251AB" w14:textId="1DA00494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Ambulatory Unit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196.95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909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227.25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1333.2</w:t>
      </w:r>
    </w:p>
    <w:p w14:paraId="026FEA13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9851725" w14:textId="236468FE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Rheumatology</w:t>
      </w:r>
    </w:p>
    <w:p w14:paraId="3293DF8B" w14:textId="1DF4D2EC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Medical Specialty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196.95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2939.1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1815.47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1969.5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6921.02</w:t>
      </w:r>
    </w:p>
    <w:p w14:paraId="544C67A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DF3A9D7" w14:textId="5E1C962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W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2267.92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181.8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2449.72</w:t>
      </w:r>
    </w:p>
    <w:p w14:paraId="0211B22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3196AC3" w14:textId="09B9A473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G</w:t>
      </w:r>
    </w:p>
    <w:p w14:paraId="37C78ED9" w14:textId="7BEB3550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Trauma Admissions Ward</w:t>
      </w:r>
      <w:r w:rsidRPr="005B156C">
        <w:rPr>
          <w:rFonts w:ascii="Verdana" w:hAnsi="Verdana"/>
          <w:sz w:val="16"/>
          <w:szCs w:val="16"/>
        </w:rPr>
        <w:tab/>
        <w:t>23900.64</w:t>
      </w:r>
      <w:r w:rsidRPr="005B156C">
        <w:rPr>
          <w:rFonts w:ascii="Verdana" w:hAnsi="Verdana"/>
          <w:sz w:val="16"/>
          <w:szCs w:val="16"/>
        </w:rPr>
        <w:tab/>
        <w:t>633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413.6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367.54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25314.78</w:t>
      </w:r>
    </w:p>
    <w:p w14:paraId="0969270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DBFEA7A" w14:textId="7399828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J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Nil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3542.54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3986.44</w:t>
      </w:r>
    </w:p>
    <w:p w14:paraId="2F58E27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6934DBF" w14:textId="08C9518F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Colposcopy</w:t>
      </w:r>
      <w:r w:rsidR="009617B5">
        <w:rPr>
          <w:rFonts w:ascii="Verdana" w:hAnsi="Verdana"/>
          <w:b/>
          <w:bCs/>
          <w:sz w:val="16"/>
          <w:szCs w:val="16"/>
        </w:rPr>
        <w:t xml:space="preserve">       </w:t>
      </w:r>
      <w:r>
        <w:rPr>
          <w:rFonts w:ascii="Verdana" w:hAnsi="Verdana"/>
          <w:sz w:val="16"/>
          <w:szCs w:val="16"/>
        </w:rPr>
        <w:tab/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227.25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227.25</w:t>
      </w:r>
    </w:p>
    <w:p w14:paraId="5F8CE21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C1A62F1" w14:textId="2BC106D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Labour Ward</w:t>
      </w:r>
      <w:r w:rsidR="009617B5">
        <w:rPr>
          <w:rFonts w:ascii="Verdana" w:hAnsi="Verdana"/>
          <w:b/>
          <w:bCs/>
          <w:sz w:val="16"/>
          <w:szCs w:val="16"/>
        </w:rPr>
        <w:t xml:space="preserve">    </w:t>
      </w:r>
      <w:r w:rsidRPr="005B156C">
        <w:rPr>
          <w:rFonts w:ascii="Verdana" w:hAnsi="Verdana"/>
          <w:sz w:val="16"/>
          <w:szCs w:val="16"/>
        </w:rPr>
        <w:tab/>
        <w:t>59302.64</w:t>
      </w:r>
      <w:r w:rsidRPr="005B156C">
        <w:rPr>
          <w:rFonts w:ascii="Verdana" w:hAnsi="Verdana"/>
          <w:sz w:val="16"/>
          <w:szCs w:val="16"/>
        </w:rPr>
        <w:tab/>
        <w:t>18245.22</w:t>
      </w:r>
      <w:r w:rsidRPr="005B156C">
        <w:rPr>
          <w:rFonts w:ascii="Verdana" w:hAnsi="Verdana"/>
          <w:sz w:val="16"/>
          <w:szCs w:val="16"/>
        </w:rPr>
        <w:tab/>
        <w:t>39960.89</w:t>
      </w:r>
      <w:r w:rsidRPr="005B156C">
        <w:rPr>
          <w:rFonts w:ascii="Verdana" w:hAnsi="Verdana"/>
          <w:sz w:val="16"/>
          <w:szCs w:val="16"/>
        </w:rPr>
        <w:tab/>
        <w:t>38971.26</w:t>
      </w:r>
      <w:r w:rsidRPr="005B156C">
        <w:rPr>
          <w:rFonts w:ascii="Verdana" w:hAnsi="Verdana"/>
          <w:sz w:val="16"/>
          <w:szCs w:val="16"/>
        </w:rPr>
        <w:tab/>
        <w:t>156480.01</w:t>
      </w:r>
    </w:p>
    <w:p w14:paraId="6A86E94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F6EDAA1" w14:textId="1F779C41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Paediatric</w:t>
      </w:r>
    </w:p>
    <w:p w14:paraId="3B528720" w14:textId="54B04E3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Oakwood Ward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1605.65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1605.65</w:t>
      </w:r>
    </w:p>
    <w:p w14:paraId="0AB66742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C990009" w14:textId="4AB21A17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SN Ward 16 </w:t>
      </w:r>
    </w:p>
    <w:p w14:paraId="6816ACB7" w14:textId="2E4A8270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(COVID19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633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633</w:t>
      </w:r>
    </w:p>
    <w:p w14:paraId="3BB0CEC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E83958B" w14:textId="2D9FD234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MN Paediatric </w:t>
      </w:r>
    </w:p>
    <w:p w14:paraId="48ECDD5E" w14:textId="2126869B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Ward M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498.39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498.39</w:t>
      </w:r>
    </w:p>
    <w:p w14:paraId="6273188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6806842" w14:textId="674FD34E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Neo-Natal</w:t>
      </w:r>
    </w:p>
    <w:p w14:paraId="41F546C6" w14:textId="1A73831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Intensive Care Unit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74861.24</w:t>
      </w:r>
      <w:r w:rsidRPr="005B156C">
        <w:rPr>
          <w:rFonts w:ascii="Verdana" w:hAnsi="Verdana"/>
          <w:sz w:val="16"/>
          <w:szCs w:val="16"/>
        </w:rPr>
        <w:tab/>
        <w:t>11851.43</w:t>
      </w:r>
      <w:r w:rsidRPr="005B156C">
        <w:rPr>
          <w:rFonts w:ascii="Verdana" w:hAnsi="Verdana"/>
          <w:sz w:val="16"/>
          <w:szCs w:val="16"/>
        </w:rPr>
        <w:tab/>
        <w:t>1010.3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9935.57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97658.54</w:t>
      </w:r>
    </w:p>
    <w:p w14:paraId="0FB623F2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9A8FBC8" w14:textId="6D0C0B5C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Clydach Ward</w:t>
      </w:r>
      <w:r w:rsidR="009617B5">
        <w:rPr>
          <w:rFonts w:ascii="Verdana" w:hAnsi="Verdana"/>
          <w:b/>
          <w:bCs/>
          <w:sz w:val="16"/>
          <w:szCs w:val="16"/>
        </w:rPr>
        <w:t xml:space="preserve">   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</w:p>
    <w:p w14:paraId="2ADE0A3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5AD8F24" w14:textId="1E45531E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Pembroke</w:t>
      </w:r>
    </w:p>
    <w:p w14:paraId="62D03066" w14:textId="5E06B82E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Acute Ward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13298.95</w:t>
      </w:r>
      <w:r w:rsidRPr="005B156C">
        <w:rPr>
          <w:rFonts w:ascii="Verdana" w:hAnsi="Verdana"/>
          <w:sz w:val="16"/>
          <w:szCs w:val="16"/>
        </w:rPr>
        <w:tab/>
        <w:t>16484.67</w:t>
      </w:r>
      <w:r w:rsidRPr="005B156C">
        <w:rPr>
          <w:rFonts w:ascii="Verdana" w:hAnsi="Verdana"/>
          <w:sz w:val="16"/>
          <w:szCs w:val="16"/>
        </w:rPr>
        <w:tab/>
        <w:t>11145.26</w:t>
      </w:r>
      <w:r w:rsidRPr="005B156C">
        <w:rPr>
          <w:rFonts w:ascii="Verdana" w:hAnsi="Verdana"/>
          <w:sz w:val="16"/>
          <w:szCs w:val="16"/>
        </w:rPr>
        <w:tab/>
        <w:t>512.07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41440.95</w:t>
      </w:r>
    </w:p>
    <w:p w14:paraId="144CB9D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7DDA5EC" w14:textId="7EE20D84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Dyfed Ward</w:t>
      </w:r>
      <w:r w:rsidR="009617B5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  <w:t>2125.51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931.73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3057.24</w:t>
      </w:r>
    </w:p>
    <w:p w14:paraId="2A634C1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D334C04" w14:textId="5FDA0E4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H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443.9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512.01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955.91</w:t>
      </w:r>
    </w:p>
    <w:p w14:paraId="0E6FEB4E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43E0740" w14:textId="4B61E02E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SN Ward 4 </w:t>
      </w:r>
    </w:p>
    <w:p w14:paraId="73F803E6" w14:textId="1207054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(Surgery)</w:t>
      </w:r>
      <w:r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-18228.78</w:t>
      </w:r>
      <w:r w:rsidR="0055139C">
        <w:rPr>
          <w:rFonts w:ascii="Verdana" w:hAnsi="Verdana"/>
          <w:sz w:val="16"/>
          <w:szCs w:val="16"/>
        </w:rPr>
        <w:t>*</w:t>
      </w:r>
      <w:r w:rsidRPr="005B156C">
        <w:rPr>
          <w:rFonts w:ascii="Verdana" w:hAnsi="Verdana"/>
          <w:sz w:val="16"/>
          <w:szCs w:val="16"/>
        </w:rPr>
        <w:tab/>
        <w:t>9918.55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428.74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-7881.49</w:t>
      </w:r>
      <w:r w:rsidR="0055139C">
        <w:rPr>
          <w:rFonts w:ascii="Verdana" w:hAnsi="Verdana"/>
          <w:sz w:val="16"/>
          <w:szCs w:val="16"/>
        </w:rPr>
        <w:t>*</w:t>
      </w:r>
    </w:p>
    <w:p w14:paraId="5BED84A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CBA9594" w14:textId="04E2154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Ward 2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1772.48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256.04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2028.52</w:t>
      </w:r>
    </w:p>
    <w:p w14:paraId="4A02B451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A77734D" w14:textId="705668EE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NPTH Ward C </w:t>
      </w:r>
    </w:p>
    <w:p w14:paraId="6D090E87" w14:textId="3BAE6295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lastRenderedPageBreak/>
        <w:t>(Rehab)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9950.64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13740.45</w:t>
      </w:r>
      <w:r w:rsidRPr="005B156C">
        <w:rPr>
          <w:rFonts w:ascii="Verdana" w:hAnsi="Verdana"/>
          <w:sz w:val="16"/>
          <w:szCs w:val="16"/>
        </w:rPr>
        <w:tab/>
        <w:t>3848.02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3022.37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30561.48</w:t>
      </w:r>
    </w:p>
    <w:p w14:paraId="0F8881B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F7F40FD" w14:textId="3BC86A8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District Nursing</w:t>
      </w:r>
      <w:r w:rsidR="009617B5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  <w:t>23908.85</w:t>
      </w:r>
      <w:r w:rsidRPr="005B156C">
        <w:rPr>
          <w:rFonts w:ascii="Verdana" w:hAnsi="Verdana"/>
          <w:sz w:val="16"/>
          <w:szCs w:val="16"/>
        </w:rPr>
        <w:tab/>
        <w:t>18654.15</w:t>
      </w:r>
      <w:r w:rsidRPr="005B156C">
        <w:rPr>
          <w:rFonts w:ascii="Verdana" w:hAnsi="Verdana"/>
          <w:sz w:val="16"/>
          <w:szCs w:val="16"/>
        </w:rPr>
        <w:tab/>
        <w:t>16604.56</w:t>
      </w:r>
      <w:r w:rsidRPr="005B156C">
        <w:rPr>
          <w:rFonts w:ascii="Verdana" w:hAnsi="Verdana"/>
          <w:sz w:val="16"/>
          <w:szCs w:val="16"/>
        </w:rPr>
        <w:tab/>
        <w:t>23488.8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82656.36</w:t>
      </w:r>
    </w:p>
    <w:p w14:paraId="19D69E4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5AA80C2" w14:textId="47B62349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Gorseinon </w:t>
      </w:r>
    </w:p>
    <w:p w14:paraId="1FECEBC6" w14:textId="591A829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West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22402.95</w:t>
      </w:r>
      <w:r w:rsidRPr="005B156C">
        <w:rPr>
          <w:rFonts w:ascii="Verdana" w:hAnsi="Verdana"/>
          <w:sz w:val="16"/>
          <w:szCs w:val="16"/>
        </w:rPr>
        <w:tab/>
        <w:t>23491.42</w:t>
      </w:r>
      <w:r w:rsidRPr="005B156C">
        <w:rPr>
          <w:rFonts w:ascii="Verdana" w:hAnsi="Verdana"/>
          <w:sz w:val="16"/>
          <w:szCs w:val="16"/>
        </w:rPr>
        <w:tab/>
        <w:t>8940.74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6918.15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61753.26</w:t>
      </w:r>
    </w:p>
    <w:p w14:paraId="0F0753A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F1DD7CE" w14:textId="317488E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Ward F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436.32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436.32</w:t>
      </w:r>
    </w:p>
    <w:p w14:paraId="2E0EF7CE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6ECE19D" w14:textId="6CBDE45B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Elderly Care</w:t>
      </w:r>
      <w:r w:rsidR="009617B5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917.48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917.48</w:t>
      </w:r>
    </w:p>
    <w:p w14:paraId="7204189A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8980D78" w14:textId="0E7346E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Ward 3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5933.3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6733.98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1091.59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428.75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14187.62</w:t>
      </w:r>
    </w:p>
    <w:p w14:paraId="34F4AFE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C74BC72" w14:textId="4BEE6E32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Cedar Ward</w:t>
      </w:r>
    </w:p>
    <w:p w14:paraId="1C49685F" w14:textId="2A0D078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(Low Secure)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3751.3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10389.73</w:t>
      </w:r>
      <w:r w:rsidRPr="005B156C">
        <w:rPr>
          <w:rFonts w:ascii="Verdana" w:hAnsi="Verdana"/>
          <w:sz w:val="16"/>
          <w:szCs w:val="16"/>
        </w:rPr>
        <w:tab/>
        <w:t>7111.25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5478.88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26731.16</w:t>
      </w:r>
    </w:p>
    <w:p w14:paraId="50E6EBB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735CBB2" w14:textId="387E13AB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Rowan Ward</w:t>
      </w:r>
      <w:r w:rsidR="005551E0">
        <w:rPr>
          <w:rFonts w:ascii="Verdana" w:hAnsi="Verdana"/>
          <w:b/>
          <w:bCs/>
          <w:sz w:val="16"/>
          <w:szCs w:val="16"/>
        </w:rPr>
        <w:t xml:space="preserve">          </w:t>
      </w:r>
      <w:r w:rsidRPr="005B156C">
        <w:rPr>
          <w:rFonts w:ascii="Verdana" w:hAnsi="Verdana"/>
          <w:sz w:val="16"/>
          <w:szCs w:val="16"/>
        </w:rPr>
        <w:tab/>
        <w:t>15284.07</w:t>
      </w:r>
      <w:r w:rsidRPr="005B156C">
        <w:rPr>
          <w:rFonts w:ascii="Verdana" w:hAnsi="Verdana"/>
          <w:sz w:val="16"/>
          <w:szCs w:val="16"/>
        </w:rPr>
        <w:tab/>
        <w:t>25119.66</w:t>
      </w:r>
      <w:r w:rsidRPr="005B156C">
        <w:rPr>
          <w:rFonts w:ascii="Verdana" w:hAnsi="Verdana"/>
          <w:sz w:val="16"/>
          <w:szCs w:val="16"/>
        </w:rPr>
        <w:tab/>
        <w:t>18191.27</w:t>
      </w:r>
      <w:r w:rsidRPr="005B156C">
        <w:rPr>
          <w:rFonts w:ascii="Verdana" w:hAnsi="Verdana"/>
          <w:sz w:val="16"/>
          <w:szCs w:val="16"/>
        </w:rPr>
        <w:tab/>
        <w:t>16733.49</w:t>
      </w:r>
      <w:r w:rsidRPr="005B156C">
        <w:rPr>
          <w:rFonts w:ascii="Verdana" w:hAnsi="Verdana"/>
          <w:sz w:val="16"/>
          <w:szCs w:val="16"/>
        </w:rPr>
        <w:tab/>
        <w:t>75328.49</w:t>
      </w:r>
    </w:p>
    <w:p w14:paraId="40EA88A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5D43491" w14:textId="6BE99E0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NPTH Ward F Acute</w:t>
      </w:r>
      <w:r w:rsidRPr="005B156C">
        <w:rPr>
          <w:rFonts w:ascii="Verdana" w:hAnsi="Verdana"/>
          <w:sz w:val="16"/>
          <w:szCs w:val="16"/>
        </w:rPr>
        <w:tab/>
        <w:t>48438.01</w:t>
      </w:r>
      <w:r w:rsidRPr="005B156C">
        <w:rPr>
          <w:rFonts w:ascii="Verdana" w:hAnsi="Verdana"/>
          <w:sz w:val="16"/>
          <w:szCs w:val="16"/>
        </w:rPr>
        <w:tab/>
        <w:t>23332.59</w:t>
      </w:r>
      <w:r w:rsidRPr="005B156C">
        <w:rPr>
          <w:rFonts w:ascii="Verdana" w:hAnsi="Verdana"/>
          <w:sz w:val="16"/>
          <w:szCs w:val="16"/>
        </w:rPr>
        <w:tab/>
        <w:t>25978.46</w:t>
      </w:r>
      <w:r w:rsidRPr="005B156C">
        <w:rPr>
          <w:rFonts w:ascii="Verdana" w:hAnsi="Verdana"/>
          <w:sz w:val="16"/>
          <w:szCs w:val="16"/>
        </w:rPr>
        <w:tab/>
        <w:t>12806.43</w:t>
      </w:r>
      <w:r w:rsidRPr="005B156C">
        <w:rPr>
          <w:rFonts w:ascii="Verdana" w:hAnsi="Verdana"/>
          <w:sz w:val="16"/>
          <w:szCs w:val="16"/>
        </w:rPr>
        <w:tab/>
        <w:t>110555.49</w:t>
      </w:r>
    </w:p>
    <w:p w14:paraId="480425A1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54A2F81" w14:textId="243CF21F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Step Down Units </w:t>
      </w:r>
    </w:p>
    <w:p w14:paraId="68F194C3" w14:textId="0CA6852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CCH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1189.64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1076.54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217.92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509.7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2993.8</w:t>
      </w:r>
    </w:p>
    <w:p w14:paraId="2AB1ED1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6E4E0DF" w14:textId="51216701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Fendrod Ward CCH</w:t>
      </w:r>
      <w:r w:rsidRPr="005B156C">
        <w:rPr>
          <w:rFonts w:ascii="Verdana" w:hAnsi="Verdana"/>
          <w:sz w:val="16"/>
          <w:szCs w:val="16"/>
        </w:rPr>
        <w:tab/>
        <w:t>35762.03</w:t>
      </w:r>
      <w:r w:rsidRPr="005B156C">
        <w:rPr>
          <w:rFonts w:ascii="Verdana" w:hAnsi="Verdana"/>
          <w:sz w:val="16"/>
          <w:szCs w:val="16"/>
        </w:rPr>
        <w:tab/>
        <w:t>30341.42</w:t>
      </w:r>
      <w:r w:rsidRPr="005B156C">
        <w:rPr>
          <w:rFonts w:ascii="Verdana" w:hAnsi="Verdana"/>
          <w:sz w:val="16"/>
          <w:szCs w:val="16"/>
        </w:rPr>
        <w:tab/>
        <w:t>14926.82</w:t>
      </w:r>
      <w:r w:rsidRPr="005B156C">
        <w:rPr>
          <w:rFonts w:ascii="Verdana" w:hAnsi="Verdana"/>
          <w:sz w:val="16"/>
          <w:szCs w:val="16"/>
        </w:rPr>
        <w:tab/>
        <w:t>20276.18</w:t>
      </w:r>
      <w:r w:rsidRPr="005B156C">
        <w:rPr>
          <w:rFonts w:ascii="Verdana" w:hAnsi="Verdana"/>
          <w:sz w:val="16"/>
          <w:szCs w:val="16"/>
        </w:rPr>
        <w:tab/>
        <w:t>101306.45</w:t>
      </w:r>
    </w:p>
    <w:p w14:paraId="10DFB63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593914B" w14:textId="523C5115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Clyne Ward CCH</w:t>
      </w:r>
      <w:r w:rsidR="005551E0">
        <w:rPr>
          <w:rFonts w:ascii="Verdana" w:hAnsi="Verdana"/>
          <w:b/>
          <w:bCs/>
          <w:sz w:val="16"/>
          <w:szCs w:val="16"/>
        </w:rPr>
        <w:t xml:space="preserve">    </w:t>
      </w:r>
      <w:r w:rsidRPr="005B156C">
        <w:rPr>
          <w:rFonts w:ascii="Verdana" w:hAnsi="Verdana"/>
          <w:sz w:val="16"/>
          <w:szCs w:val="16"/>
        </w:rPr>
        <w:tab/>
        <w:t>16027.96</w:t>
      </w:r>
      <w:r w:rsidRPr="005B156C">
        <w:rPr>
          <w:rFonts w:ascii="Verdana" w:hAnsi="Verdana"/>
          <w:sz w:val="16"/>
          <w:szCs w:val="16"/>
        </w:rPr>
        <w:tab/>
        <w:t>14626.11</w:t>
      </w:r>
      <w:r w:rsidRPr="005B156C">
        <w:rPr>
          <w:rFonts w:ascii="Verdana" w:hAnsi="Verdana"/>
          <w:sz w:val="16"/>
          <w:szCs w:val="16"/>
        </w:rPr>
        <w:tab/>
        <w:t>18890.68</w:t>
      </w:r>
      <w:r w:rsidRPr="005B156C">
        <w:rPr>
          <w:rFonts w:ascii="Verdana" w:hAnsi="Verdana"/>
          <w:sz w:val="16"/>
          <w:szCs w:val="16"/>
        </w:rPr>
        <w:tab/>
        <w:t>30439.73</w:t>
      </w:r>
      <w:r w:rsidRPr="005B156C">
        <w:rPr>
          <w:rFonts w:ascii="Verdana" w:hAnsi="Verdana"/>
          <w:sz w:val="16"/>
          <w:szCs w:val="16"/>
        </w:rPr>
        <w:tab/>
        <w:t>79984.48</w:t>
      </w:r>
    </w:p>
    <w:p w14:paraId="1E9CAD68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AFBDCB4" w14:textId="105AAF5A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Community</w:t>
      </w:r>
    </w:p>
    <w:p w14:paraId="6939D29E" w14:textId="5B552235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Acute Area 2 (Centra</w:t>
      </w:r>
      <w:r w:rsidR="005551E0">
        <w:rPr>
          <w:rFonts w:ascii="Verdana" w:hAnsi="Verdana"/>
          <w:b/>
          <w:bCs/>
          <w:sz w:val="16"/>
          <w:szCs w:val="16"/>
        </w:rPr>
        <w:t>l)</w:t>
      </w:r>
      <w:r w:rsidRPr="005B156C">
        <w:rPr>
          <w:rFonts w:ascii="Verdana" w:hAnsi="Verdana"/>
          <w:sz w:val="16"/>
          <w:szCs w:val="16"/>
        </w:rPr>
        <w:tab/>
        <w:t>5040.1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3422.5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2077.05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10539.65</w:t>
      </w:r>
    </w:p>
    <w:p w14:paraId="710F5734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7D313BC" w14:textId="348D0498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Community</w:t>
      </w:r>
    </w:p>
    <w:p w14:paraId="6A51F893" w14:textId="5EAD2F7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Acute Area 3 (Ty-Einon</w:t>
      </w:r>
      <w:r w:rsidRPr="005B156C">
        <w:rPr>
          <w:rFonts w:ascii="Verdana" w:hAnsi="Verdana"/>
          <w:sz w:val="16"/>
          <w:szCs w:val="16"/>
        </w:rPr>
        <w:t>)</w:t>
      </w:r>
      <w:r w:rsidRPr="005B156C">
        <w:rPr>
          <w:rFonts w:ascii="Verdana" w:hAnsi="Verdana"/>
          <w:sz w:val="16"/>
          <w:szCs w:val="16"/>
        </w:rPr>
        <w:tab/>
        <w:t>3347.97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2821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1426.5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3704.04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11299.51</w:t>
      </w:r>
    </w:p>
    <w:p w14:paraId="254BAC6D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5B9FEEF" w14:textId="14488244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Gwelfor Unit CC</w:t>
      </w:r>
      <w:r w:rsidR="005551E0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  <w:t>4259.36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7417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8334.65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11265.17</w:t>
      </w:r>
      <w:r w:rsidRPr="005B156C">
        <w:rPr>
          <w:rFonts w:ascii="Verdana" w:hAnsi="Verdana"/>
          <w:sz w:val="16"/>
          <w:szCs w:val="16"/>
        </w:rPr>
        <w:tab/>
        <w:t>31276.18</w:t>
      </w:r>
    </w:p>
    <w:p w14:paraId="40FB7D2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B76075E" w14:textId="3CBA245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Tonna Emi Suite 2</w:t>
      </w:r>
      <w:r w:rsidR="005551E0">
        <w:rPr>
          <w:rFonts w:ascii="Verdana" w:hAnsi="Verdana"/>
          <w:b/>
          <w:bCs/>
          <w:sz w:val="16"/>
          <w:szCs w:val="16"/>
        </w:rPr>
        <w:t xml:space="preserve"> </w:t>
      </w:r>
      <w:r w:rsidRPr="005B156C">
        <w:rPr>
          <w:rFonts w:ascii="Verdana" w:hAnsi="Verdana"/>
          <w:sz w:val="16"/>
          <w:szCs w:val="16"/>
        </w:rPr>
        <w:tab/>
        <w:t>37688.33</w:t>
      </w:r>
      <w:r w:rsidRPr="005B156C">
        <w:rPr>
          <w:rFonts w:ascii="Verdana" w:hAnsi="Verdana"/>
          <w:sz w:val="16"/>
          <w:szCs w:val="16"/>
        </w:rPr>
        <w:tab/>
        <w:t>28679.93</w:t>
      </w:r>
      <w:r w:rsidRPr="005B156C">
        <w:rPr>
          <w:rFonts w:ascii="Verdana" w:hAnsi="Verdana"/>
          <w:sz w:val="16"/>
          <w:szCs w:val="16"/>
        </w:rPr>
        <w:tab/>
        <w:t>26108.14</w:t>
      </w:r>
      <w:r w:rsidRPr="005B156C">
        <w:rPr>
          <w:rFonts w:ascii="Verdana" w:hAnsi="Verdana"/>
          <w:sz w:val="16"/>
          <w:szCs w:val="16"/>
        </w:rPr>
        <w:tab/>
        <w:t>23843.9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116320.3</w:t>
      </w:r>
    </w:p>
    <w:p w14:paraId="57874C9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A05743E" w14:textId="25D91BEC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CC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Onnen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 xml:space="preserve"> Ward</w:t>
      </w:r>
      <w:r w:rsidR="005551E0">
        <w:rPr>
          <w:rFonts w:ascii="Verdana" w:hAnsi="Verdana"/>
          <w:b/>
          <w:bCs/>
          <w:sz w:val="16"/>
          <w:szCs w:val="16"/>
        </w:rPr>
        <w:t xml:space="preserve">     </w:t>
      </w:r>
      <w:r w:rsidRPr="005B156C">
        <w:rPr>
          <w:rFonts w:ascii="Verdana" w:hAnsi="Verdana"/>
          <w:sz w:val="16"/>
          <w:szCs w:val="16"/>
        </w:rPr>
        <w:tab/>
        <w:t>37561.11</w:t>
      </w:r>
      <w:r w:rsidRPr="005B156C">
        <w:rPr>
          <w:rFonts w:ascii="Verdana" w:hAnsi="Verdana"/>
          <w:sz w:val="16"/>
          <w:szCs w:val="16"/>
        </w:rPr>
        <w:tab/>
        <w:t>34326.96</w:t>
      </w:r>
      <w:r w:rsidRPr="005B156C">
        <w:rPr>
          <w:rFonts w:ascii="Verdana" w:hAnsi="Verdana"/>
          <w:sz w:val="16"/>
          <w:szCs w:val="16"/>
        </w:rPr>
        <w:tab/>
        <w:t>37048.51</w:t>
      </w:r>
      <w:r w:rsidRPr="005B156C">
        <w:rPr>
          <w:rFonts w:ascii="Verdana" w:hAnsi="Verdana"/>
          <w:sz w:val="16"/>
          <w:szCs w:val="16"/>
        </w:rPr>
        <w:tab/>
        <w:t>14581.04</w:t>
      </w:r>
      <w:r w:rsidRPr="005B156C">
        <w:rPr>
          <w:rFonts w:ascii="Verdana" w:hAnsi="Verdana"/>
          <w:sz w:val="16"/>
          <w:szCs w:val="16"/>
        </w:rPr>
        <w:tab/>
        <w:t>123517.62</w:t>
      </w:r>
    </w:p>
    <w:p w14:paraId="39D4869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E495938" w14:textId="064E2AC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CC Derwen Ward</w:t>
      </w:r>
      <w:r w:rsidR="005551E0">
        <w:rPr>
          <w:rFonts w:ascii="Verdana" w:hAnsi="Verdana"/>
          <w:b/>
          <w:bCs/>
          <w:sz w:val="16"/>
          <w:szCs w:val="16"/>
        </w:rPr>
        <w:t xml:space="preserve">   </w:t>
      </w:r>
      <w:r w:rsidRPr="005B156C">
        <w:rPr>
          <w:rFonts w:ascii="Verdana" w:hAnsi="Verdana"/>
          <w:sz w:val="16"/>
          <w:szCs w:val="16"/>
        </w:rPr>
        <w:tab/>
        <w:t>43281.43</w:t>
      </w:r>
      <w:r w:rsidRPr="005B156C">
        <w:rPr>
          <w:rFonts w:ascii="Verdana" w:hAnsi="Verdana"/>
          <w:sz w:val="16"/>
          <w:szCs w:val="16"/>
        </w:rPr>
        <w:tab/>
        <w:t>23799.73</w:t>
      </w:r>
      <w:r w:rsidRPr="005B156C">
        <w:rPr>
          <w:rFonts w:ascii="Verdana" w:hAnsi="Verdana"/>
          <w:sz w:val="16"/>
          <w:szCs w:val="16"/>
        </w:rPr>
        <w:tab/>
        <w:t>24478.31</w:t>
      </w:r>
      <w:r w:rsidRPr="005B156C">
        <w:rPr>
          <w:rFonts w:ascii="Verdana" w:hAnsi="Verdana"/>
          <w:sz w:val="16"/>
          <w:szCs w:val="16"/>
        </w:rPr>
        <w:tab/>
        <w:t>26162.55</w:t>
      </w:r>
      <w:r w:rsidRPr="005B156C">
        <w:rPr>
          <w:rFonts w:ascii="Verdana" w:hAnsi="Verdana"/>
          <w:sz w:val="16"/>
          <w:szCs w:val="16"/>
        </w:rPr>
        <w:tab/>
        <w:t>117722.02</w:t>
      </w:r>
    </w:p>
    <w:p w14:paraId="1EBC91C4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EF0AC5D" w14:textId="3B1A267B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CC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Celyn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 xml:space="preserve"> Ward</w:t>
      </w:r>
      <w:r w:rsidR="005551E0">
        <w:rPr>
          <w:rFonts w:ascii="Verdana" w:hAnsi="Verdana"/>
          <w:b/>
          <w:bCs/>
          <w:sz w:val="16"/>
          <w:szCs w:val="16"/>
        </w:rPr>
        <w:t xml:space="preserve">        </w:t>
      </w:r>
      <w:r w:rsidRPr="005B156C">
        <w:rPr>
          <w:rFonts w:ascii="Verdana" w:hAnsi="Verdana"/>
          <w:sz w:val="16"/>
          <w:szCs w:val="16"/>
        </w:rPr>
        <w:tab/>
        <w:t>41777.38</w:t>
      </w:r>
      <w:r w:rsidRPr="005B156C">
        <w:rPr>
          <w:rFonts w:ascii="Verdana" w:hAnsi="Verdana"/>
          <w:sz w:val="16"/>
          <w:szCs w:val="16"/>
        </w:rPr>
        <w:tab/>
        <w:t>19590.14</w:t>
      </w:r>
      <w:r w:rsidRPr="005B156C">
        <w:rPr>
          <w:rFonts w:ascii="Verdana" w:hAnsi="Verdana"/>
          <w:sz w:val="16"/>
          <w:szCs w:val="16"/>
        </w:rPr>
        <w:tab/>
        <w:t>27041.03</w:t>
      </w:r>
      <w:r w:rsidRPr="005B156C">
        <w:rPr>
          <w:rFonts w:ascii="Verdana" w:hAnsi="Verdana"/>
          <w:sz w:val="16"/>
          <w:szCs w:val="16"/>
        </w:rPr>
        <w:tab/>
        <w:t>26738.95</w:t>
      </w:r>
      <w:r w:rsidRPr="005B156C">
        <w:rPr>
          <w:rFonts w:ascii="Verdana" w:hAnsi="Verdana"/>
          <w:sz w:val="16"/>
          <w:szCs w:val="16"/>
        </w:rPr>
        <w:tab/>
        <w:t>115147.5</w:t>
      </w:r>
    </w:p>
    <w:p w14:paraId="441E9AE1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5586B39" w14:textId="3804A981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Perinatal Inpatient </w:t>
      </w:r>
    </w:p>
    <w:p w14:paraId="4211185E" w14:textId="69924CE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Unit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5468.86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6014.94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2657.08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7632.91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21773.79</w:t>
      </w:r>
    </w:p>
    <w:p w14:paraId="5C07F08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186CD3F" w14:textId="3DB5F913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CAMHS –</w:t>
      </w:r>
    </w:p>
    <w:p w14:paraId="2111E49D" w14:textId="2C9D94C9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Assessment &amp; Treatment</w:t>
      </w:r>
    </w:p>
    <w:p w14:paraId="24E0AAE9" w14:textId="3461AC7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Team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34886.07</w:t>
      </w:r>
      <w:r w:rsidRPr="005B156C">
        <w:rPr>
          <w:rFonts w:ascii="Verdana" w:hAnsi="Verdana"/>
          <w:sz w:val="16"/>
          <w:szCs w:val="16"/>
        </w:rPr>
        <w:tab/>
        <w:t>55656.55</w:t>
      </w:r>
      <w:r w:rsidRPr="005B156C">
        <w:rPr>
          <w:rFonts w:ascii="Verdana" w:hAnsi="Verdana"/>
          <w:sz w:val="16"/>
          <w:szCs w:val="16"/>
        </w:rPr>
        <w:tab/>
        <w:t>51199.35</w:t>
      </w:r>
      <w:r w:rsidRPr="005B156C">
        <w:rPr>
          <w:rFonts w:ascii="Verdana" w:hAnsi="Verdana"/>
          <w:sz w:val="16"/>
          <w:szCs w:val="16"/>
        </w:rPr>
        <w:tab/>
        <w:t>47028.4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188770.37</w:t>
      </w:r>
    </w:p>
    <w:p w14:paraId="3F882488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7549571" w14:textId="560A4C32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Forensic</w:t>
      </w:r>
    </w:p>
    <w:p w14:paraId="5A098189" w14:textId="222191EB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Penarth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28730.59</w:t>
      </w:r>
      <w:r w:rsidRPr="005B156C">
        <w:rPr>
          <w:rFonts w:ascii="Verdana" w:hAnsi="Verdana"/>
          <w:sz w:val="16"/>
          <w:szCs w:val="16"/>
        </w:rPr>
        <w:tab/>
        <w:t>32717.22</w:t>
      </w:r>
      <w:r w:rsidRPr="005B156C">
        <w:rPr>
          <w:rFonts w:ascii="Verdana" w:hAnsi="Verdana"/>
          <w:sz w:val="16"/>
          <w:szCs w:val="16"/>
        </w:rPr>
        <w:tab/>
        <w:t>41512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24871.94</w:t>
      </w:r>
      <w:r w:rsidRPr="005B156C">
        <w:rPr>
          <w:rFonts w:ascii="Verdana" w:hAnsi="Verdana"/>
          <w:sz w:val="16"/>
          <w:szCs w:val="16"/>
        </w:rPr>
        <w:tab/>
        <w:t>127831.75</w:t>
      </w:r>
    </w:p>
    <w:p w14:paraId="2665A9E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9CE5C3C" w14:textId="569AEF07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Forensic </w:t>
      </w:r>
    </w:p>
    <w:p w14:paraId="39BB5D41" w14:textId="2CB55F3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proofErr w:type="spellStart"/>
      <w:r w:rsidRPr="005B156C">
        <w:rPr>
          <w:rFonts w:ascii="Verdana" w:hAnsi="Verdana"/>
          <w:b/>
          <w:bCs/>
          <w:sz w:val="16"/>
          <w:szCs w:val="16"/>
        </w:rPr>
        <w:t>Ogmore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 xml:space="preserve">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12217.5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22147.85</w:t>
      </w:r>
      <w:r w:rsidRPr="005B156C">
        <w:rPr>
          <w:rFonts w:ascii="Verdana" w:hAnsi="Verdana"/>
          <w:sz w:val="16"/>
          <w:szCs w:val="16"/>
        </w:rPr>
        <w:tab/>
        <w:t>8332.28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6468.75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49166.38</w:t>
      </w:r>
    </w:p>
    <w:p w14:paraId="6A7F3214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DEB369E" w14:textId="35DFCE2F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Forensic </w:t>
      </w:r>
    </w:p>
    <w:p w14:paraId="63F56373" w14:textId="739B306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Newton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21486.01</w:t>
      </w:r>
      <w:r w:rsidRPr="005B156C">
        <w:rPr>
          <w:rFonts w:ascii="Verdana" w:hAnsi="Verdana"/>
          <w:sz w:val="16"/>
          <w:szCs w:val="16"/>
        </w:rPr>
        <w:tab/>
        <w:t>28274.3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51556.97</w:t>
      </w:r>
      <w:r w:rsidRPr="005B156C">
        <w:rPr>
          <w:rFonts w:ascii="Verdana" w:hAnsi="Verdana"/>
          <w:sz w:val="16"/>
          <w:szCs w:val="16"/>
        </w:rPr>
        <w:tab/>
        <w:t>25668.19</w:t>
      </w:r>
      <w:r w:rsidRPr="005B156C">
        <w:rPr>
          <w:rFonts w:ascii="Verdana" w:hAnsi="Verdana"/>
          <w:sz w:val="16"/>
          <w:szCs w:val="16"/>
        </w:rPr>
        <w:tab/>
        <w:t>126985.47</w:t>
      </w:r>
    </w:p>
    <w:p w14:paraId="1FF31BE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DA1748D" w14:textId="65F5AEEC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Forensic </w:t>
      </w:r>
    </w:p>
    <w:p w14:paraId="57F50EA3" w14:textId="35FD045F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Cardigan Ward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8593.21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5208.82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9097.83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4347.17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27247.03</w:t>
      </w:r>
    </w:p>
    <w:p w14:paraId="45F3E9A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2A0E996" w14:textId="6956E218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Forensic </w:t>
      </w:r>
    </w:p>
    <w:p w14:paraId="6F3F7793" w14:textId="122DF6D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Tenby Ward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13531.62</w:t>
      </w:r>
      <w:r w:rsidRPr="005B156C">
        <w:rPr>
          <w:rFonts w:ascii="Verdana" w:hAnsi="Verdana"/>
          <w:sz w:val="16"/>
          <w:szCs w:val="16"/>
        </w:rPr>
        <w:tab/>
        <w:t>4659.52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11283.27</w:t>
      </w:r>
      <w:r w:rsidRPr="005B156C">
        <w:rPr>
          <w:rFonts w:ascii="Verdana" w:hAnsi="Verdana"/>
          <w:sz w:val="16"/>
          <w:szCs w:val="16"/>
        </w:rPr>
        <w:tab/>
        <w:t>9919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39393.41</w:t>
      </w:r>
    </w:p>
    <w:p w14:paraId="6EC3513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D8C6520" w14:textId="59DF72B2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Community Health </w:t>
      </w:r>
    </w:p>
    <w:p w14:paraId="70DB45F9" w14:textId="560FE33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Team - Swansea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14876.41</w:t>
      </w:r>
      <w:r w:rsidRPr="005B156C">
        <w:rPr>
          <w:rFonts w:ascii="Verdana" w:hAnsi="Verdana"/>
          <w:sz w:val="16"/>
          <w:szCs w:val="16"/>
        </w:rPr>
        <w:tab/>
        <w:t>9520.74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25014.91</w:t>
      </w:r>
      <w:r w:rsidRPr="005B156C">
        <w:rPr>
          <w:rFonts w:ascii="Verdana" w:hAnsi="Verdana"/>
          <w:sz w:val="16"/>
          <w:szCs w:val="16"/>
        </w:rPr>
        <w:tab/>
        <w:t>22267.69</w:t>
      </w:r>
      <w:r w:rsidRPr="005B156C">
        <w:rPr>
          <w:rFonts w:ascii="Verdana" w:hAnsi="Verdana"/>
          <w:sz w:val="16"/>
          <w:szCs w:val="16"/>
        </w:rPr>
        <w:tab/>
        <w:t>71679.75</w:t>
      </w:r>
    </w:p>
    <w:p w14:paraId="3A8D1B1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32C2F3A" w14:textId="6C40069B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2718602A" w14:textId="5254EDD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Dan-y-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Bont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1258.83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463.59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1722.42</w:t>
      </w:r>
    </w:p>
    <w:p w14:paraId="1F360D1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86A096B" w14:textId="10FAA4FC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Special Services – </w:t>
      </w:r>
    </w:p>
    <w:p w14:paraId="6D2DE4BA" w14:textId="77A0914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Ty Garth Newydd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2301.77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560.07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621.54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3483.38</w:t>
      </w:r>
    </w:p>
    <w:p w14:paraId="65F248E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3B360A2" w14:textId="348D06A1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14AC99A0" w14:textId="74915A1A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lastRenderedPageBreak/>
        <w:t xml:space="preserve"> Bryn Afon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2929.4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2265.37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1247.39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4012.87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10455.03</w:t>
      </w:r>
    </w:p>
    <w:p w14:paraId="2A719BC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DA85C12" w14:textId="21442BED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3C8E51E3" w14:textId="63719C9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Swyn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>-y-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Afon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27041.09</w:t>
      </w:r>
      <w:r w:rsidRPr="005B156C">
        <w:rPr>
          <w:rFonts w:ascii="Verdana" w:hAnsi="Verdana"/>
          <w:sz w:val="16"/>
          <w:szCs w:val="16"/>
        </w:rPr>
        <w:tab/>
        <w:t>16127.17</w:t>
      </w:r>
      <w:r w:rsidRPr="005B156C">
        <w:rPr>
          <w:rFonts w:ascii="Verdana" w:hAnsi="Verdana"/>
          <w:sz w:val="16"/>
          <w:szCs w:val="16"/>
        </w:rPr>
        <w:tab/>
        <w:t>9398.02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19854.01</w:t>
      </w:r>
      <w:r w:rsidRPr="005B156C">
        <w:rPr>
          <w:rFonts w:ascii="Verdana" w:hAnsi="Verdana"/>
          <w:sz w:val="16"/>
          <w:szCs w:val="16"/>
        </w:rPr>
        <w:tab/>
        <w:t>72420.29</w:t>
      </w:r>
    </w:p>
    <w:p w14:paraId="18907C3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0B3894A" w14:textId="2DFE1595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3AE8453C" w14:textId="049BC25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Dan-y Deri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4143.32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8393.64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1918.72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1866.82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26322.5</w:t>
      </w:r>
    </w:p>
    <w:p w14:paraId="266C536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E9DE906" w14:textId="07DB68FE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7BB4EB7B" w14:textId="24C74FEF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Lletty Newydd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35.12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463.59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302.3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801.01</w:t>
      </w:r>
    </w:p>
    <w:p w14:paraId="0D52574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963D704" w14:textId="43C73FDD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66BAC1F8" w14:textId="2AEBBF6D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Hafod</w:t>
      </w:r>
      <w:proofErr w:type="spellEnd"/>
      <w:r w:rsidRPr="005B156C">
        <w:rPr>
          <w:rFonts w:ascii="Verdana" w:hAnsi="Verdana"/>
          <w:b/>
          <w:bCs/>
          <w:sz w:val="16"/>
          <w:szCs w:val="16"/>
        </w:rPr>
        <w:t xml:space="preserve"> y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Wennol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1228.42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427.06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1655.48</w:t>
      </w:r>
    </w:p>
    <w:p w14:paraId="311B70A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E7CA93E" w14:textId="1E8E178D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25B043B4" w14:textId="6C461F2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Llwyneryr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2593.68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1662.64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812.37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289.92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5358.61</w:t>
      </w:r>
    </w:p>
    <w:p w14:paraId="6B1AAA1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0BAC020" w14:textId="0B604197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7622067C" w14:textId="78FD4C5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Laurels &amp; Briary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3457.18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1369.93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4827.11</w:t>
      </w:r>
    </w:p>
    <w:p w14:paraId="286680CC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02D56A7" w14:textId="30C694C5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Special Services –</w:t>
      </w:r>
    </w:p>
    <w:p w14:paraId="125FC8CC" w14:textId="7F67C7D4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Rowan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247.6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247.6</w:t>
      </w:r>
    </w:p>
    <w:p w14:paraId="4B6A194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FA6F66C" w14:textId="166A42B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Community Wound</w:t>
      </w:r>
      <w:r w:rsidRPr="005B156C">
        <w:rPr>
          <w:rFonts w:ascii="Verdana" w:hAnsi="Verdana"/>
          <w:sz w:val="16"/>
          <w:szCs w:val="16"/>
        </w:rPr>
        <w:tab/>
        <w:t>4620.75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1787.7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3370.87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3863.25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13642.57</w:t>
      </w:r>
    </w:p>
    <w:p w14:paraId="2B24AD9D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434895E7" w14:textId="1BCC3862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Prison Healthcare</w:t>
      </w:r>
      <w:r w:rsidR="005551E0">
        <w:rPr>
          <w:rFonts w:ascii="Verdana" w:hAnsi="Verdana"/>
          <w:b/>
          <w:bCs/>
          <w:sz w:val="16"/>
          <w:szCs w:val="16"/>
        </w:rPr>
        <w:t xml:space="preserve"> </w:t>
      </w:r>
      <w:r w:rsidRPr="005B156C">
        <w:rPr>
          <w:rFonts w:ascii="Verdana" w:hAnsi="Verdana"/>
          <w:sz w:val="16"/>
          <w:szCs w:val="16"/>
        </w:rPr>
        <w:tab/>
        <w:t>393.86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952.78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312.09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1658.73</w:t>
      </w:r>
    </w:p>
    <w:p w14:paraId="6377E010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E3FB6AC" w14:textId="0CCC7C60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Community </w:t>
      </w:r>
    </w:p>
    <w:p w14:paraId="52ABA4BF" w14:textId="5926236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Continence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1452.04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2832.03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3443.68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2855.82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10583.57</w:t>
      </w:r>
    </w:p>
    <w:p w14:paraId="42675F1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DDC0775" w14:textId="447304AC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Grand Total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1311540.71</w:t>
      </w:r>
      <w:r w:rsidRPr="005B156C">
        <w:rPr>
          <w:rFonts w:ascii="Verdana" w:hAnsi="Verdana"/>
          <w:sz w:val="16"/>
          <w:szCs w:val="16"/>
        </w:rPr>
        <w:tab/>
        <w:t>959375.16</w:t>
      </w:r>
      <w:r w:rsidRPr="005B156C">
        <w:rPr>
          <w:rFonts w:ascii="Verdana" w:hAnsi="Verdana"/>
          <w:sz w:val="16"/>
          <w:szCs w:val="16"/>
        </w:rPr>
        <w:tab/>
        <w:t>880748.57</w:t>
      </w:r>
      <w:r w:rsidRPr="005B156C">
        <w:rPr>
          <w:rFonts w:ascii="Verdana" w:hAnsi="Verdana"/>
          <w:sz w:val="16"/>
          <w:szCs w:val="16"/>
        </w:rPr>
        <w:tab/>
        <w:t>712615.02</w:t>
      </w:r>
      <w:r w:rsidRPr="005B156C">
        <w:rPr>
          <w:rFonts w:ascii="Verdana" w:hAnsi="Verdana"/>
          <w:sz w:val="16"/>
          <w:szCs w:val="16"/>
        </w:rPr>
        <w:tab/>
        <w:t>3864279.46</w:t>
      </w:r>
    </w:p>
    <w:p w14:paraId="240AB501" w14:textId="77777777" w:rsidR="005B156C" w:rsidRPr="005B156C" w:rsidRDefault="005B156C" w:rsidP="005B156C">
      <w:pPr>
        <w:ind w:left="0"/>
        <w:rPr>
          <w:rFonts w:ascii="Verdana" w:eastAsia="Times New Roman" w:hAnsi="Verdana" w:cs="Helvetica"/>
          <w:sz w:val="22"/>
          <w:szCs w:val="22"/>
        </w:rPr>
      </w:pPr>
    </w:p>
    <w:p w14:paraId="3EABE854" w14:textId="77777777" w:rsidR="00157BF3" w:rsidRPr="00E93E34" w:rsidRDefault="00157BF3" w:rsidP="00157BF3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AHP/HSS per month</w:t>
      </w:r>
    </w:p>
    <w:p w14:paraId="588F5979" w14:textId="2144AAC9" w:rsidR="005B156C" w:rsidRPr="00E93E34" w:rsidRDefault="00157BF3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  <w:u w:val="single"/>
        </w:rPr>
      </w:pPr>
      <w:r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Band</w:t>
      </w:r>
      <w:r w:rsid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br/>
      </w:r>
      <w:r w:rsidR="002824D5" w:rsidRPr="00E93E34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2824D5">
        <w:rPr>
          <w:rFonts w:ascii="Verdana" w:hAnsi="Verdana"/>
          <w:sz w:val="22"/>
          <w:szCs w:val="22"/>
        </w:rPr>
        <w:t>invoice</w:t>
      </w:r>
      <w:r w:rsidR="002824D5" w:rsidRPr="00E93E34">
        <w:rPr>
          <w:rFonts w:ascii="Verdana" w:hAnsi="Verdana"/>
          <w:sz w:val="22"/>
          <w:szCs w:val="22"/>
        </w:rPr>
        <w:t xml:space="preserve">s which </w:t>
      </w:r>
      <w:r w:rsidR="002824D5" w:rsidRPr="00E93E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2824D5" w:rsidRPr="00E93E34">
        <w:rPr>
          <w:rFonts w:ascii="Verdana" w:hAnsi="Verdana" w:cs="Tahoma"/>
          <w:sz w:val="22"/>
          <w:szCs w:val="22"/>
        </w:rPr>
        <w:t>Section 12 of the FOI Act and T</w:t>
      </w:r>
      <w:r w:rsidR="002824D5" w:rsidRPr="00E93E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2824D5" w:rsidRPr="00E93E34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r w:rsidR="002824D5">
        <w:rPr>
          <w:rFonts w:ascii="Verdana" w:hAnsi="Verdana" w:cs="Times New Roman"/>
          <w:sz w:val="22"/>
          <w:szCs w:val="22"/>
        </w:rPr>
        <w:br/>
      </w:r>
      <w:r w:rsidR="002824D5" w:rsidRPr="00E93E34">
        <w:rPr>
          <w:rFonts w:ascii="Verdana" w:hAnsi="Verdana" w:cs="Times New Roman"/>
          <w:sz w:val="22"/>
          <w:szCs w:val="22"/>
        </w:rPr>
        <w:t xml:space="preserve"> </w:t>
      </w:r>
      <w:r w:rsidR="002824D5" w:rsidRPr="00E93E34">
        <w:rPr>
          <w:rFonts w:ascii="Verdana" w:hAnsi="Verdana" w:cs="Times New Roman"/>
          <w:sz w:val="22"/>
          <w:szCs w:val="22"/>
        </w:rPr>
        <w:br/>
        <w:t xml:space="preserve">We have however provided the information broken down by </w:t>
      </w:r>
      <w:r w:rsidR="002824D5">
        <w:rPr>
          <w:rFonts w:ascii="Verdana" w:hAnsi="Verdana" w:cs="Times New Roman"/>
          <w:sz w:val="22"/>
          <w:szCs w:val="22"/>
        </w:rPr>
        <w:t>job title</w:t>
      </w:r>
      <w:r w:rsidR="002824D5" w:rsidRPr="00E93E34">
        <w:rPr>
          <w:rFonts w:ascii="Verdana" w:hAnsi="Verdana" w:cs="Times New Roman"/>
          <w:sz w:val="22"/>
          <w:szCs w:val="22"/>
        </w:rPr>
        <w:t xml:space="preserve"> to give an indication of the areas covered.</w:t>
      </w:r>
    </w:p>
    <w:p w14:paraId="4FC57440" w14:textId="7FC33149" w:rsidR="005B156C" w:rsidRPr="00EE60C1" w:rsidRDefault="005B156C" w:rsidP="005B156C">
      <w:pPr>
        <w:pStyle w:val="NoSpacing"/>
        <w:rPr>
          <w:rFonts w:ascii="Verdana" w:hAnsi="Verdana"/>
          <w:b/>
          <w:bCs/>
          <w:sz w:val="20"/>
          <w:szCs w:val="20"/>
          <w:u w:val="single"/>
        </w:rPr>
      </w:pPr>
      <w:r w:rsidRPr="005B156C">
        <w:rPr>
          <w:rFonts w:ascii="Verdana" w:hAnsi="Verdana"/>
        </w:rPr>
        <w:tab/>
      </w:r>
      <w:r w:rsidRPr="005B156C">
        <w:rPr>
          <w:rFonts w:ascii="Verdana" w:hAnsi="Verdana"/>
        </w:rPr>
        <w:tab/>
      </w:r>
      <w:r w:rsidRPr="005B156C">
        <w:rPr>
          <w:rFonts w:ascii="Verdana" w:hAnsi="Verdana"/>
        </w:rPr>
        <w:tab/>
      </w:r>
      <w:r>
        <w:rPr>
          <w:rFonts w:ascii="Verdana" w:hAnsi="Verdana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>April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May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June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July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Total</w:t>
      </w:r>
      <w:r w:rsidR="0055139C">
        <w:rPr>
          <w:rFonts w:ascii="Verdana" w:hAnsi="Verdana"/>
          <w:b/>
          <w:bCs/>
          <w:sz w:val="20"/>
          <w:szCs w:val="20"/>
          <w:u w:val="single"/>
        </w:rPr>
        <w:br/>
      </w:r>
      <w:r w:rsidR="0055139C" w:rsidRPr="0055139C">
        <w:rPr>
          <w:rFonts w:ascii="Verdana" w:hAnsi="Verdana"/>
          <w:b/>
          <w:bCs/>
          <w:sz w:val="20"/>
          <w:szCs w:val="20"/>
        </w:rPr>
        <w:t xml:space="preserve">                                      £                   £                   £                  £                     £</w:t>
      </w:r>
      <w:r w:rsidR="0055139C">
        <w:rPr>
          <w:rFonts w:ascii="Verdana" w:hAnsi="Verdana"/>
          <w:b/>
          <w:bCs/>
          <w:sz w:val="20"/>
          <w:szCs w:val="20"/>
        </w:rPr>
        <w:br/>
      </w:r>
    </w:p>
    <w:p w14:paraId="6509A1E6" w14:textId="64F86A41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Allied Health Prof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158652.66</w:t>
      </w:r>
      <w:r w:rsidRPr="005B156C">
        <w:rPr>
          <w:rFonts w:ascii="Verdana" w:hAnsi="Verdana"/>
          <w:sz w:val="16"/>
          <w:szCs w:val="16"/>
        </w:rPr>
        <w:tab/>
        <w:t>137370.18</w:t>
      </w:r>
      <w:r w:rsidRPr="005B156C">
        <w:rPr>
          <w:rFonts w:ascii="Verdana" w:hAnsi="Verdana"/>
          <w:sz w:val="16"/>
          <w:szCs w:val="16"/>
        </w:rPr>
        <w:tab/>
        <w:t>116345.81</w:t>
      </w:r>
      <w:r w:rsidRPr="005B156C">
        <w:rPr>
          <w:rFonts w:ascii="Verdana" w:hAnsi="Verdana"/>
          <w:sz w:val="16"/>
          <w:szCs w:val="16"/>
        </w:rPr>
        <w:tab/>
        <w:t>125296.93</w:t>
      </w:r>
      <w:r w:rsidRPr="005B156C">
        <w:rPr>
          <w:rFonts w:ascii="Verdana" w:hAnsi="Verdana"/>
          <w:sz w:val="16"/>
          <w:szCs w:val="16"/>
        </w:rPr>
        <w:tab/>
        <w:t>537665.58</w:t>
      </w:r>
    </w:p>
    <w:p w14:paraId="0F019BD7" w14:textId="68EBAEC9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</w:t>
      </w:r>
    </w:p>
    <w:p w14:paraId="3D94EEEA" w14:textId="1AED60B9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Add Prof Sci &amp; Tech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 w:rsidRPr="005B156C"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 w:rsidRPr="005B156C"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2500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2500</w:t>
      </w:r>
    </w:p>
    <w:p w14:paraId="48CED541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159E523D" w14:textId="61DAA585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Healthcare Scientists</w:t>
      </w:r>
      <w:r w:rsidRPr="005B156C">
        <w:rPr>
          <w:rFonts w:ascii="Verdana" w:hAnsi="Verdana"/>
          <w:sz w:val="16"/>
          <w:szCs w:val="16"/>
        </w:rPr>
        <w:tab/>
        <w:t>9112.5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21712.5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59284.35</w:t>
      </w:r>
      <w:r w:rsidRPr="005B156C">
        <w:rPr>
          <w:rFonts w:ascii="Verdana" w:hAnsi="Verdana"/>
          <w:sz w:val="16"/>
          <w:szCs w:val="16"/>
        </w:rPr>
        <w:tab/>
        <w:t>12375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102484.35</w:t>
      </w:r>
    </w:p>
    <w:p w14:paraId="1C0CD1F6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1E3B2FB" w14:textId="49CD3E44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Grand Total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167765.16</w:t>
      </w:r>
      <w:r w:rsidRPr="005B156C">
        <w:rPr>
          <w:rFonts w:ascii="Verdana" w:hAnsi="Verdana"/>
          <w:sz w:val="16"/>
          <w:szCs w:val="16"/>
        </w:rPr>
        <w:tab/>
        <w:t>159082.68</w:t>
      </w:r>
      <w:r w:rsidRPr="005B156C">
        <w:rPr>
          <w:rFonts w:ascii="Verdana" w:hAnsi="Verdana"/>
          <w:sz w:val="16"/>
          <w:szCs w:val="16"/>
        </w:rPr>
        <w:tab/>
        <w:t>175630.16</w:t>
      </w:r>
      <w:r w:rsidRPr="005B156C">
        <w:rPr>
          <w:rFonts w:ascii="Verdana" w:hAnsi="Verdana"/>
          <w:sz w:val="16"/>
          <w:szCs w:val="16"/>
        </w:rPr>
        <w:tab/>
        <w:t>140171.93</w:t>
      </w:r>
      <w:r w:rsidRPr="005B156C">
        <w:rPr>
          <w:rFonts w:ascii="Verdana" w:hAnsi="Verdana"/>
          <w:sz w:val="16"/>
          <w:szCs w:val="16"/>
        </w:rPr>
        <w:tab/>
        <w:t>642649.93</w:t>
      </w:r>
    </w:p>
    <w:p w14:paraId="4310414F" w14:textId="2D37A671" w:rsidR="005B156C" w:rsidRPr="00E93E34" w:rsidRDefault="00E93E34" w:rsidP="00E93E34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  <w:r>
        <w:rPr>
          <w:rFonts w:ascii="Verdana" w:eastAsia="Times New Roman" w:hAnsi="Verdana" w:cs="Helvetica"/>
          <w:b/>
          <w:bCs/>
          <w:sz w:val="22"/>
          <w:szCs w:val="22"/>
          <w:u w:val="single"/>
        </w:rPr>
        <w:br/>
      </w:r>
      <w:r w:rsidR="00157BF3" w:rsidRPr="00E93E34">
        <w:rPr>
          <w:rFonts w:ascii="Verdana" w:eastAsia="Times New Roman" w:hAnsi="Verdana" w:cs="Helvetica"/>
          <w:b/>
          <w:bCs/>
          <w:sz w:val="22"/>
          <w:szCs w:val="22"/>
          <w:u w:val="single"/>
        </w:rPr>
        <w:t>Sub-specialty</w:t>
      </w:r>
      <w:r>
        <w:rPr>
          <w:rFonts w:ascii="Verdana" w:eastAsia="Times New Roman" w:hAnsi="Verdana" w:cs="Helvetica"/>
          <w:b/>
          <w:bCs/>
          <w:sz w:val="22"/>
          <w:szCs w:val="22"/>
        </w:rPr>
        <w:br/>
      </w:r>
      <w:r w:rsidR="005B156C" w:rsidRPr="00E93E34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2824D5">
        <w:rPr>
          <w:rFonts w:ascii="Verdana" w:hAnsi="Verdana"/>
          <w:sz w:val="22"/>
          <w:szCs w:val="22"/>
        </w:rPr>
        <w:t>invoice</w:t>
      </w:r>
      <w:r w:rsidR="005B156C" w:rsidRPr="00E93E34">
        <w:rPr>
          <w:rFonts w:ascii="Verdana" w:hAnsi="Verdana"/>
          <w:sz w:val="22"/>
          <w:szCs w:val="22"/>
        </w:rPr>
        <w:t xml:space="preserve">s which </w:t>
      </w:r>
      <w:r w:rsidR="005B156C" w:rsidRPr="00E93E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5B156C" w:rsidRPr="00E93E34">
        <w:rPr>
          <w:rFonts w:ascii="Verdana" w:hAnsi="Verdana" w:cs="Tahoma"/>
          <w:sz w:val="22"/>
          <w:szCs w:val="22"/>
        </w:rPr>
        <w:t>Section 12 of the FOI Act and T</w:t>
      </w:r>
      <w:r w:rsidR="005B156C" w:rsidRPr="00E93E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5B156C" w:rsidRPr="00E93E34">
        <w:rPr>
          <w:rFonts w:ascii="Verdana" w:hAnsi="Verdana" w:cs="Times New Roman"/>
          <w:sz w:val="22"/>
          <w:szCs w:val="22"/>
        </w:rPr>
        <w:t xml:space="preserve">provides that we are not obliged </w:t>
      </w:r>
      <w:r w:rsidR="005B156C" w:rsidRPr="00E93E34">
        <w:rPr>
          <w:rFonts w:ascii="Verdana" w:hAnsi="Verdana" w:cs="Times New Roman"/>
          <w:sz w:val="22"/>
          <w:szCs w:val="22"/>
        </w:rPr>
        <w:lastRenderedPageBreak/>
        <w:t>to spend in excess of 18 hours in any sixty day period locating, retrieving and identifying information in order to deal with a request for information and therefore we are withholding this information at this time.</w:t>
      </w:r>
      <w:r w:rsidR="002824D5">
        <w:rPr>
          <w:rFonts w:ascii="Verdana" w:hAnsi="Verdana" w:cs="Times New Roman"/>
          <w:sz w:val="22"/>
          <w:szCs w:val="22"/>
        </w:rPr>
        <w:br/>
      </w:r>
      <w:r w:rsidR="005B156C" w:rsidRPr="00E93E34">
        <w:rPr>
          <w:rFonts w:ascii="Verdana" w:hAnsi="Verdana" w:cs="Times New Roman"/>
          <w:sz w:val="22"/>
          <w:szCs w:val="22"/>
        </w:rPr>
        <w:t xml:space="preserve"> </w:t>
      </w:r>
      <w:r w:rsidRPr="00E93E34">
        <w:rPr>
          <w:rFonts w:ascii="Verdana" w:hAnsi="Verdana" w:cs="Times New Roman"/>
          <w:sz w:val="22"/>
          <w:szCs w:val="22"/>
        </w:rPr>
        <w:br/>
      </w:r>
      <w:r w:rsidR="005B156C" w:rsidRPr="00E93E34">
        <w:rPr>
          <w:rFonts w:ascii="Verdana" w:hAnsi="Verdana" w:cs="Times New Roman"/>
          <w:sz w:val="22"/>
          <w:szCs w:val="22"/>
        </w:rPr>
        <w:t xml:space="preserve">We have however provided the information broken down by cost centre to give an indication of the areas covered. </w:t>
      </w:r>
    </w:p>
    <w:p w14:paraId="20CBBCA1" w14:textId="77777777" w:rsidR="005B156C" w:rsidRDefault="005B156C" w:rsidP="005B156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b/>
          <w:bCs/>
          <w:sz w:val="22"/>
          <w:szCs w:val="22"/>
        </w:rPr>
      </w:pPr>
    </w:p>
    <w:p w14:paraId="2CDBDE96" w14:textId="082EA126" w:rsidR="005B156C" w:rsidRPr="00EE60C1" w:rsidRDefault="005B156C" w:rsidP="005B156C">
      <w:pPr>
        <w:pStyle w:val="NoSpacing"/>
        <w:rPr>
          <w:rFonts w:ascii="Verdana" w:hAnsi="Verdana"/>
          <w:b/>
          <w:bCs/>
          <w:sz w:val="20"/>
          <w:szCs w:val="20"/>
          <w:u w:val="single"/>
        </w:rPr>
      </w:pPr>
      <w:r>
        <w:rPr>
          <w:rFonts w:ascii="Verdana" w:hAnsi="Verdana"/>
          <w:sz w:val="22"/>
          <w:szCs w:val="22"/>
        </w:rPr>
        <w:tab/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>April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May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June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July</w:t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</w:r>
      <w:r w:rsidRPr="00EE60C1">
        <w:rPr>
          <w:rFonts w:ascii="Verdana" w:hAnsi="Verdana"/>
          <w:b/>
          <w:bCs/>
          <w:sz w:val="20"/>
          <w:szCs w:val="20"/>
          <w:u w:val="single"/>
        </w:rPr>
        <w:tab/>
        <w:t>Total</w:t>
      </w:r>
      <w:r w:rsidR="0055139C">
        <w:rPr>
          <w:rFonts w:ascii="Verdana" w:hAnsi="Verdana"/>
          <w:b/>
          <w:bCs/>
          <w:sz w:val="20"/>
          <w:szCs w:val="20"/>
          <w:u w:val="single"/>
        </w:rPr>
        <w:br/>
      </w:r>
      <w:r w:rsidR="0055139C" w:rsidRPr="0055139C">
        <w:rPr>
          <w:rFonts w:ascii="Verdana" w:hAnsi="Verdana"/>
          <w:b/>
          <w:bCs/>
          <w:sz w:val="20"/>
          <w:szCs w:val="20"/>
        </w:rPr>
        <w:t xml:space="preserve">                                      £                   £                   £                   £                    £</w:t>
      </w:r>
      <w:r w:rsidR="0055139C" w:rsidRPr="0055139C">
        <w:rPr>
          <w:rFonts w:ascii="Verdana" w:hAnsi="Verdana"/>
          <w:b/>
          <w:bCs/>
          <w:sz w:val="20"/>
          <w:szCs w:val="20"/>
        </w:rPr>
        <w:br/>
      </w:r>
    </w:p>
    <w:p w14:paraId="4D6BD957" w14:textId="0EC20C96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IT Training </w:t>
      </w:r>
    </w:p>
    <w:p w14:paraId="09F6E1AF" w14:textId="5283A908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&amp; Application Support</w:t>
      </w:r>
      <w:r w:rsidRPr="005B156C">
        <w:rPr>
          <w:rFonts w:ascii="Verdana" w:hAnsi="Verdana"/>
          <w:sz w:val="16"/>
          <w:szCs w:val="16"/>
        </w:rPr>
        <w:tab/>
        <w:t>2310.66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3473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3697.06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2100.6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11581.32</w:t>
      </w:r>
    </w:p>
    <w:p w14:paraId="1FF86B14" w14:textId="749409D9" w:rsidR="005B156C" w:rsidRPr="00EE60C1" w:rsidRDefault="005B156C" w:rsidP="005B156C">
      <w:pPr>
        <w:pStyle w:val="NoSpacing"/>
        <w:rPr>
          <w:rFonts w:ascii="Verdana" w:hAnsi="Verdana"/>
          <w:sz w:val="16"/>
          <w:szCs w:val="16"/>
          <w:u w:val="single"/>
        </w:rPr>
      </w:pPr>
    </w:p>
    <w:p w14:paraId="5F3CAB19" w14:textId="140314B6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IT Development</w:t>
      </w:r>
      <w:r w:rsidR="00CD4E0B">
        <w:rPr>
          <w:rFonts w:ascii="Verdana" w:hAnsi="Verdana"/>
          <w:b/>
          <w:bCs/>
          <w:sz w:val="16"/>
          <w:szCs w:val="16"/>
        </w:rPr>
        <w:t xml:space="preserve">    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14294.6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16314.48</w:t>
      </w:r>
      <w:r w:rsidRPr="005B156C">
        <w:rPr>
          <w:rFonts w:ascii="Verdana" w:hAnsi="Verdana"/>
          <w:sz w:val="16"/>
          <w:szCs w:val="16"/>
        </w:rPr>
        <w:tab/>
        <w:t>2796.77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33405.85</w:t>
      </w:r>
    </w:p>
    <w:p w14:paraId="1445D91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57CC496" w14:textId="111994C9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Theatres</w:t>
      </w:r>
      <w:r w:rsidR="00CD4E0B">
        <w:rPr>
          <w:rFonts w:ascii="Verdana" w:hAnsi="Verdana"/>
          <w:b/>
          <w:bCs/>
          <w:sz w:val="16"/>
          <w:szCs w:val="16"/>
        </w:rPr>
        <w:t xml:space="preserve">          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7943.4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11536.2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7983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27462.6</w:t>
      </w:r>
    </w:p>
    <w:p w14:paraId="5198EEE9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F275202" w14:textId="4CD808EE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Cardiac</w:t>
      </w:r>
    </w:p>
    <w:p w14:paraId="0E8E748E" w14:textId="7ABEB585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Perfusion (Cardiac)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6120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4100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12208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22428</w:t>
      </w:r>
    </w:p>
    <w:p w14:paraId="72EED9F7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0A1A18B2" w14:textId="36DD96E4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ECG</w:t>
      </w:r>
      <w:r w:rsidR="00CD4E0B">
        <w:rPr>
          <w:rFonts w:ascii="Verdana" w:hAnsi="Verdana"/>
          <w:b/>
          <w:bCs/>
          <w:sz w:val="16"/>
          <w:szCs w:val="16"/>
        </w:rPr>
        <w:t xml:space="preserve">      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9112.5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21712.5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59284.35</w:t>
      </w:r>
      <w:r w:rsidRPr="005B156C">
        <w:rPr>
          <w:rFonts w:ascii="Verdana" w:hAnsi="Verdana"/>
          <w:sz w:val="16"/>
          <w:szCs w:val="16"/>
        </w:rPr>
        <w:tab/>
        <w:t>12375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102484.35</w:t>
      </w:r>
    </w:p>
    <w:p w14:paraId="49155D4B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2632257B" w14:textId="03DC7B4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Radiology</w:t>
      </w:r>
      <w:r w:rsidR="00CD4E0B">
        <w:rPr>
          <w:rFonts w:ascii="Verdana" w:hAnsi="Verdana"/>
          <w:b/>
          <w:bCs/>
          <w:sz w:val="16"/>
          <w:szCs w:val="16"/>
        </w:rPr>
        <w:t xml:space="preserve">        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31525.2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20880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25650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24640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102695.2</w:t>
      </w:r>
    </w:p>
    <w:p w14:paraId="0A8BC613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CD497BA" w14:textId="300C6AC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SN Gastr</w:t>
      </w:r>
      <w:r>
        <w:rPr>
          <w:rFonts w:ascii="Verdana" w:hAnsi="Verdana"/>
          <w:b/>
          <w:bCs/>
          <w:sz w:val="16"/>
          <w:szCs w:val="16"/>
        </w:rPr>
        <w:t>o</w:t>
      </w:r>
      <w:r w:rsidR="00CD4E0B">
        <w:rPr>
          <w:rFonts w:ascii="Verdana" w:hAnsi="Verdana"/>
          <w:b/>
          <w:bCs/>
          <w:sz w:val="16"/>
          <w:szCs w:val="16"/>
        </w:rPr>
        <w:t xml:space="preserve">  </w:t>
      </w:r>
      <w:r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838.8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4831.49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1677.6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3355.2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10703.09</w:t>
      </w:r>
    </w:p>
    <w:p w14:paraId="2123C54A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2CDB5AE" w14:textId="438A80C3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MN Gastro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3030.87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2080.23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2706.53</w:t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  <w:t>4922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12739.63</w:t>
      </w:r>
    </w:p>
    <w:p w14:paraId="14320715" w14:textId="77777777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327250B8" w14:textId="53485120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WFI </w:t>
      </w:r>
      <w:proofErr w:type="spellStart"/>
      <w:r w:rsidRPr="005B156C">
        <w:rPr>
          <w:rFonts w:ascii="Verdana" w:hAnsi="Verdana"/>
          <w:b/>
          <w:bCs/>
          <w:sz w:val="16"/>
          <w:szCs w:val="16"/>
        </w:rPr>
        <w:t>Enbryology</w:t>
      </w:r>
      <w:proofErr w:type="spellEnd"/>
    </w:p>
    <w:p w14:paraId="18BF9879" w14:textId="757E10F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 &amp; Andrology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9018.4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1789.97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10808.37</w:t>
      </w:r>
    </w:p>
    <w:p w14:paraId="2C551555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24D9BCE" w14:textId="480CD4B6" w:rsid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BBV Specialist </w:t>
      </w:r>
    </w:p>
    <w:p w14:paraId="09491FA5" w14:textId="205ED65C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Nurse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b/>
          <w:bCs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1554.58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-2542.78</w:t>
      </w:r>
      <w:r w:rsidR="00E93C30">
        <w:rPr>
          <w:rFonts w:ascii="Verdana" w:hAnsi="Verdana"/>
          <w:sz w:val="16"/>
          <w:szCs w:val="16"/>
        </w:rPr>
        <w:t>*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-988.2</w:t>
      </w:r>
      <w:r w:rsidR="00E93C30">
        <w:rPr>
          <w:rFonts w:ascii="Verdana" w:hAnsi="Verdana"/>
          <w:sz w:val="16"/>
          <w:szCs w:val="16"/>
        </w:rPr>
        <w:t>*</w:t>
      </w:r>
    </w:p>
    <w:p w14:paraId="7F7D862F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5CE0DD25" w14:textId="2F491379" w:rsidR="005B156C" w:rsidRPr="005B156C" w:rsidRDefault="005B156C" w:rsidP="005B156C">
      <w:pPr>
        <w:pStyle w:val="NoSpacing"/>
        <w:rPr>
          <w:rFonts w:ascii="Verdana" w:hAnsi="Verdana"/>
          <w:b/>
          <w:bCs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 xml:space="preserve">Nurse Bank </w:t>
      </w:r>
    </w:p>
    <w:p w14:paraId="554FAD92" w14:textId="07741D2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Administration</w:t>
      </w:r>
      <w:r w:rsidRPr="005B156C">
        <w:rPr>
          <w:rFonts w:ascii="Verdana" w:hAnsi="Verdana"/>
          <w:b/>
          <w:bCs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113272.55</w:t>
      </w:r>
      <w:r w:rsidRPr="005B156C">
        <w:rPr>
          <w:rFonts w:ascii="Verdana" w:hAnsi="Verdana"/>
          <w:sz w:val="16"/>
          <w:szCs w:val="16"/>
        </w:rPr>
        <w:tab/>
        <w:t>82310.24</w:t>
      </w:r>
      <w:r w:rsidRPr="005B156C">
        <w:rPr>
          <w:rFonts w:ascii="Verdana" w:hAnsi="Verdana"/>
          <w:sz w:val="16"/>
          <w:szCs w:val="16"/>
        </w:rPr>
        <w:tab/>
        <w:t>45745.54</w:t>
      </w:r>
      <w:r w:rsidRPr="005B156C">
        <w:rPr>
          <w:rFonts w:ascii="Verdana" w:hAnsi="Verdana"/>
          <w:sz w:val="16"/>
          <w:szCs w:val="16"/>
        </w:rPr>
        <w:tab/>
        <w:t>65501.39</w:t>
      </w:r>
      <w:r w:rsidRPr="005B156C">
        <w:rPr>
          <w:rFonts w:ascii="Verdana" w:hAnsi="Verdana"/>
          <w:sz w:val="16"/>
          <w:szCs w:val="16"/>
        </w:rPr>
        <w:tab/>
        <w:t>306829.72</w:t>
      </w:r>
    </w:p>
    <w:p w14:paraId="0C8E6B62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6CC28F74" w14:textId="18FE1DD3" w:rsid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Chaplaincy Service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>Nil</w:t>
      </w:r>
      <w:r w:rsidRPr="005B156C"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proofErr w:type="spellStart"/>
      <w:r>
        <w:rPr>
          <w:rFonts w:ascii="Verdana" w:hAnsi="Verdana"/>
          <w:sz w:val="16"/>
          <w:szCs w:val="16"/>
        </w:rPr>
        <w:t>Nil</w:t>
      </w:r>
      <w:proofErr w:type="spellEnd"/>
      <w:r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2500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2500</w:t>
      </w:r>
    </w:p>
    <w:p w14:paraId="78802B54" w14:textId="77777777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</w:p>
    <w:p w14:paraId="7F065809" w14:textId="680B399D" w:rsidR="005B156C" w:rsidRPr="005B156C" w:rsidRDefault="005B156C" w:rsidP="005B156C">
      <w:pPr>
        <w:pStyle w:val="NoSpacing"/>
        <w:rPr>
          <w:rFonts w:ascii="Verdana" w:hAnsi="Verdana"/>
          <w:sz w:val="16"/>
          <w:szCs w:val="16"/>
        </w:rPr>
      </w:pPr>
      <w:r w:rsidRPr="005B156C">
        <w:rPr>
          <w:rFonts w:ascii="Verdana" w:hAnsi="Verdana"/>
          <w:b/>
          <w:bCs/>
          <w:sz w:val="16"/>
          <w:szCs w:val="16"/>
        </w:rPr>
        <w:t>Grand Total</w:t>
      </w:r>
      <w:r w:rsidRPr="005B156C">
        <w:rPr>
          <w:rFonts w:ascii="Verdana" w:hAnsi="Verdana"/>
          <w:sz w:val="16"/>
          <w:szCs w:val="16"/>
        </w:rPr>
        <w:tab/>
      </w:r>
      <w:r>
        <w:rPr>
          <w:rFonts w:ascii="Verdana" w:hAnsi="Verdana"/>
          <w:sz w:val="16"/>
          <w:szCs w:val="16"/>
        </w:rPr>
        <w:tab/>
      </w:r>
      <w:r w:rsidRPr="005B156C">
        <w:rPr>
          <w:rFonts w:ascii="Verdana" w:hAnsi="Verdana"/>
          <w:sz w:val="16"/>
          <w:szCs w:val="16"/>
        </w:rPr>
        <w:t>167765.16</w:t>
      </w:r>
      <w:r w:rsidRPr="005B156C">
        <w:rPr>
          <w:rFonts w:ascii="Verdana" w:hAnsi="Verdana"/>
          <w:sz w:val="16"/>
          <w:szCs w:val="16"/>
        </w:rPr>
        <w:tab/>
        <w:t>159082.68</w:t>
      </w:r>
      <w:r w:rsidRPr="005B156C">
        <w:rPr>
          <w:rFonts w:ascii="Verdana" w:hAnsi="Verdana"/>
          <w:sz w:val="16"/>
          <w:szCs w:val="16"/>
        </w:rPr>
        <w:tab/>
        <w:t>175630.16</w:t>
      </w:r>
      <w:r w:rsidRPr="005B156C">
        <w:rPr>
          <w:rFonts w:ascii="Verdana" w:hAnsi="Verdana"/>
          <w:sz w:val="16"/>
          <w:szCs w:val="16"/>
        </w:rPr>
        <w:tab/>
        <w:t>140171.93</w:t>
      </w:r>
      <w:r w:rsidRPr="005B156C">
        <w:rPr>
          <w:rFonts w:ascii="Verdana" w:hAnsi="Verdana"/>
          <w:sz w:val="16"/>
          <w:szCs w:val="16"/>
        </w:rPr>
        <w:tab/>
        <w:t>642649.93</w:t>
      </w:r>
    </w:p>
    <w:p w14:paraId="5B1F273C" w14:textId="706D0961" w:rsidR="005B156C" w:rsidRPr="00E93C30" w:rsidRDefault="00E93C30" w:rsidP="005B156C">
      <w:pPr>
        <w:spacing w:before="100" w:beforeAutospacing="1" w:after="100" w:afterAutospacing="1" w:line="240" w:lineRule="auto"/>
        <w:ind w:right="0"/>
        <w:rPr>
          <w:rFonts w:ascii="Verdana" w:eastAsia="Times New Roman" w:hAnsi="Verdana" w:cs="Helvetica"/>
          <w:i/>
          <w:iCs/>
          <w:sz w:val="16"/>
          <w:szCs w:val="16"/>
        </w:rPr>
      </w:pPr>
      <w:r w:rsidRPr="00E93C30">
        <w:rPr>
          <w:rFonts w:ascii="Verdana" w:eastAsia="Times New Roman" w:hAnsi="Verdana" w:cs="Helvetica"/>
          <w:i/>
          <w:iCs/>
          <w:sz w:val="16"/>
          <w:szCs w:val="16"/>
        </w:rPr>
        <w:t>*Please note that a minus figure indicates a credit in this category</w:t>
      </w:r>
      <w:r>
        <w:rPr>
          <w:rFonts w:ascii="Verdana" w:eastAsia="Times New Roman" w:hAnsi="Verdana" w:cs="Helvetica"/>
          <w:i/>
          <w:iCs/>
          <w:sz w:val="16"/>
          <w:szCs w:val="16"/>
        </w:rPr>
        <w:t>, for example a refund</w:t>
      </w:r>
      <w:r w:rsidRPr="00E93C30">
        <w:rPr>
          <w:rFonts w:ascii="Verdana" w:eastAsia="Times New Roman" w:hAnsi="Verdana" w:cs="Helvetica"/>
          <w:i/>
          <w:iCs/>
          <w:sz w:val="16"/>
          <w:szCs w:val="16"/>
        </w:rPr>
        <w:t>.</w:t>
      </w:r>
    </w:p>
    <w:p w14:paraId="1B1FFF8F" w14:textId="7D622885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6.5pt;height:16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357BCB"/>
    <w:multiLevelType w:val="hybridMultilevel"/>
    <w:tmpl w:val="2A902AF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8E178D1"/>
    <w:multiLevelType w:val="multilevel"/>
    <w:tmpl w:val="5468ACD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CC33550"/>
    <w:multiLevelType w:val="hybridMultilevel"/>
    <w:tmpl w:val="9F48132E"/>
    <w:lvl w:ilvl="0" w:tplc="7A3A907E">
      <w:start w:val="51"/>
      <w:numFmt w:val="bullet"/>
      <w:lvlText w:val="-"/>
      <w:lvlJc w:val="left"/>
      <w:pPr>
        <w:ind w:left="467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53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1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8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5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2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9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7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435" w:hanging="360"/>
      </w:pPr>
      <w:rPr>
        <w:rFonts w:ascii="Wingdings" w:hAnsi="Wingdings" w:hint="default"/>
      </w:rPr>
    </w:lvl>
  </w:abstractNum>
  <w:abstractNum w:abstractNumId="12" w15:restartNumberingAfterBreak="0">
    <w:nsid w:val="3CD73D91"/>
    <w:multiLevelType w:val="hybridMultilevel"/>
    <w:tmpl w:val="7396D660"/>
    <w:lvl w:ilvl="0" w:tplc="FE908B02">
      <w:start w:val="51"/>
      <w:numFmt w:val="bullet"/>
      <w:lvlText w:val="-"/>
      <w:lvlJc w:val="left"/>
      <w:pPr>
        <w:ind w:left="61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04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11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1880" w:hanging="360"/>
      </w:pPr>
      <w:rPr>
        <w:rFonts w:ascii="Wingdings" w:hAnsi="Wingdings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5F23F8"/>
    <w:multiLevelType w:val="multilevel"/>
    <w:tmpl w:val="56F0A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DC103EE"/>
    <w:multiLevelType w:val="multilevel"/>
    <w:tmpl w:val="013CD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0"/>
  </w:num>
  <w:num w:numId="4">
    <w:abstractNumId w:val="21"/>
  </w:num>
  <w:num w:numId="5">
    <w:abstractNumId w:val="4"/>
  </w:num>
  <w:num w:numId="6">
    <w:abstractNumId w:val="3"/>
  </w:num>
  <w:num w:numId="7">
    <w:abstractNumId w:val="14"/>
  </w:num>
  <w:num w:numId="8">
    <w:abstractNumId w:val="20"/>
  </w:num>
  <w:num w:numId="9">
    <w:abstractNumId w:val="23"/>
  </w:num>
  <w:num w:numId="10">
    <w:abstractNumId w:val="1"/>
  </w:num>
  <w:num w:numId="11">
    <w:abstractNumId w:val="13"/>
  </w:num>
  <w:num w:numId="12">
    <w:abstractNumId w:val="17"/>
  </w:num>
  <w:num w:numId="13">
    <w:abstractNumId w:val="22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7"/>
  </w:num>
  <w:num w:numId="18">
    <w:abstractNumId w:val="2"/>
  </w:num>
  <w:num w:numId="19">
    <w:abstractNumId w:val="6"/>
  </w:num>
  <w:num w:numId="20">
    <w:abstractNumId w:val="19"/>
  </w:num>
  <w:num w:numId="21">
    <w:abstractNumId w:val="15"/>
  </w:num>
  <w:num w:numId="22">
    <w:abstractNumId w:val="11"/>
  </w:num>
  <w:num w:numId="23">
    <w:abstractNumId w:val="12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5908"/>
    <w:rsid w:val="001276F0"/>
    <w:rsid w:val="001508FC"/>
    <w:rsid w:val="00157BF3"/>
    <w:rsid w:val="00171B31"/>
    <w:rsid w:val="00185784"/>
    <w:rsid w:val="001B1339"/>
    <w:rsid w:val="001D5096"/>
    <w:rsid w:val="001E2D50"/>
    <w:rsid w:val="00213076"/>
    <w:rsid w:val="002156AF"/>
    <w:rsid w:val="00236F74"/>
    <w:rsid w:val="00257A6E"/>
    <w:rsid w:val="002677FD"/>
    <w:rsid w:val="002824D5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269A"/>
    <w:rsid w:val="0039422D"/>
    <w:rsid w:val="003B09B5"/>
    <w:rsid w:val="003C110C"/>
    <w:rsid w:val="003F2312"/>
    <w:rsid w:val="004039EB"/>
    <w:rsid w:val="00421E7F"/>
    <w:rsid w:val="00442A3A"/>
    <w:rsid w:val="00453C57"/>
    <w:rsid w:val="0048724F"/>
    <w:rsid w:val="004C1005"/>
    <w:rsid w:val="004C59CA"/>
    <w:rsid w:val="004C7B47"/>
    <w:rsid w:val="004E1954"/>
    <w:rsid w:val="004F1E5A"/>
    <w:rsid w:val="004F4D32"/>
    <w:rsid w:val="005029F2"/>
    <w:rsid w:val="005317D4"/>
    <w:rsid w:val="00534D7A"/>
    <w:rsid w:val="0055139C"/>
    <w:rsid w:val="00553E1D"/>
    <w:rsid w:val="005551E0"/>
    <w:rsid w:val="00574427"/>
    <w:rsid w:val="005925B8"/>
    <w:rsid w:val="0059485C"/>
    <w:rsid w:val="005B156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17B5"/>
    <w:rsid w:val="0097092D"/>
    <w:rsid w:val="00982170"/>
    <w:rsid w:val="009972F4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566AA"/>
    <w:rsid w:val="00A84640"/>
    <w:rsid w:val="00A94913"/>
    <w:rsid w:val="00AB4D54"/>
    <w:rsid w:val="00AF0E8B"/>
    <w:rsid w:val="00AF691A"/>
    <w:rsid w:val="00B031C2"/>
    <w:rsid w:val="00B34966"/>
    <w:rsid w:val="00B43942"/>
    <w:rsid w:val="00B61DE2"/>
    <w:rsid w:val="00B73D24"/>
    <w:rsid w:val="00B82C9E"/>
    <w:rsid w:val="00B8458F"/>
    <w:rsid w:val="00BA42CA"/>
    <w:rsid w:val="00BB4931"/>
    <w:rsid w:val="00BC67E1"/>
    <w:rsid w:val="00C021A4"/>
    <w:rsid w:val="00C050BE"/>
    <w:rsid w:val="00C75A00"/>
    <w:rsid w:val="00CA07E3"/>
    <w:rsid w:val="00CB2BBE"/>
    <w:rsid w:val="00CD4E0B"/>
    <w:rsid w:val="00CE1516"/>
    <w:rsid w:val="00CE325E"/>
    <w:rsid w:val="00CE3DBC"/>
    <w:rsid w:val="00D15865"/>
    <w:rsid w:val="00D62A67"/>
    <w:rsid w:val="00D67CCF"/>
    <w:rsid w:val="00DC0D5A"/>
    <w:rsid w:val="00DC47F3"/>
    <w:rsid w:val="00DC7FA9"/>
    <w:rsid w:val="00DD5E37"/>
    <w:rsid w:val="00DF2EA1"/>
    <w:rsid w:val="00E11F2D"/>
    <w:rsid w:val="00E26720"/>
    <w:rsid w:val="00E44153"/>
    <w:rsid w:val="00E545D8"/>
    <w:rsid w:val="00E817B3"/>
    <w:rsid w:val="00E81E85"/>
    <w:rsid w:val="00E90BC7"/>
    <w:rsid w:val="00E93C30"/>
    <w:rsid w:val="00E93E34"/>
    <w:rsid w:val="00EE0615"/>
    <w:rsid w:val="00EE60C1"/>
    <w:rsid w:val="00EF2AD4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67C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7C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7CC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7C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7CCF"/>
    <w:rPr>
      <w:b/>
      <w:bCs/>
    </w:rPr>
  </w:style>
  <w:style w:type="paragraph" w:customStyle="1" w:styleId="Default">
    <w:name w:val="Default"/>
    <w:rsid w:val="00E81E8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5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21514F-87D5-4772-86C9-849F4E66D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1526</TotalTime>
  <Pages>8</Pages>
  <Words>2043</Words>
  <Characters>12728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45</cp:revision>
  <cp:lastPrinted>2019-03-26T11:11:00Z</cp:lastPrinted>
  <dcterms:created xsi:type="dcterms:W3CDTF">2021-09-13T07:38:00Z</dcterms:created>
  <dcterms:modified xsi:type="dcterms:W3CDTF">2024-09-17T11:08:00Z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08df8566843a073fb4c2f79ec3d5b8ce4bf01fcc458b7a57335b75e13f62f837</vt:lpwstr>
  </property>
</Properties>
</file>