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81400" w:rsidRPr="00081400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24-A-021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81400" w:rsidRPr="00081400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24-A-021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081400" w:rsidRPr="00081400" w:rsidRDefault="00081400" w:rsidP="00081400">
      <w:pPr>
        <w:pStyle w:val="PlainText"/>
        <w:ind w:left="505"/>
        <w:rPr>
          <w:rFonts w:ascii="Verdana" w:hAnsi="Verdana"/>
          <w:b/>
        </w:rPr>
      </w:pPr>
      <w:r w:rsidRPr="00081400">
        <w:rPr>
          <w:rFonts w:ascii="Verdana" w:hAnsi="Verdana"/>
          <w:b/>
        </w:rPr>
        <w:t>What is the total cost for all translation and interpretation activities for each of the financial years 21/22 and 22/23. I would like a separate total for each financial year.</w:t>
      </w:r>
    </w:p>
    <w:p w:rsidR="0008140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081400" w:rsidRDefault="00081400" w:rsidP="00081400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We have recently responded to an FOIA request regarding this subject. Therefore</w:t>
      </w:r>
      <w:r>
        <w:rPr>
          <w:rFonts w:ascii="Verdana" w:hAnsi="Verdana"/>
          <w:sz w:val="22"/>
          <w:szCs w:val="22"/>
        </w:rPr>
        <w:t>,</w:t>
      </w:r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</w:p>
    <w:p w:rsidR="00081400" w:rsidRDefault="009F7BD3" w:rsidP="00081400">
      <w:pPr>
        <w:pBdr>
          <w:bottom w:val="single" w:sz="6" w:space="1" w:color="auto"/>
        </w:pBdr>
        <w:rPr>
          <w:rStyle w:val="Hyperlink"/>
          <w:rFonts w:ascii="Verdana" w:hAnsi="Verdana" w:cs="Arial"/>
          <w:sz w:val="22"/>
          <w:szCs w:val="22"/>
        </w:rPr>
      </w:pPr>
      <w:hyperlink r:id="rId8" w:history="1">
        <w:r w:rsidR="003D3976" w:rsidRPr="002C5427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https://sbuhb.nhs.wales/files/freedom-of-information-disclosure-log-2023/november/23-k-038-translation-costs-docx/</w:t>
        </w:r>
      </w:hyperlink>
    </w:p>
    <w:p w:rsidR="009F7BD3" w:rsidRDefault="009F7BD3" w:rsidP="00081400">
      <w:pPr>
        <w:pBdr>
          <w:bottom w:val="single" w:sz="6" w:space="1" w:color="auto"/>
        </w:pBdr>
        <w:rPr>
          <w:rStyle w:val="Hyperlink"/>
          <w:rFonts w:ascii="Verdana" w:hAnsi="Verdana" w:cs="Arial"/>
          <w:sz w:val="22"/>
          <w:szCs w:val="22"/>
        </w:rPr>
      </w:pP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F7BD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81400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D3976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9F7BD3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544D7B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81400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81400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EmailStyle34">
    <w:name w:val="EmailStyle34"/>
    <w:semiHidden/>
    <w:rsid w:val="00081400"/>
    <w:rPr>
      <w:rFonts w:ascii="Arial" w:hAnsi="Arial" w:cs="Arial"/>
      <w:color w:val="000080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3D3976"/>
    <w:rPr>
      <w:color w:val="B26B0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3/november/23-k-038-translation-costs-docx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3E3462-16EC-4A52-ABA0-A1E301B043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109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13</cp:revision>
  <cp:lastPrinted>2019-03-26T11:11:00Z</cp:lastPrinted>
  <dcterms:created xsi:type="dcterms:W3CDTF">2021-09-13T07:38:00Z</dcterms:created>
  <dcterms:modified xsi:type="dcterms:W3CDTF">2024-02-06T07:53:00Z</dcterms:modified>
</cp:coreProperties>
</file>