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6007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2F8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24-G-001</w:t>
                            </w:r>
                          </w:p>
                          <w:p w14:paraId="43C9CD00" w14:textId="1796E762" w:rsidR="00DC7FA9" w:rsidRDefault="00DC7FA9" w:rsidP="00DC7FA9"/>
                          <w:p w14:paraId="4DCEEC78" w14:textId="77777777" w:rsidR="00FF3CFD" w:rsidRDefault="00FF3CFD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</w:rPr>
                              <w:t>+</w:t>
                            </w:r>
                          </w:p>
                          <w:p w14:paraId="7F09DD16" w14:textId="165297F4" w:rsidR="00DC7FA9" w:rsidRPr="00A52B53" w:rsidRDefault="00FF3CFD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D6007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62F8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24-G-001</w:t>
                      </w:r>
                    </w:p>
                    <w:p w14:paraId="43C9CD00" w14:textId="1796E762" w:rsidR="00DC7FA9" w:rsidRDefault="00DC7FA9" w:rsidP="00DC7FA9"/>
                    <w:p w14:paraId="4DCEEC78" w14:textId="77777777" w:rsidR="00FF3CFD" w:rsidRDefault="00FF3CFD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r>
                        <w:rPr>
                          <w:rFonts w:ascii="Verdana" w:hAnsi="Verdana"/>
                          <w:color w:val="FF0000"/>
                        </w:rPr>
                        <w:t>+</w:t>
                      </w:r>
                    </w:p>
                    <w:p w14:paraId="7F09DD16" w14:textId="165297F4" w:rsidR="00DC7FA9" w:rsidRPr="00A52B53" w:rsidRDefault="00FF3CFD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r>
                        <w:rPr>
                          <w:rFonts w:ascii="Verdana" w:hAnsi="Verdana"/>
                          <w:color w:val="FF000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19C19D2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E44F3E">
        <w:rPr>
          <w:rFonts w:ascii="Verdana" w:hAnsi="Verdana"/>
          <w:b/>
          <w:bCs/>
          <w:szCs w:val="22"/>
        </w:rPr>
        <w:t>Please can you provide the below for financial year 23/24:</w:t>
      </w:r>
    </w:p>
    <w:p w14:paraId="2C973C92" w14:textId="77777777" w:rsidR="00C62F8A" w:rsidRPr="00E44F3E" w:rsidRDefault="00C62F8A" w:rsidP="00C62F8A">
      <w:pPr>
        <w:pStyle w:val="PlainText"/>
        <w:rPr>
          <w:rFonts w:ascii="Verdana" w:hAnsi="Verdana"/>
          <w:b/>
          <w:bCs/>
          <w:szCs w:val="22"/>
        </w:rPr>
      </w:pPr>
    </w:p>
    <w:p w14:paraId="40FB781E" w14:textId="11B7281C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E44F3E">
        <w:rPr>
          <w:rFonts w:ascii="Verdana" w:hAnsi="Verdana"/>
          <w:b/>
          <w:bCs/>
          <w:szCs w:val="22"/>
        </w:rPr>
        <w:t>IT/Digital structure / Org chart</w:t>
      </w:r>
    </w:p>
    <w:p w14:paraId="777C9BCA" w14:textId="6D1CDC85" w:rsidR="00E44F3E" w:rsidRPr="00E44F3E" w:rsidRDefault="00E44F3E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E44F3E">
        <w:rPr>
          <w:rFonts w:ascii="Verdana" w:hAnsi="Verdana"/>
          <w:noProof/>
          <w:szCs w:val="22"/>
          <w:lang w:eastAsia="en-GB"/>
        </w:rPr>
        <w:drawing>
          <wp:inline distT="0" distB="0" distL="0" distR="0" wp14:anchorId="0744CE4F" wp14:editId="5E5AFA21">
            <wp:extent cx="6000750" cy="1663700"/>
            <wp:effectExtent l="0" t="0" r="0" b="0"/>
            <wp:docPr id="8" name="Diagram 8">
              <a:extLst xmlns:a="http://schemas.openxmlformats.org/drawingml/2006/main">
                <a:ext uri="{FF2B5EF4-FFF2-40B4-BE49-F238E27FC236}">
                  <a16:creationId xmlns:a16="http://schemas.microsoft.com/office/drawing/2014/main" id="{1F65BE2B-9CAF-4CEE-A066-664ED07F16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9A3077A" w14:textId="1E629CD4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8272BC2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0A3BF0E4" w14:textId="711005F9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E44F3E">
        <w:rPr>
          <w:rFonts w:ascii="Verdana" w:hAnsi="Verdana"/>
          <w:b/>
          <w:bCs/>
          <w:szCs w:val="22"/>
        </w:rPr>
        <w:t>IT/Digital contractor spend and agencies used in financial year 23/24</w:t>
      </w:r>
    </w:p>
    <w:tbl>
      <w:tblPr>
        <w:tblpPr w:leftFromText="180" w:rightFromText="180" w:vertAnchor="text" w:horzAnchor="margin" w:tblpXSpec="center" w:tblpY="209"/>
        <w:tblW w:w="8376" w:type="dxa"/>
        <w:tblLook w:val="04A0" w:firstRow="1" w:lastRow="0" w:firstColumn="1" w:lastColumn="0" w:noHBand="0" w:noVBand="1"/>
      </w:tblPr>
      <w:tblGrid>
        <w:gridCol w:w="962"/>
        <w:gridCol w:w="2540"/>
        <w:gridCol w:w="2980"/>
        <w:gridCol w:w="308"/>
        <w:gridCol w:w="1327"/>
        <w:gridCol w:w="308"/>
      </w:tblGrid>
      <w:tr w:rsidR="00C62F8A" w:rsidRPr="00E44F3E" w14:paraId="2B702566" w14:textId="77777777" w:rsidTr="00C62F8A">
        <w:trPr>
          <w:trHeight w:val="555"/>
        </w:trPr>
        <w:tc>
          <w:tcPr>
            <w:tcW w:w="8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1EA0FE2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23/24 Spend:</w:t>
            </w:r>
          </w:p>
        </w:tc>
      </w:tr>
      <w:tr w:rsidR="00C62F8A" w:rsidRPr="00E44F3E" w14:paraId="665C15DD" w14:textId="77777777" w:rsidTr="00C62F8A">
        <w:trPr>
          <w:trHeight w:val="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DCDCDC"/>
              <w:right w:val="single" w:sz="4" w:space="0" w:color="DCDCDC"/>
            </w:tcBorders>
            <w:shd w:val="clear" w:color="000000" w:fill="F5F5F5"/>
            <w:vAlign w:val="center"/>
            <w:hideMark/>
          </w:tcPr>
          <w:p w14:paraId="08577AC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  <w:t>Type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000000" w:fill="F5F5F5"/>
            <w:vAlign w:val="center"/>
            <w:hideMark/>
          </w:tcPr>
          <w:p w14:paraId="1F0E9531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  <w:t>Subj. Group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DCDCDC"/>
              <w:right w:val="single" w:sz="8" w:space="0" w:color="DCDCDC"/>
            </w:tcBorders>
            <w:shd w:val="clear" w:color="000000" w:fill="F5F5F5"/>
            <w:vAlign w:val="center"/>
            <w:hideMark/>
          </w:tcPr>
          <w:p w14:paraId="0D7E2B4E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  <w:t>Subjective</w:t>
            </w:r>
          </w:p>
        </w:tc>
        <w:tc>
          <w:tcPr>
            <w:tcW w:w="308" w:type="dxa"/>
            <w:tcBorders>
              <w:top w:val="nil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shd w:val="clear" w:color="auto" w:fill="auto"/>
            <w:vAlign w:val="center"/>
            <w:hideMark/>
          </w:tcPr>
          <w:p w14:paraId="3C501326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auto" w:fill="auto"/>
            <w:vAlign w:val="center"/>
            <w:hideMark/>
          </w:tcPr>
          <w:p w14:paraId="66FB5B0A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YTD Actual (£)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DCDCDC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7E5A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  <w:t xml:space="preserve"> </w:t>
            </w:r>
          </w:p>
        </w:tc>
      </w:tr>
      <w:tr w:rsidR="00C62F8A" w:rsidRPr="00E44F3E" w14:paraId="4959AD7D" w14:textId="77777777" w:rsidTr="00C62F8A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75BFB0F3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Pay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55F4492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Administrative &amp; Clerical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17A7F03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2K900-Agency - Admin &amp; Clerical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auto" w:fill="auto"/>
            <w:noWrap/>
            <w:vAlign w:val="center"/>
          </w:tcPr>
          <w:p w14:paraId="20B7D9B5" w14:textId="356FB964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auto" w:fill="auto"/>
            <w:noWrap/>
            <w:vAlign w:val="center"/>
            <w:hideMark/>
          </w:tcPr>
          <w:p w14:paraId="4827B92A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426,333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DCDCDC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53E1" w14:textId="57544AE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</w:p>
        </w:tc>
      </w:tr>
      <w:tr w:rsidR="00C62F8A" w:rsidRPr="00E44F3E" w14:paraId="273204EE" w14:textId="77777777" w:rsidTr="00C62F8A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10616A95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Pay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04428543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Allied Health Professionals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000000" w:fill="FFFFFF"/>
            <w:noWrap/>
            <w:vAlign w:val="center"/>
            <w:hideMark/>
          </w:tcPr>
          <w:p w14:paraId="06FF187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2C900-Agency - Allied Health Prof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auto" w:fill="auto"/>
            <w:noWrap/>
            <w:vAlign w:val="center"/>
          </w:tcPr>
          <w:p w14:paraId="035B08EB" w14:textId="1A27F0F2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DCDCDC"/>
              <w:right w:val="single" w:sz="4" w:space="0" w:color="DCDCDC"/>
            </w:tcBorders>
            <w:shd w:val="clear" w:color="auto" w:fill="auto"/>
            <w:noWrap/>
            <w:vAlign w:val="center"/>
            <w:hideMark/>
          </w:tcPr>
          <w:p w14:paraId="5671D7DE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363636"/>
                <w:sz w:val="22"/>
                <w:szCs w:val="22"/>
              </w:rPr>
              <w:t>11,434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DCDCDC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37D6" w14:textId="57CA6478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B5D3F2"/>
                <w:sz w:val="22"/>
                <w:szCs w:val="22"/>
              </w:rPr>
            </w:pPr>
          </w:p>
        </w:tc>
      </w:tr>
      <w:tr w:rsidR="00C62F8A" w:rsidRPr="00E44F3E" w14:paraId="5E7CA47C" w14:textId="77777777" w:rsidTr="00C62F8A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5F5"/>
            <w:noWrap/>
            <w:vAlign w:val="center"/>
            <w:hideMark/>
          </w:tcPr>
          <w:p w14:paraId="44F3DF6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5F5"/>
            <w:noWrap/>
            <w:vAlign w:val="center"/>
            <w:hideMark/>
          </w:tcPr>
          <w:p w14:paraId="5ACF1E94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DCDCDC"/>
            </w:tcBorders>
            <w:shd w:val="clear" w:color="000000" w:fill="F5F5F5"/>
            <w:noWrap/>
            <w:vAlign w:val="center"/>
            <w:hideMark/>
          </w:tcPr>
          <w:p w14:paraId="56D506A1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DCDCDC"/>
            </w:tcBorders>
            <w:shd w:val="clear" w:color="auto" w:fill="auto"/>
            <w:noWrap/>
            <w:vAlign w:val="center"/>
          </w:tcPr>
          <w:p w14:paraId="456C39C9" w14:textId="09532F90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B5D3F2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DCDCDC"/>
            </w:tcBorders>
            <w:shd w:val="clear" w:color="auto" w:fill="auto"/>
            <w:noWrap/>
            <w:vAlign w:val="center"/>
            <w:hideMark/>
          </w:tcPr>
          <w:p w14:paraId="63F1B20D" w14:textId="77777777" w:rsidR="00C62F8A" w:rsidRPr="00E44F3E" w:rsidRDefault="00C62F8A" w:rsidP="00C62F8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437,767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89B5A" w14:textId="0A7D46A9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B5D3F2"/>
                <w:sz w:val="22"/>
                <w:szCs w:val="22"/>
              </w:rPr>
            </w:pPr>
          </w:p>
        </w:tc>
      </w:tr>
    </w:tbl>
    <w:p w14:paraId="4363DBF1" w14:textId="68F994EC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9D322E9" w14:textId="43EF242E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84BC2E4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3245DFF9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5B88AB40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0D550AB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1D0D2953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D7D09DD" w14:textId="6A4521A1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E00A84B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5DBA156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3F062002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6CD80BCC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1A0296B6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958D1E1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5B1B96C4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10755953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23EECE8F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1ADC35A" w14:textId="77777777" w:rsidR="00FF3CFD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38951413" w14:textId="36951BDD" w:rsidR="00C62F8A" w:rsidRPr="00E44F3E" w:rsidRDefault="00FF3CFD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lastRenderedPageBreak/>
        <w:t>+90</w:t>
      </w:r>
      <w:r w:rsidR="00C62F8A" w:rsidRPr="00E44F3E">
        <w:rPr>
          <w:rFonts w:ascii="Verdana" w:hAnsi="Verdana"/>
          <w:b/>
          <w:bCs/>
          <w:szCs w:val="22"/>
        </w:rPr>
        <w:t>Have you used any IT/Digital consultancies if so which ones?</w:t>
      </w:r>
    </w:p>
    <w:p w14:paraId="69A9665B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tbl>
      <w:tblPr>
        <w:tblW w:w="5940" w:type="dxa"/>
        <w:tblInd w:w="2258" w:type="dxa"/>
        <w:tblLook w:val="04A0" w:firstRow="1" w:lastRow="0" w:firstColumn="1" w:lastColumn="0" w:noHBand="0" w:noVBand="1"/>
      </w:tblPr>
      <w:tblGrid>
        <w:gridCol w:w="5940"/>
      </w:tblGrid>
      <w:tr w:rsidR="00C62F8A" w:rsidRPr="00E44F3E" w14:paraId="1AD3CE38" w14:textId="77777777" w:rsidTr="00C62F8A">
        <w:trPr>
          <w:trHeight w:val="55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9853CE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b/>
                <w:bCs/>
                <w:color w:val="363636"/>
                <w:sz w:val="22"/>
                <w:szCs w:val="22"/>
              </w:rPr>
              <w:t>Contractor/Agency 23/24 Supplier List:</w:t>
            </w:r>
          </w:p>
        </w:tc>
      </w:tr>
      <w:tr w:rsidR="00C62F8A" w:rsidRPr="00E44F3E" w14:paraId="374E842F" w14:textId="77777777" w:rsidTr="00C62F8A">
        <w:trPr>
          <w:trHeight w:val="29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FFA7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NOW CAREERS LTD</w:t>
            </w:r>
          </w:p>
        </w:tc>
      </w:tr>
      <w:tr w:rsidR="00C62F8A" w:rsidRPr="00E44F3E" w14:paraId="420880F6" w14:textId="77777777" w:rsidTr="00C62F8A">
        <w:trPr>
          <w:trHeight w:val="30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C2BC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HAYS SPECIALIST RECRUITMENT LTD</w:t>
            </w:r>
          </w:p>
        </w:tc>
      </w:tr>
      <w:tr w:rsidR="00C62F8A" w:rsidRPr="00E44F3E" w14:paraId="7B3E8C26" w14:textId="77777777" w:rsidTr="00C62F8A">
        <w:trPr>
          <w:trHeight w:val="30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2EF6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HAYS</w:t>
            </w:r>
          </w:p>
        </w:tc>
      </w:tr>
      <w:tr w:rsidR="00C62F8A" w:rsidRPr="00E44F3E" w14:paraId="1B9C4169" w14:textId="77777777" w:rsidTr="00C62F8A">
        <w:trPr>
          <w:trHeight w:val="30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8684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REED SPECIALIST RECRUITMENT LTD</w:t>
            </w:r>
          </w:p>
        </w:tc>
      </w:tr>
      <w:tr w:rsidR="00C62F8A" w:rsidRPr="00E44F3E" w14:paraId="351DA741" w14:textId="77777777" w:rsidTr="00C62F8A">
        <w:trPr>
          <w:trHeight w:val="29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093F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KEYSTREAM GROUP LTD</w:t>
            </w:r>
          </w:p>
        </w:tc>
      </w:tr>
      <w:tr w:rsidR="00C62F8A" w:rsidRPr="00E44F3E" w14:paraId="7D4A9994" w14:textId="77777777" w:rsidTr="00C62F8A">
        <w:trPr>
          <w:trHeight w:val="290"/>
        </w:trPr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3BA2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ROC SEARCH LTD</w:t>
            </w:r>
          </w:p>
        </w:tc>
      </w:tr>
      <w:tr w:rsidR="00C62F8A" w:rsidRPr="00E44F3E" w14:paraId="47D2A590" w14:textId="77777777" w:rsidTr="00C62F8A">
        <w:trPr>
          <w:trHeight w:val="290"/>
        </w:trPr>
        <w:tc>
          <w:tcPr>
            <w:tcW w:w="5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B9E7" w14:textId="77777777" w:rsidR="00C62F8A" w:rsidRPr="00E44F3E" w:rsidRDefault="00C62F8A" w:rsidP="00C62F8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E44F3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QCI QUALITY CODING &amp; INFORMATION RECRUITMENT SOLUTIONS LTD</w:t>
            </w:r>
          </w:p>
        </w:tc>
      </w:tr>
    </w:tbl>
    <w:p w14:paraId="2620BA57" w14:textId="77777777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</w:p>
    <w:p w14:paraId="4A2FEE0D" w14:textId="3399961E" w:rsidR="00C62F8A" w:rsidRPr="00E44F3E" w:rsidRDefault="00C62F8A" w:rsidP="00C62F8A">
      <w:pPr>
        <w:pStyle w:val="PlainText"/>
        <w:ind w:firstLine="505"/>
        <w:rPr>
          <w:rFonts w:ascii="Verdana" w:hAnsi="Verdana"/>
          <w:b/>
          <w:bCs/>
          <w:szCs w:val="22"/>
        </w:rPr>
      </w:pPr>
      <w:r w:rsidRPr="00E44F3E">
        <w:rPr>
          <w:rFonts w:ascii="Verdana" w:hAnsi="Verdana"/>
          <w:b/>
          <w:bCs/>
          <w:szCs w:val="22"/>
        </w:rPr>
        <w:t>Current IT/Digital Strategy</w:t>
      </w:r>
    </w:p>
    <w:p w14:paraId="447A0614" w14:textId="5F6EC26D" w:rsidR="00E44F3E" w:rsidRPr="00E44F3E" w:rsidRDefault="00E44F3E" w:rsidP="00C62F8A">
      <w:pPr>
        <w:pStyle w:val="PlainText"/>
        <w:rPr>
          <w:rFonts w:ascii="Verdana" w:hAnsi="Verdana"/>
          <w:szCs w:val="22"/>
        </w:rPr>
      </w:pPr>
      <w:r w:rsidRPr="00E44F3E">
        <w:rPr>
          <w:rFonts w:ascii="Verdana" w:hAnsi="Verdana"/>
          <w:szCs w:val="22"/>
        </w:rPr>
        <w:tab/>
      </w:r>
    </w:p>
    <w:p w14:paraId="3725B307" w14:textId="3D7C2317" w:rsidR="00E44F3E" w:rsidRPr="00E44F3E" w:rsidRDefault="00E44F3E" w:rsidP="00EF7952">
      <w:pPr>
        <w:pStyle w:val="PlainText"/>
        <w:ind w:left="505"/>
        <w:rPr>
          <w:rFonts w:ascii="Verdana" w:hAnsi="Verdana"/>
          <w:szCs w:val="22"/>
        </w:rPr>
      </w:pPr>
      <w:r w:rsidRPr="00E44F3E">
        <w:rPr>
          <w:rFonts w:ascii="Verdana" w:hAnsi="Verdana"/>
          <w:szCs w:val="22"/>
        </w:rPr>
        <w:t xml:space="preserve">Our Digital Strategy is currently going through Health Board governance processes and is anticipated to be available in October 2024. </w:t>
      </w:r>
    </w:p>
    <w:p w14:paraId="75970B72" w14:textId="4BC3614D" w:rsidR="00A10460" w:rsidRPr="00E44F3E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44F3E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E44F3E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E44F3E" w:rsidSect="00D62A67"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1E27" w14:textId="77777777" w:rsidR="00074C2D" w:rsidRDefault="00074C2D" w:rsidP="00074C2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595FA79C" wp14:editId="45ADF878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01475513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7FFC765C" w14:textId="77777777" w:rsidR="00074C2D" w:rsidRPr="002B2CF6" w:rsidRDefault="00074C2D" w:rsidP="00074C2D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5A49180" w14:textId="1355B078" w:rsidR="00795AD1" w:rsidRPr="00111757" w:rsidRDefault="00074C2D" w:rsidP="00074C2D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>
      <w:tab/>
    </w:r>
    <w:r>
      <w:tab/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33225">
      <w:rPr>
        <w:noProof/>
      </w:rPr>
      <w:t>2</w:t>
    </w:r>
    <w:r w:rsidR="00795AD1" w:rsidRPr="00795AD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4367083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bookmarkEnd w:id="2"/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419196">
    <w:abstractNumId w:val="14"/>
  </w:num>
  <w:num w:numId="2" w16cid:durableId="733236681">
    <w:abstractNumId w:val="0"/>
  </w:num>
  <w:num w:numId="3" w16cid:durableId="1858739003">
    <w:abstractNumId w:val="9"/>
  </w:num>
  <w:num w:numId="4" w16cid:durableId="1753114996">
    <w:abstractNumId w:val="16"/>
  </w:num>
  <w:num w:numId="5" w16cid:durableId="1505241950">
    <w:abstractNumId w:val="4"/>
  </w:num>
  <w:num w:numId="6" w16cid:durableId="38433440">
    <w:abstractNumId w:val="3"/>
  </w:num>
  <w:num w:numId="7" w16cid:durableId="1595630343">
    <w:abstractNumId w:val="11"/>
  </w:num>
  <w:num w:numId="8" w16cid:durableId="18359593">
    <w:abstractNumId w:val="15"/>
  </w:num>
  <w:num w:numId="9" w16cid:durableId="1432049265">
    <w:abstractNumId w:val="18"/>
  </w:num>
  <w:num w:numId="10" w16cid:durableId="329138982">
    <w:abstractNumId w:val="1"/>
  </w:num>
  <w:num w:numId="11" w16cid:durableId="715474042">
    <w:abstractNumId w:val="10"/>
  </w:num>
  <w:num w:numId="12" w16cid:durableId="698941928">
    <w:abstractNumId w:val="13"/>
  </w:num>
  <w:num w:numId="13" w16cid:durableId="253247286">
    <w:abstractNumId w:val="17"/>
  </w:num>
  <w:num w:numId="14" w16cid:durableId="8472111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727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528132">
    <w:abstractNumId w:val="12"/>
  </w:num>
  <w:num w:numId="17" w16cid:durableId="1085108721">
    <w:abstractNumId w:val="6"/>
  </w:num>
  <w:num w:numId="18" w16cid:durableId="539123087">
    <w:abstractNumId w:val="2"/>
  </w:num>
  <w:num w:numId="19" w16cid:durableId="2019850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4C2D"/>
    <w:rsid w:val="00095DF5"/>
    <w:rsid w:val="000C00ED"/>
    <w:rsid w:val="000E7A0A"/>
    <w:rsid w:val="000F6539"/>
    <w:rsid w:val="00111757"/>
    <w:rsid w:val="001276F0"/>
    <w:rsid w:val="001508FC"/>
    <w:rsid w:val="001820D6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62F8A"/>
    <w:rsid w:val="00C75A00"/>
    <w:rsid w:val="00CA07E3"/>
    <w:rsid w:val="00CB2BBE"/>
    <w:rsid w:val="00CE1516"/>
    <w:rsid w:val="00CE325E"/>
    <w:rsid w:val="00CE3DBC"/>
    <w:rsid w:val="00D15865"/>
    <w:rsid w:val="00D33225"/>
    <w:rsid w:val="00D62A67"/>
    <w:rsid w:val="00DC0D5A"/>
    <w:rsid w:val="00DC47F3"/>
    <w:rsid w:val="00DC7FA9"/>
    <w:rsid w:val="00DD5E37"/>
    <w:rsid w:val="00DF2EA1"/>
    <w:rsid w:val="00E11F2D"/>
    <w:rsid w:val="00E26720"/>
    <w:rsid w:val="00E44F3E"/>
    <w:rsid w:val="00E545D8"/>
    <w:rsid w:val="00E817B3"/>
    <w:rsid w:val="00E90BC7"/>
    <w:rsid w:val="00EE0615"/>
    <w:rsid w:val="00EF7952"/>
    <w:rsid w:val="00F26B29"/>
    <w:rsid w:val="00F91A7E"/>
    <w:rsid w:val="00F96598"/>
    <w:rsid w:val="00FA0C91"/>
    <w:rsid w:val="00FA177F"/>
    <w:rsid w:val="00FB1E56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2F8A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2F8A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3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2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2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953B6C-230E-4630-9FA1-EEA91ECCD6B3}" type="doc">
      <dgm:prSet loTypeId="urn:microsoft.com/office/officeart/2008/layout/NameandTitleOrganizationalChart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C598CFBB-3832-4C49-8516-2731237DDA08}">
      <dgm:prSet phldrT="[Text]"/>
      <dgm:spPr/>
      <dgm:t>
        <a:bodyPr/>
        <a:lstStyle/>
        <a:p>
          <a:r>
            <a:rPr lang="en-GB" dirty="0"/>
            <a:t>Director of Digital</a:t>
          </a:r>
        </a:p>
      </dgm:t>
    </dgm:pt>
    <dgm:pt modelId="{AA8985B9-AA88-453F-84B6-BDBD872B2AEF}" type="parTrans" cxnId="{E53BF81C-EC98-4938-B231-B1E6E001F134}">
      <dgm:prSet/>
      <dgm:spPr/>
      <dgm:t>
        <a:bodyPr/>
        <a:lstStyle/>
        <a:p>
          <a:endParaRPr lang="en-GB"/>
        </a:p>
      </dgm:t>
    </dgm:pt>
    <dgm:pt modelId="{5CAF101C-E39D-4286-BE3D-3ECCE4D6FBB4}" type="sibTrans" cxnId="{E53BF81C-EC98-4938-B231-B1E6E001F134}">
      <dgm:prSet/>
      <dgm:spPr/>
      <dgm:t>
        <a:bodyPr/>
        <a:lstStyle/>
        <a:p>
          <a:r>
            <a:rPr lang="en-GB" dirty="0"/>
            <a:t>1.00 </a:t>
          </a:r>
          <a:r>
            <a:rPr lang="en-GB" dirty="0" err="1"/>
            <a:t>wte</a:t>
          </a:r>
          <a:endParaRPr lang="en-GB" dirty="0"/>
        </a:p>
      </dgm:t>
    </dgm:pt>
    <dgm:pt modelId="{5D6F6181-2971-45DF-B21F-7AA12FE4B37B}">
      <dgm:prSet phldrT="[Text]"/>
      <dgm:spPr/>
      <dgm:t>
        <a:bodyPr/>
        <a:lstStyle/>
        <a:p>
          <a:pPr rtl="0"/>
          <a:r>
            <a:rPr lang="en-GB" b="0" i="0" dirty="0"/>
            <a:t>Assistant Director of Digital Services - Business Management and Information Governance</a:t>
          </a:r>
          <a:endParaRPr lang="en-GB" dirty="0"/>
        </a:p>
      </dgm:t>
    </dgm:pt>
    <dgm:pt modelId="{8B3851DA-22B2-4B73-B818-D601E765410C}" type="parTrans" cxnId="{3E55CFC6-DD82-45C6-BFFF-469E8C08368D}">
      <dgm:prSet/>
      <dgm:spPr/>
      <dgm:t>
        <a:bodyPr/>
        <a:lstStyle/>
        <a:p>
          <a:endParaRPr lang="en-GB"/>
        </a:p>
      </dgm:t>
    </dgm:pt>
    <dgm:pt modelId="{6F64C34F-C3D1-4E21-8F16-4BE81EAAB09D}" type="sibTrans" cxnId="{3E55CFC6-DD82-45C6-BFFF-469E8C08368D}">
      <dgm:prSet/>
      <dgm:spPr/>
      <dgm:t>
        <a:bodyPr/>
        <a:lstStyle/>
        <a:p>
          <a:r>
            <a:rPr lang="en-GB" b="0" i="0" dirty="0"/>
            <a:t>1.00 </a:t>
          </a:r>
          <a:r>
            <a:rPr lang="en-GB" b="0" i="0" dirty="0" err="1"/>
            <a:t>wte</a:t>
          </a:r>
          <a:endParaRPr lang="en-GB" b="0" dirty="0"/>
        </a:p>
      </dgm:t>
    </dgm:pt>
    <dgm:pt modelId="{01DD224B-C768-4DA7-BBA7-62426CED0E70}">
      <dgm:prSet phldrT="[Text]"/>
      <dgm:spPr/>
      <dgm:t>
        <a:bodyPr/>
        <a:lstStyle/>
        <a:p>
          <a:pPr rtl="0"/>
          <a:r>
            <a:rPr lang="en-GB" b="0" i="0" dirty="0"/>
            <a:t>Assistant Director of Digital Intelligence</a:t>
          </a:r>
          <a:endParaRPr lang="en-GB" dirty="0"/>
        </a:p>
      </dgm:t>
    </dgm:pt>
    <dgm:pt modelId="{525B092D-D33A-46BD-94DB-0577562AE5F5}" type="parTrans" cxnId="{9CAFB4F1-0031-43BF-8EE0-A963FBE87496}">
      <dgm:prSet/>
      <dgm:spPr/>
      <dgm:t>
        <a:bodyPr/>
        <a:lstStyle/>
        <a:p>
          <a:endParaRPr lang="en-GB"/>
        </a:p>
      </dgm:t>
    </dgm:pt>
    <dgm:pt modelId="{BB6A666D-794B-4165-902F-96BB293187FB}" type="sibTrans" cxnId="{9CAFB4F1-0031-43BF-8EE0-A963FBE87496}">
      <dgm:prSet/>
      <dgm:spPr/>
      <dgm:t>
        <a:bodyPr/>
        <a:lstStyle/>
        <a:p>
          <a:r>
            <a:rPr lang="en-GB" b="0" i="0" dirty="0"/>
            <a:t>1.00 </a:t>
          </a:r>
          <a:r>
            <a:rPr lang="en-GB" b="0" i="0" dirty="0" err="1"/>
            <a:t>wte</a:t>
          </a:r>
          <a:endParaRPr lang="en-GB" b="0" dirty="0"/>
        </a:p>
      </dgm:t>
    </dgm:pt>
    <dgm:pt modelId="{743F0473-8AEC-401E-9EAE-D7E5969FD3D0}">
      <dgm:prSet phldrT="[Text]"/>
      <dgm:spPr/>
      <dgm:t>
        <a:bodyPr/>
        <a:lstStyle/>
        <a:p>
          <a:pPr rtl="0"/>
          <a:r>
            <a:rPr lang="en-GB" b="0" i="0" dirty="0"/>
            <a:t>Assistant Director of Digital Transformation</a:t>
          </a:r>
          <a:endParaRPr lang="en-GB" dirty="0"/>
        </a:p>
      </dgm:t>
    </dgm:pt>
    <dgm:pt modelId="{840B1E07-8476-4A78-B1FA-5BEC1DC7B846}" type="parTrans" cxnId="{CAB696A4-7C0D-4683-872F-46733E0AF2D6}">
      <dgm:prSet/>
      <dgm:spPr/>
      <dgm:t>
        <a:bodyPr/>
        <a:lstStyle/>
        <a:p>
          <a:endParaRPr lang="en-GB"/>
        </a:p>
      </dgm:t>
    </dgm:pt>
    <dgm:pt modelId="{D2948ACF-DE74-4148-B741-7919F397D094}" type="sibTrans" cxnId="{CAB696A4-7C0D-4683-872F-46733E0AF2D6}">
      <dgm:prSet/>
      <dgm:spPr/>
      <dgm:t>
        <a:bodyPr/>
        <a:lstStyle/>
        <a:p>
          <a:r>
            <a:rPr lang="en-GB" b="0" i="0" dirty="0"/>
            <a:t>1.00 </a:t>
          </a:r>
          <a:r>
            <a:rPr lang="en-GB" b="0" i="0" dirty="0" err="1"/>
            <a:t>wte</a:t>
          </a:r>
          <a:endParaRPr lang="en-GB" b="0" dirty="0"/>
        </a:p>
      </dgm:t>
    </dgm:pt>
    <dgm:pt modelId="{C65D1CAA-4ADA-4798-BA6C-AAF67C3CE0FA}">
      <dgm:prSet phldrT="[Text]"/>
      <dgm:spPr/>
      <dgm:t>
        <a:bodyPr/>
        <a:lstStyle/>
        <a:p>
          <a:pPr rtl="0"/>
          <a:r>
            <a:rPr lang="en-GB" b="0" i="0" dirty="0"/>
            <a:t>Assistant Director of Digital Technology</a:t>
          </a:r>
          <a:endParaRPr lang="en-GB" dirty="0"/>
        </a:p>
      </dgm:t>
    </dgm:pt>
    <dgm:pt modelId="{374575CB-BD69-4DFA-8F4C-E344ACFF4277}" type="parTrans" cxnId="{3F706C3C-2775-4178-963E-1F6DB6BAD108}">
      <dgm:prSet/>
      <dgm:spPr/>
      <dgm:t>
        <a:bodyPr/>
        <a:lstStyle/>
        <a:p>
          <a:endParaRPr lang="en-GB"/>
        </a:p>
      </dgm:t>
    </dgm:pt>
    <dgm:pt modelId="{F7CBA092-1E02-44B0-917E-32F29A7764BF}" type="sibTrans" cxnId="{3F706C3C-2775-4178-963E-1F6DB6BAD108}">
      <dgm:prSet/>
      <dgm:spPr/>
      <dgm:t>
        <a:bodyPr/>
        <a:lstStyle/>
        <a:p>
          <a:r>
            <a:rPr lang="en-GB" b="0" i="0" dirty="0"/>
            <a:t>1.00 </a:t>
          </a:r>
          <a:r>
            <a:rPr lang="en-GB" b="0" i="0" dirty="0" err="1"/>
            <a:t>wte</a:t>
          </a:r>
          <a:endParaRPr lang="en-GB" b="0" dirty="0"/>
        </a:p>
      </dgm:t>
    </dgm:pt>
    <dgm:pt modelId="{301EF273-1433-47B8-A21F-7587BC2106F0}">
      <dgm:prSet phldrT="[Text]"/>
      <dgm:spPr/>
      <dgm:t>
        <a:bodyPr/>
        <a:lstStyle/>
        <a:p>
          <a:pPr rtl="0"/>
          <a:r>
            <a:rPr lang="en-GB" dirty="0"/>
            <a:t>Assistant Director of Digital Applications</a:t>
          </a:r>
        </a:p>
      </dgm:t>
    </dgm:pt>
    <dgm:pt modelId="{4F9D17D1-EA34-4C8F-9316-6B05B151EB77}" type="parTrans" cxnId="{C504198B-774C-46E7-A128-9A7919C3C086}">
      <dgm:prSet/>
      <dgm:spPr/>
      <dgm:t>
        <a:bodyPr/>
        <a:lstStyle/>
        <a:p>
          <a:endParaRPr lang="en-GB"/>
        </a:p>
      </dgm:t>
    </dgm:pt>
    <dgm:pt modelId="{09597454-9242-4016-B15C-F29EA7C2078C}" type="sibTrans" cxnId="{C504198B-774C-46E7-A128-9A7919C3C086}">
      <dgm:prSet/>
      <dgm:spPr/>
      <dgm:t>
        <a:bodyPr/>
        <a:lstStyle/>
        <a:p>
          <a:r>
            <a:rPr lang="en-GB" b="0" i="0" dirty="0"/>
            <a:t>1.00 </a:t>
          </a:r>
          <a:r>
            <a:rPr lang="en-GB" b="0" i="0" dirty="0" err="1"/>
            <a:t>wte</a:t>
          </a:r>
          <a:endParaRPr lang="en-GB" b="0" dirty="0"/>
        </a:p>
      </dgm:t>
    </dgm:pt>
    <dgm:pt modelId="{34C62B96-9144-49B9-85B6-0771ED4C0143}">
      <dgm:prSet/>
      <dgm:spPr/>
      <dgm:t>
        <a:bodyPr/>
        <a:lstStyle/>
        <a:p>
          <a:r>
            <a:rPr lang="en-GB" dirty="0"/>
            <a:t>Personal Assistant</a:t>
          </a:r>
        </a:p>
      </dgm:t>
    </dgm:pt>
    <dgm:pt modelId="{81BCFCBF-FE3F-4822-854F-9F8B4DA82160}" type="parTrans" cxnId="{6FA0761C-ED2F-4501-B0F0-ACD14802A0EA}">
      <dgm:prSet/>
      <dgm:spPr/>
      <dgm:t>
        <a:bodyPr/>
        <a:lstStyle/>
        <a:p>
          <a:endParaRPr lang="en-GB"/>
        </a:p>
      </dgm:t>
    </dgm:pt>
    <dgm:pt modelId="{F2D0449C-544D-4A7E-932D-D40517FF808E}" type="sibTrans" cxnId="{6FA0761C-ED2F-4501-B0F0-ACD14802A0EA}">
      <dgm:prSet/>
      <dgm:spPr/>
      <dgm:t>
        <a:bodyPr/>
        <a:lstStyle/>
        <a:p>
          <a:r>
            <a:rPr lang="en-GB" dirty="0"/>
            <a:t>1.00 </a:t>
          </a:r>
          <a:r>
            <a:rPr lang="en-GB" dirty="0" err="1"/>
            <a:t>wte</a:t>
          </a:r>
          <a:endParaRPr lang="en-GB" dirty="0"/>
        </a:p>
      </dgm:t>
    </dgm:pt>
    <dgm:pt modelId="{79D061A5-8F1C-427C-A6F2-6C8FA9FB1E56}" type="pres">
      <dgm:prSet presAssocID="{81953B6C-230E-4630-9FA1-EEA91ECCD6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680E53-AF68-48D9-BE41-D0303E26FC7E}" type="pres">
      <dgm:prSet presAssocID="{C598CFBB-3832-4C49-8516-2731237DDA08}" presName="hierRoot1" presStyleCnt="0">
        <dgm:presLayoutVars>
          <dgm:hierBranch val="init"/>
        </dgm:presLayoutVars>
      </dgm:prSet>
      <dgm:spPr/>
    </dgm:pt>
    <dgm:pt modelId="{729FCA98-7205-492C-9B8E-90F0873B139E}" type="pres">
      <dgm:prSet presAssocID="{C598CFBB-3832-4C49-8516-2731237DDA08}" presName="rootComposite1" presStyleCnt="0"/>
      <dgm:spPr/>
    </dgm:pt>
    <dgm:pt modelId="{0839FC4F-3DC6-4A49-9F1F-204693DDE60A}" type="pres">
      <dgm:prSet presAssocID="{C598CFBB-3832-4C49-8516-2731237DDA08}" presName="rootText1" presStyleLbl="node0" presStyleIdx="0" presStyleCnt="2" custLinFactNeighborX="-2681" custLinFactNeighborY="3307">
        <dgm:presLayoutVars>
          <dgm:chMax/>
          <dgm:chPref val="3"/>
        </dgm:presLayoutVars>
      </dgm:prSet>
      <dgm:spPr/>
    </dgm:pt>
    <dgm:pt modelId="{070ACE18-8B94-40FF-B2AE-7E75FC815AB0}" type="pres">
      <dgm:prSet presAssocID="{C598CFBB-3832-4C49-8516-2731237DDA08}" presName="titleText1" presStyleLbl="fgAcc0" presStyleIdx="0" presStyleCnt="2" custScaleX="97098" custScaleY="80635">
        <dgm:presLayoutVars>
          <dgm:chMax val="0"/>
          <dgm:chPref val="0"/>
        </dgm:presLayoutVars>
      </dgm:prSet>
      <dgm:spPr/>
    </dgm:pt>
    <dgm:pt modelId="{B563AF7B-D33D-408E-B685-FEA8D16537C8}" type="pres">
      <dgm:prSet presAssocID="{C598CFBB-3832-4C49-8516-2731237DDA08}" presName="rootConnector1" presStyleLbl="node1" presStyleIdx="0" presStyleCnt="5"/>
      <dgm:spPr/>
    </dgm:pt>
    <dgm:pt modelId="{66A34DF6-97E1-4FD5-8B48-71CC579D2043}" type="pres">
      <dgm:prSet presAssocID="{C598CFBB-3832-4C49-8516-2731237DDA08}" presName="hierChild2" presStyleCnt="0"/>
      <dgm:spPr/>
    </dgm:pt>
    <dgm:pt modelId="{E18B37A0-77B6-4B7A-8744-2AFDC8BAF965}" type="pres">
      <dgm:prSet presAssocID="{8B3851DA-22B2-4B73-B818-D601E765410C}" presName="Name37" presStyleLbl="parChTrans1D2" presStyleIdx="0" presStyleCnt="5"/>
      <dgm:spPr/>
    </dgm:pt>
    <dgm:pt modelId="{F7424304-1FD7-4238-9138-29065288B451}" type="pres">
      <dgm:prSet presAssocID="{5D6F6181-2971-45DF-B21F-7AA12FE4B37B}" presName="hierRoot2" presStyleCnt="0">
        <dgm:presLayoutVars>
          <dgm:hierBranch val="init"/>
        </dgm:presLayoutVars>
      </dgm:prSet>
      <dgm:spPr/>
    </dgm:pt>
    <dgm:pt modelId="{24895EEE-0326-4450-BBE7-457679E342CA}" type="pres">
      <dgm:prSet presAssocID="{5D6F6181-2971-45DF-B21F-7AA12FE4B37B}" presName="rootComposite" presStyleCnt="0"/>
      <dgm:spPr/>
    </dgm:pt>
    <dgm:pt modelId="{12E2289C-8D88-4911-BF85-975E2DE7F966}" type="pres">
      <dgm:prSet presAssocID="{5D6F6181-2971-45DF-B21F-7AA12FE4B37B}" presName="rootText" presStyleLbl="node1" presStyleIdx="0" presStyleCnt="5">
        <dgm:presLayoutVars>
          <dgm:chMax/>
          <dgm:chPref val="3"/>
        </dgm:presLayoutVars>
      </dgm:prSet>
      <dgm:spPr/>
    </dgm:pt>
    <dgm:pt modelId="{5544D36E-A8E5-41F8-B0BD-318C8F6CB682}" type="pres">
      <dgm:prSet presAssocID="{5D6F6181-2971-45DF-B21F-7AA12FE4B37B}" presName="titleText2" presStyleLbl="fgAcc1" presStyleIdx="0" presStyleCnt="5" custScaleX="69544" custScaleY="75543" custLinFactNeighborX="4518">
        <dgm:presLayoutVars>
          <dgm:chMax val="0"/>
          <dgm:chPref val="0"/>
        </dgm:presLayoutVars>
      </dgm:prSet>
      <dgm:spPr/>
    </dgm:pt>
    <dgm:pt modelId="{76F71C07-0456-4E01-812C-E2F193F924AB}" type="pres">
      <dgm:prSet presAssocID="{5D6F6181-2971-45DF-B21F-7AA12FE4B37B}" presName="rootConnector" presStyleLbl="node2" presStyleIdx="0" presStyleCnt="0"/>
      <dgm:spPr/>
    </dgm:pt>
    <dgm:pt modelId="{283FF759-DF81-4C87-B173-A3EDDE4CC483}" type="pres">
      <dgm:prSet presAssocID="{5D6F6181-2971-45DF-B21F-7AA12FE4B37B}" presName="hierChild4" presStyleCnt="0"/>
      <dgm:spPr/>
    </dgm:pt>
    <dgm:pt modelId="{B116C005-F52F-47C1-8739-31E7137A4715}" type="pres">
      <dgm:prSet presAssocID="{5D6F6181-2971-45DF-B21F-7AA12FE4B37B}" presName="hierChild5" presStyleCnt="0"/>
      <dgm:spPr/>
    </dgm:pt>
    <dgm:pt modelId="{E486498B-DF13-4B5C-B23E-577E8CA8F447}" type="pres">
      <dgm:prSet presAssocID="{525B092D-D33A-46BD-94DB-0577562AE5F5}" presName="Name37" presStyleLbl="parChTrans1D2" presStyleIdx="1" presStyleCnt="5"/>
      <dgm:spPr/>
    </dgm:pt>
    <dgm:pt modelId="{BA80DEBC-06E1-4677-A45E-9382A98980B9}" type="pres">
      <dgm:prSet presAssocID="{01DD224B-C768-4DA7-BBA7-62426CED0E70}" presName="hierRoot2" presStyleCnt="0">
        <dgm:presLayoutVars>
          <dgm:hierBranch val="init"/>
        </dgm:presLayoutVars>
      </dgm:prSet>
      <dgm:spPr/>
    </dgm:pt>
    <dgm:pt modelId="{B0C1DFD4-F7DB-4D27-85B5-F005B551FFD9}" type="pres">
      <dgm:prSet presAssocID="{01DD224B-C768-4DA7-BBA7-62426CED0E70}" presName="rootComposite" presStyleCnt="0"/>
      <dgm:spPr/>
    </dgm:pt>
    <dgm:pt modelId="{BE57A16B-BFA4-4E4D-AD07-158BD08F7117}" type="pres">
      <dgm:prSet presAssocID="{01DD224B-C768-4DA7-BBA7-62426CED0E70}" presName="rootText" presStyleLbl="node1" presStyleIdx="1" presStyleCnt="5">
        <dgm:presLayoutVars>
          <dgm:chMax/>
          <dgm:chPref val="3"/>
        </dgm:presLayoutVars>
      </dgm:prSet>
      <dgm:spPr/>
    </dgm:pt>
    <dgm:pt modelId="{99CB6490-7F4C-4C27-A3C1-3FAB63A313F0}" type="pres">
      <dgm:prSet presAssocID="{01DD224B-C768-4DA7-BBA7-62426CED0E70}" presName="titleText2" presStyleLbl="fgAcc1" presStyleIdx="1" presStyleCnt="5" custScaleX="73794" custScaleY="83335">
        <dgm:presLayoutVars>
          <dgm:chMax val="0"/>
          <dgm:chPref val="0"/>
        </dgm:presLayoutVars>
      </dgm:prSet>
      <dgm:spPr/>
    </dgm:pt>
    <dgm:pt modelId="{72F3F430-54AB-4CE6-8B32-8CAEA84A5658}" type="pres">
      <dgm:prSet presAssocID="{01DD224B-C768-4DA7-BBA7-62426CED0E70}" presName="rootConnector" presStyleLbl="node2" presStyleIdx="0" presStyleCnt="0"/>
      <dgm:spPr/>
    </dgm:pt>
    <dgm:pt modelId="{4804DB05-D746-4612-AFC9-BF88A9A541E6}" type="pres">
      <dgm:prSet presAssocID="{01DD224B-C768-4DA7-BBA7-62426CED0E70}" presName="hierChild4" presStyleCnt="0"/>
      <dgm:spPr/>
    </dgm:pt>
    <dgm:pt modelId="{05502457-EF5C-4FD4-BE77-1E389EAC1191}" type="pres">
      <dgm:prSet presAssocID="{01DD224B-C768-4DA7-BBA7-62426CED0E70}" presName="hierChild5" presStyleCnt="0"/>
      <dgm:spPr/>
    </dgm:pt>
    <dgm:pt modelId="{472FCF3E-C940-4445-93E8-587B64E873F5}" type="pres">
      <dgm:prSet presAssocID="{840B1E07-8476-4A78-B1FA-5BEC1DC7B846}" presName="Name37" presStyleLbl="parChTrans1D2" presStyleIdx="2" presStyleCnt="5"/>
      <dgm:spPr/>
    </dgm:pt>
    <dgm:pt modelId="{FDE5755E-AC70-4885-9314-149D20FBE547}" type="pres">
      <dgm:prSet presAssocID="{743F0473-8AEC-401E-9EAE-D7E5969FD3D0}" presName="hierRoot2" presStyleCnt="0">
        <dgm:presLayoutVars>
          <dgm:hierBranch val="init"/>
        </dgm:presLayoutVars>
      </dgm:prSet>
      <dgm:spPr/>
    </dgm:pt>
    <dgm:pt modelId="{E29FAB8C-6348-47D2-B6B7-CEC91E12DA13}" type="pres">
      <dgm:prSet presAssocID="{743F0473-8AEC-401E-9EAE-D7E5969FD3D0}" presName="rootComposite" presStyleCnt="0"/>
      <dgm:spPr/>
    </dgm:pt>
    <dgm:pt modelId="{C4FE0A18-8F71-4093-9332-3E53D1110515}" type="pres">
      <dgm:prSet presAssocID="{743F0473-8AEC-401E-9EAE-D7E5969FD3D0}" presName="rootText" presStyleLbl="node1" presStyleIdx="2" presStyleCnt="5" custLinFactNeighborX="-2570" custLinFactNeighborY="-1350">
        <dgm:presLayoutVars>
          <dgm:chMax/>
          <dgm:chPref val="3"/>
        </dgm:presLayoutVars>
      </dgm:prSet>
      <dgm:spPr/>
    </dgm:pt>
    <dgm:pt modelId="{96595668-9BC2-45EE-9E15-E7E1BF38D773}" type="pres">
      <dgm:prSet presAssocID="{743F0473-8AEC-401E-9EAE-D7E5969FD3D0}" presName="titleText2" presStyleLbl="fgAcc1" presStyleIdx="2" presStyleCnt="5" custScaleX="68059" custScaleY="75543">
        <dgm:presLayoutVars>
          <dgm:chMax val="0"/>
          <dgm:chPref val="0"/>
        </dgm:presLayoutVars>
      </dgm:prSet>
      <dgm:spPr/>
    </dgm:pt>
    <dgm:pt modelId="{13271855-C7B1-44F9-B875-A9441D6D2C2C}" type="pres">
      <dgm:prSet presAssocID="{743F0473-8AEC-401E-9EAE-D7E5969FD3D0}" presName="rootConnector" presStyleLbl="node2" presStyleIdx="0" presStyleCnt="0"/>
      <dgm:spPr/>
    </dgm:pt>
    <dgm:pt modelId="{12307F02-BCD1-44E5-9094-0C75E33FF104}" type="pres">
      <dgm:prSet presAssocID="{743F0473-8AEC-401E-9EAE-D7E5969FD3D0}" presName="hierChild4" presStyleCnt="0"/>
      <dgm:spPr/>
    </dgm:pt>
    <dgm:pt modelId="{B93BD716-18DA-4E91-AAF6-1668C523BFA7}" type="pres">
      <dgm:prSet presAssocID="{743F0473-8AEC-401E-9EAE-D7E5969FD3D0}" presName="hierChild5" presStyleCnt="0"/>
      <dgm:spPr/>
    </dgm:pt>
    <dgm:pt modelId="{958504CB-BFB5-4344-8D4A-08657C60EFF1}" type="pres">
      <dgm:prSet presAssocID="{374575CB-BD69-4DFA-8F4C-E344ACFF4277}" presName="Name37" presStyleLbl="parChTrans1D2" presStyleIdx="3" presStyleCnt="5"/>
      <dgm:spPr/>
    </dgm:pt>
    <dgm:pt modelId="{0CA8E8ED-F075-4FAE-B01C-14F126CD7606}" type="pres">
      <dgm:prSet presAssocID="{C65D1CAA-4ADA-4798-BA6C-AAF67C3CE0FA}" presName="hierRoot2" presStyleCnt="0">
        <dgm:presLayoutVars>
          <dgm:hierBranch val="init"/>
        </dgm:presLayoutVars>
      </dgm:prSet>
      <dgm:spPr/>
    </dgm:pt>
    <dgm:pt modelId="{A2A16D1C-DD0D-4674-8A9D-5C0B8438524A}" type="pres">
      <dgm:prSet presAssocID="{C65D1CAA-4ADA-4798-BA6C-AAF67C3CE0FA}" presName="rootComposite" presStyleCnt="0"/>
      <dgm:spPr/>
    </dgm:pt>
    <dgm:pt modelId="{884B5AD1-7D96-47DF-B3AF-EB536F5950F5}" type="pres">
      <dgm:prSet presAssocID="{C65D1CAA-4ADA-4798-BA6C-AAF67C3CE0FA}" presName="rootText" presStyleLbl="node1" presStyleIdx="3" presStyleCnt="5">
        <dgm:presLayoutVars>
          <dgm:chMax/>
          <dgm:chPref val="3"/>
        </dgm:presLayoutVars>
      </dgm:prSet>
      <dgm:spPr/>
    </dgm:pt>
    <dgm:pt modelId="{E669C1B9-5E59-48C7-873C-7AF5003E7E5D}" type="pres">
      <dgm:prSet presAssocID="{C65D1CAA-4ADA-4798-BA6C-AAF67C3CE0FA}" presName="titleText2" presStyleLbl="fgAcc1" presStyleIdx="3" presStyleCnt="5" custScaleX="74425" custScaleY="71434">
        <dgm:presLayoutVars>
          <dgm:chMax val="0"/>
          <dgm:chPref val="0"/>
        </dgm:presLayoutVars>
      </dgm:prSet>
      <dgm:spPr/>
    </dgm:pt>
    <dgm:pt modelId="{361A2AC6-52A4-470A-81CE-86E5893CA06B}" type="pres">
      <dgm:prSet presAssocID="{C65D1CAA-4ADA-4798-BA6C-AAF67C3CE0FA}" presName="rootConnector" presStyleLbl="node2" presStyleIdx="0" presStyleCnt="0"/>
      <dgm:spPr/>
    </dgm:pt>
    <dgm:pt modelId="{D4381E01-F5D1-4F49-8004-45A7E23DE89B}" type="pres">
      <dgm:prSet presAssocID="{C65D1CAA-4ADA-4798-BA6C-AAF67C3CE0FA}" presName="hierChild4" presStyleCnt="0"/>
      <dgm:spPr/>
    </dgm:pt>
    <dgm:pt modelId="{87C74DB4-8E58-4F4E-B54B-DA1C06CBF936}" type="pres">
      <dgm:prSet presAssocID="{C65D1CAA-4ADA-4798-BA6C-AAF67C3CE0FA}" presName="hierChild5" presStyleCnt="0"/>
      <dgm:spPr/>
    </dgm:pt>
    <dgm:pt modelId="{3E6658C3-A581-41DF-99F0-594F6A85C4EB}" type="pres">
      <dgm:prSet presAssocID="{4F9D17D1-EA34-4C8F-9316-6B05B151EB77}" presName="Name37" presStyleLbl="parChTrans1D2" presStyleIdx="4" presStyleCnt="5"/>
      <dgm:spPr/>
    </dgm:pt>
    <dgm:pt modelId="{DCF30044-4CC9-4BC2-A85B-7E637A2B1397}" type="pres">
      <dgm:prSet presAssocID="{301EF273-1433-47B8-A21F-7587BC2106F0}" presName="hierRoot2" presStyleCnt="0">
        <dgm:presLayoutVars>
          <dgm:hierBranch val="init"/>
        </dgm:presLayoutVars>
      </dgm:prSet>
      <dgm:spPr/>
    </dgm:pt>
    <dgm:pt modelId="{E05E15CD-9DD3-4C55-B93A-70814775B775}" type="pres">
      <dgm:prSet presAssocID="{301EF273-1433-47B8-A21F-7587BC2106F0}" presName="rootComposite" presStyleCnt="0"/>
      <dgm:spPr/>
    </dgm:pt>
    <dgm:pt modelId="{1FA5D67A-C2C7-4CCB-9B25-CF9C5F511D4E}" type="pres">
      <dgm:prSet presAssocID="{301EF273-1433-47B8-A21F-7587BC2106F0}" presName="rootText" presStyleLbl="node1" presStyleIdx="4" presStyleCnt="5">
        <dgm:presLayoutVars>
          <dgm:chMax/>
          <dgm:chPref val="3"/>
        </dgm:presLayoutVars>
      </dgm:prSet>
      <dgm:spPr/>
    </dgm:pt>
    <dgm:pt modelId="{E46F2E95-51F4-454C-A2DD-4F78392F6063}" type="pres">
      <dgm:prSet presAssocID="{301EF273-1433-47B8-A21F-7587BC2106F0}" presName="titleText2" presStyleLbl="fgAcc1" presStyleIdx="4" presStyleCnt="5" custScaleX="65375" custScaleY="73489">
        <dgm:presLayoutVars>
          <dgm:chMax val="0"/>
          <dgm:chPref val="0"/>
        </dgm:presLayoutVars>
      </dgm:prSet>
      <dgm:spPr/>
    </dgm:pt>
    <dgm:pt modelId="{EC944B5E-D676-4E5E-B014-A2EC0E4FE63A}" type="pres">
      <dgm:prSet presAssocID="{301EF273-1433-47B8-A21F-7587BC2106F0}" presName="rootConnector" presStyleLbl="node2" presStyleIdx="0" presStyleCnt="0"/>
      <dgm:spPr/>
    </dgm:pt>
    <dgm:pt modelId="{8C4B1BF0-DA2F-4B61-9022-7004EE0CE2A2}" type="pres">
      <dgm:prSet presAssocID="{301EF273-1433-47B8-A21F-7587BC2106F0}" presName="hierChild4" presStyleCnt="0"/>
      <dgm:spPr/>
    </dgm:pt>
    <dgm:pt modelId="{9B77A3B6-C5BF-476B-83FB-E9641A8F5F3B}" type="pres">
      <dgm:prSet presAssocID="{301EF273-1433-47B8-A21F-7587BC2106F0}" presName="hierChild5" presStyleCnt="0"/>
      <dgm:spPr/>
    </dgm:pt>
    <dgm:pt modelId="{9D3C0CA6-AE87-48DC-A15F-67ABEA65A979}" type="pres">
      <dgm:prSet presAssocID="{C598CFBB-3832-4C49-8516-2731237DDA08}" presName="hierChild3" presStyleCnt="0"/>
      <dgm:spPr/>
    </dgm:pt>
    <dgm:pt modelId="{2807A5F7-39D4-4AA2-B35E-39230A01A1A6}" type="pres">
      <dgm:prSet presAssocID="{34C62B96-9144-49B9-85B6-0771ED4C0143}" presName="hierRoot1" presStyleCnt="0">
        <dgm:presLayoutVars>
          <dgm:hierBranch val="init"/>
        </dgm:presLayoutVars>
      </dgm:prSet>
      <dgm:spPr/>
    </dgm:pt>
    <dgm:pt modelId="{8155CE45-BB72-4DEA-B3A0-768397576197}" type="pres">
      <dgm:prSet presAssocID="{34C62B96-9144-49B9-85B6-0771ED4C0143}" presName="rootComposite1" presStyleCnt="0"/>
      <dgm:spPr/>
    </dgm:pt>
    <dgm:pt modelId="{ED03F3A0-766F-4B9B-BB44-6A1FAD193243}" type="pres">
      <dgm:prSet presAssocID="{34C62B96-9144-49B9-85B6-0771ED4C0143}" presName="rootText1" presStyleLbl="node0" presStyleIdx="1" presStyleCnt="2">
        <dgm:presLayoutVars>
          <dgm:chMax/>
          <dgm:chPref val="3"/>
        </dgm:presLayoutVars>
      </dgm:prSet>
      <dgm:spPr/>
    </dgm:pt>
    <dgm:pt modelId="{0BC8998B-444B-43BD-813B-C6D0432CCB39}" type="pres">
      <dgm:prSet presAssocID="{34C62B96-9144-49B9-85B6-0771ED4C0143}" presName="titleText1" presStyleLbl="fgAcc0" presStyleIdx="1" presStyleCnt="2" custScaleX="75682" custScaleY="70783">
        <dgm:presLayoutVars>
          <dgm:chMax val="0"/>
          <dgm:chPref val="0"/>
        </dgm:presLayoutVars>
      </dgm:prSet>
      <dgm:spPr/>
    </dgm:pt>
    <dgm:pt modelId="{D48D1B1E-C2A1-450F-9643-2CE4138ABBBA}" type="pres">
      <dgm:prSet presAssocID="{34C62B96-9144-49B9-85B6-0771ED4C0143}" presName="rootConnector1" presStyleLbl="node1" presStyleIdx="4" presStyleCnt="5"/>
      <dgm:spPr/>
    </dgm:pt>
    <dgm:pt modelId="{B0CACDB7-979D-42B0-B7A4-F8BA272193CB}" type="pres">
      <dgm:prSet presAssocID="{34C62B96-9144-49B9-85B6-0771ED4C0143}" presName="hierChild2" presStyleCnt="0"/>
      <dgm:spPr/>
    </dgm:pt>
    <dgm:pt modelId="{11B8944C-7319-497F-86DF-32F23EA9D7F1}" type="pres">
      <dgm:prSet presAssocID="{34C62B96-9144-49B9-85B6-0771ED4C0143}" presName="hierChild3" presStyleCnt="0"/>
      <dgm:spPr/>
    </dgm:pt>
  </dgm:ptLst>
  <dgm:cxnLst>
    <dgm:cxn modelId="{C462480D-18CA-42E2-8E58-F1B4FBB81AA1}" type="presOf" srcId="{5D6F6181-2971-45DF-B21F-7AA12FE4B37B}" destId="{76F71C07-0456-4E01-812C-E2F193F924AB}" srcOrd="1" destOrd="0" presId="urn:microsoft.com/office/officeart/2008/layout/NameandTitleOrganizationalChart"/>
    <dgm:cxn modelId="{B79D7218-B3F6-48A7-9F95-FB643183B817}" type="presOf" srcId="{525B092D-D33A-46BD-94DB-0577562AE5F5}" destId="{E486498B-DF13-4B5C-B23E-577E8CA8F447}" srcOrd="0" destOrd="0" presId="urn:microsoft.com/office/officeart/2008/layout/NameandTitleOrganizationalChart"/>
    <dgm:cxn modelId="{6FA0761C-ED2F-4501-B0F0-ACD14802A0EA}" srcId="{81953B6C-230E-4630-9FA1-EEA91ECCD6B3}" destId="{34C62B96-9144-49B9-85B6-0771ED4C0143}" srcOrd="1" destOrd="0" parTransId="{81BCFCBF-FE3F-4822-854F-9F8B4DA82160}" sibTransId="{F2D0449C-544D-4A7E-932D-D40517FF808E}"/>
    <dgm:cxn modelId="{E53BF81C-EC98-4938-B231-B1E6E001F134}" srcId="{81953B6C-230E-4630-9FA1-EEA91ECCD6B3}" destId="{C598CFBB-3832-4C49-8516-2731237DDA08}" srcOrd="0" destOrd="0" parTransId="{AA8985B9-AA88-453F-84B6-BDBD872B2AEF}" sibTransId="{5CAF101C-E39D-4286-BE3D-3ECCE4D6FBB4}"/>
    <dgm:cxn modelId="{EA135D1E-B1BE-40D1-845D-3FAFFBC5E25D}" type="presOf" srcId="{743F0473-8AEC-401E-9EAE-D7E5969FD3D0}" destId="{13271855-C7B1-44F9-B875-A9441D6D2C2C}" srcOrd="1" destOrd="0" presId="urn:microsoft.com/office/officeart/2008/layout/NameandTitleOrganizationalChart"/>
    <dgm:cxn modelId="{28D27B26-EF96-4737-8ED8-6C7B125DD6CA}" type="presOf" srcId="{C65D1CAA-4ADA-4798-BA6C-AAF67C3CE0FA}" destId="{884B5AD1-7D96-47DF-B3AF-EB536F5950F5}" srcOrd="0" destOrd="0" presId="urn:microsoft.com/office/officeart/2008/layout/NameandTitleOrganizationalChart"/>
    <dgm:cxn modelId="{DB90A729-4ED5-4300-9E17-12979CBE52A0}" type="presOf" srcId="{743F0473-8AEC-401E-9EAE-D7E5969FD3D0}" destId="{C4FE0A18-8F71-4093-9332-3E53D1110515}" srcOrd="0" destOrd="0" presId="urn:microsoft.com/office/officeart/2008/layout/NameandTitleOrganizationalChart"/>
    <dgm:cxn modelId="{795F6032-4AC3-49A0-B60C-6C34C8F47086}" type="presOf" srcId="{840B1E07-8476-4A78-B1FA-5BEC1DC7B846}" destId="{472FCF3E-C940-4445-93E8-587B64E873F5}" srcOrd="0" destOrd="0" presId="urn:microsoft.com/office/officeart/2008/layout/NameandTitleOrganizationalChart"/>
    <dgm:cxn modelId="{0430AD33-4CC7-4364-A881-6331FA145750}" type="presOf" srcId="{C65D1CAA-4ADA-4798-BA6C-AAF67C3CE0FA}" destId="{361A2AC6-52A4-470A-81CE-86E5893CA06B}" srcOrd="1" destOrd="0" presId="urn:microsoft.com/office/officeart/2008/layout/NameandTitleOrganizationalChart"/>
    <dgm:cxn modelId="{37AE0E3C-111D-4C4E-8CDC-5248C9D48549}" type="presOf" srcId="{5D6F6181-2971-45DF-B21F-7AA12FE4B37B}" destId="{12E2289C-8D88-4911-BF85-975E2DE7F966}" srcOrd="0" destOrd="0" presId="urn:microsoft.com/office/officeart/2008/layout/NameandTitleOrganizationalChart"/>
    <dgm:cxn modelId="{3F706C3C-2775-4178-963E-1F6DB6BAD108}" srcId="{C598CFBB-3832-4C49-8516-2731237DDA08}" destId="{C65D1CAA-4ADA-4798-BA6C-AAF67C3CE0FA}" srcOrd="3" destOrd="0" parTransId="{374575CB-BD69-4DFA-8F4C-E344ACFF4277}" sibTransId="{F7CBA092-1E02-44B0-917E-32F29A7764BF}"/>
    <dgm:cxn modelId="{69928C43-C4AB-4C74-8E54-A467D0F8A176}" type="presOf" srcId="{301EF273-1433-47B8-A21F-7587BC2106F0}" destId="{EC944B5E-D676-4E5E-B014-A2EC0E4FE63A}" srcOrd="1" destOrd="0" presId="urn:microsoft.com/office/officeart/2008/layout/NameandTitleOrganizationalChart"/>
    <dgm:cxn modelId="{C9337A64-1617-46F4-AF28-18BB8294DE1A}" type="presOf" srcId="{F2D0449C-544D-4A7E-932D-D40517FF808E}" destId="{0BC8998B-444B-43BD-813B-C6D0432CCB39}" srcOrd="0" destOrd="0" presId="urn:microsoft.com/office/officeart/2008/layout/NameandTitleOrganizationalChart"/>
    <dgm:cxn modelId="{2195AB65-04D7-42F5-BEBC-13AB3A0E61AF}" type="presOf" srcId="{01DD224B-C768-4DA7-BBA7-62426CED0E70}" destId="{72F3F430-54AB-4CE6-8B32-8CAEA84A5658}" srcOrd="1" destOrd="0" presId="urn:microsoft.com/office/officeart/2008/layout/NameandTitleOrganizationalChart"/>
    <dgm:cxn modelId="{33111775-297F-429E-B8EC-57D701BB4262}" type="presOf" srcId="{F7CBA092-1E02-44B0-917E-32F29A7764BF}" destId="{E669C1B9-5E59-48C7-873C-7AF5003E7E5D}" srcOrd="0" destOrd="0" presId="urn:microsoft.com/office/officeart/2008/layout/NameandTitleOrganizationalChart"/>
    <dgm:cxn modelId="{F6849577-61EE-4E3C-96E8-FDA3BAAA7633}" type="presOf" srcId="{D2948ACF-DE74-4148-B741-7919F397D094}" destId="{96595668-9BC2-45EE-9E15-E7E1BF38D773}" srcOrd="0" destOrd="0" presId="urn:microsoft.com/office/officeart/2008/layout/NameandTitleOrganizationalChart"/>
    <dgm:cxn modelId="{C504198B-774C-46E7-A128-9A7919C3C086}" srcId="{C598CFBB-3832-4C49-8516-2731237DDA08}" destId="{301EF273-1433-47B8-A21F-7587BC2106F0}" srcOrd="4" destOrd="0" parTransId="{4F9D17D1-EA34-4C8F-9316-6B05B151EB77}" sibTransId="{09597454-9242-4016-B15C-F29EA7C2078C}"/>
    <dgm:cxn modelId="{F0083292-CE06-49E8-B24E-652591BF59A0}" type="presOf" srcId="{C598CFBB-3832-4C49-8516-2731237DDA08}" destId="{B563AF7B-D33D-408E-B685-FEA8D16537C8}" srcOrd="1" destOrd="0" presId="urn:microsoft.com/office/officeart/2008/layout/NameandTitleOrganizationalChart"/>
    <dgm:cxn modelId="{85F89E98-75E4-4148-8E98-AF79EB653975}" type="presOf" srcId="{BB6A666D-794B-4165-902F-96BB293187FB}" destId="{99CB6490-7F4C-4C27-A3C1-3FAB63A313F0}" srcOrd="0" destOrd="0" presId="urn:microsoft.com/office/officeart/2008/layout/NameandTitleOrganizationalChart"/>
    <dgm:cxn modelId="{CAB696A4-7C0D-4683-872F-46733E0AF2D6}" srcId="{C598CFBB-3832-4C49-8516-2731237DDA08}" destId="{743F0473-8AEC-401E-9EAE-D7E5969FD3D0}" srcOrd="2" destOrd="0" parTransId="{840B1E07-8476-4A78-B1FA-5BEC1DC7B846}" sibTransId="{D2948ACF-DE74-4148-B741-7919F397D094}"/>
    <dgm:cxn modelId="{39F3E5A4-1ED6-46C5-A177-12B9C880622B}" type="presOf" srcId="{34C62B96-9144-49B9-85B6-0771ED4C0143}" destId="{ED03F3A0-766F-4B9B-BB44-6A1FAD193243}" srcOrd="0" destOrd="0" presId="urn:microsoft.com/office/officeart/2008/layout/NameandTitleOrganizationalChart"/>
    <dgm:cxn modelId="{E2817AA7-3C2B-47D2-BA1B-6A3EC926BCAB}" type="presOf" srcId="{374575CB-BD69-4DFA-8F4C-E344ACFF4277}" destId="{958504CB-BFB5-4344-8D4A-08657C60EFF1}" srcOrd="0" destOrd="0" presId="urn:microsoft.com/office/officeart/2008/layout/NameandTitleOrganizationalChart"/>
    <dgm:cxn modelId="{1FD941AC-5441-4B30-9255-FAFE8CDE7148}" type="presOf" srcId="{5CAF101C-E39D-4286-BE3D-3ECCE4D6FBB4}" destId="{070ACE18-8B94-40FF-B2AE-7E75FC815AB0}" srcOrd="0" destOrd="0" presId="urn:microsoft.com/office/officeart/2008/layout/NameandTitleOrganizationalChart"/>
    <dgm:cxn modelId="{24E487AC-EC94-4E57-82F6-EB48235E77E7}" type="presOf" srcId="{301EF273-1433-47B8-A21F-7587BC2106F0}" destId="{1FA5D67A-C2C7-4CCB-9B25-CF9C5F511D4E}" srcOrd="0" destOrd="0" presId="urn:microsoft.com/office/officeart/2008/layout/NameandTitleOrganizationalChart"/>
    <dgm:cxn modelId="{633B03B4-AF2F-4BEE-8C1B-E17958423C3D}" type="presOf" srcId="{8B3851DA-22B2-4B73-B818-D601E765410C}" destId="{E18B37A0-77B6-4B7A-8744-2AFDC8BAF965}" srcOrd="0" destOrd="0" presId="urn:microsoft.com/office/officeart/2008/layout/NameandTitleOrganizationalChart"/>
    <dgm:cxn modelId="{C93704B4-47DC-4DDA-86A9-3F45E55D517B}" type="presOf" srcId="{01DD224B-C768-4DA7-BBA7-62426CED0E70}" destId="{BE57A16B-BFA4-4E4D-AD07-158BD08F7117}" srcOrd="0" destOrd="0" presId="urn:microsoft.com/office/officeart/2008/layout/NameandTitleOrganizationalChart"/>
    <dgm:cxn modelId="{B81417B5-DF73-49C6-95B9-155C5002329A}" type="presOf" srcId="{6F64C34F-C3D1-4E21-8F16-4BE81EAAB09D}" destId="{5544D36E-A8E5-41F8-B0BD-318C8F6CB682}" srcOrd="0" destOrd="0" presId="urn:microsoft.com/office/officeart/2008/layout/NameandTitleOrganizationalChart"/>
    <dgm:cxn modelId="{E9F05BC4-2AE6-40C6-B0E2-64AEB86AA069}" type="presOf" srcId="{4F9D17D1-EA34-4C8F-9316-6B05B151EB77}" destId="{3E6658C3-A581-41DF-99F0-594F6A85C4EB}" srcOrd="0" destOrd="0" presId="urn:microsoft.com/office/officeart/2008/layout/NameandTitleOrganizationalChart"/>
    <dgm:cxn modelId="{2F44C9C4-1645-4F15-90C4-7D6278209CA8}" type="presOf" srcId="{C598CFBB-3832-4C49-8516-2731237DDA08}" destId="{0839FC4F-3DC6-4A49-9F1F-204693DDE60A}" srcOrd="0" destOrd="0" presId="urn:microsoft.com/office/officeart/2008/layout/NameandTitleOrganizationalChart"/>
    <dgm:cxn modelId="{3E55CFC6-DD82-45C6-BFFF-469E8C08368D}" srcId="{C598CFBB-3832-4C49-8516-2731237DDA08}" destId="{5D6F6181-2971-45DF-B21F-7AA12FE4B37B}" srcOrd="0" destOrd="0" parTransId="{8B3851DA-22B2-4B73-B818-D601E765410C}" sibTransId="{6F64C34F-C3D1-4E21-8F16-4BE81EAAB09D}"/>
    <dgm:cxn modelId="{81178FC8-73D0-42DD-AA36-841E53818D48}" type="presOf" srcId="{81953B6C-230E-4630-9FA1-EEA91ECCD6B3}" destId="{79D061A5-8F1C-427C-A6F2-6C8FA9FB1E56}" srcOrd="0" destOrd="0" presId="urn:microsoft.com/office/officeart/2008/layout/NameandTitleOrganizationalChart"/>
    <dgm:cxn modelId="{D472BCD5-E865-4AD8-B9EF-AD9CA30E26DB}" type="presOf" srcId="{34C62B96-9144-49B9-85B6-0771ED4C0143}" destId="{D48D1B1E-C2A1-450F-9643-2CE4138ABBBA}" srcOrd="1" destOrd="0" presId="urn:microsoft.com/office/officeart/2008/layout/NameandTitleOrganizationalChart"/>
    <dgm:cxn modelId="{9CAFB4F1-0031-43BF-8EE0-A963FBE87496}" srcId="{C598CFBB-3832-4C49-8516-2731237DDA08}" destId="{01DD224B-C768-4DA7-BBA7-62426CED0E70}" srcOrd="1" destOrd="0" parTransId="{525B092D-D33A-46BD-94DB-0577562AE5F5}" sibTransId="{BB6A666D-794B-4165-902F-96BB293187FB}"/>
    <dgm:cxn modelId="{6F81F1FA-2829-4C99-8227-73BB4F9155E1}" type="presOf" srcId="{09597454-9242-4016-B15C-F29EA7C2078C}" destId="{E46F2E95-51F4-454C-A2DD-4F78392F6063}" srcOrd="0" destOrd="0" presId="urn:microsoft.com/office/officeart/2008/layout/NameandTitleOrganizationalChart"/>
    <dgm:cxn modelId="{5E809E51-6895-4B5A-A709-F742F189E2E0}" type="presParOf" srcId="{79D061A5-8F1C-427C-A6F2-6C8FA9FB1E56}" destId="{50680E53-AF68-48D9-BE41-D0303E26FC7E}" srcOrd="0" destOrd="0" presId="urn:microsoft.com/office/officeart/2008/layout/NameandTitleOrganizationalChart"/>
    <dgm:cxn modelId="{489989E4-660A-4213-B49E-309E93759D0A}" type="presParOf" srcId="{50680E53-AF68-48D9-BE41-D0303E26FC7E}" destId="{729FCA98-7205-492C-9B8E-90F0873B139E}" srcOrd="0" destOrd="0" presId="urn:microsoft.com/office/officeart/2008/layout/NameandTitleOrganizationalChart"/>
    <dgm:cxn modelId="{F7D55AD0-CDAB-4D2B-8484-8C91CC872D45}" type="presParOf" srcId="{729FCA98-7205-492C-9B8E-90F0873B139E}" destId="{0839FC4F-3DC6-4A49-9F1F-204693DDE60A}" srcOrd="0" destOrd="0" presId="urn:microsoft.com/office/officeart/2008/layout/NameandTitleOrganizationalChart"/>
    <dgm:cxn modelId="{33D6C7DB-4E63-4CB7-A74E-2ABD04D03045}" type="presParOf" srcId="{729FCA98-7205-492C-9B8E-90F0873B139E}" destId="{070ACE18-8B94-40FF-B2AE-7E75FC815AB0}" srcOrd="1" destOrd="0" presId="urn:microsoft.com/office/officeart/2008/layout/NameandTitleOrganizationalChart"/>
    <dgm:cxn modelId="{8B7966FC-05CD-4E89-955B-18DDD5F14E15}" type="presParOf" srcId="{729FCA98-7205-492C-9B8E-90F0873B139E}" destId="{B563AF7B-D33D-408E-B685-FEA8D16537C8}" srcOrd="2" destOrd="0" presId="urn:microsoft.com/office/officeart/2008/layout/NameandTitleOrganizationalChart"/>
    <dgm:cxn modelId="{08EF42C3-3DC4-4EAE-9882-EB917B361CD2}" type="presParOf" srcId="{50680E53-AF68-48D9-BE41-D0303E26FC7E}" destId="{66A34DF6-97E1-4FD5-8B48-71CC579D2043}" srcOrd="1" destOrd="0" presId="urn:microsoft.com/office/officeart/2008/layout/NameandTitleOrganizationalChart"/>
    <dgm:cxn modelId="{3F644455-D781-4244-9051-00C455A185A7}" type="presParOf" srcId="{66A34DF6-97E1-4FD5-8B48-71CC579D2043}" destId="{E18B37A0-77B6-4B7A-8744-2AFDC8BAF965}" srcOrd="0" destOrd="0" presId="urn:microsoft.com/office/officeart/2008/layout/NameandTitleOrganizationalChart"/>
    <dgm:cxn modelId="{0FFDE1AE-1A43-44D8-AE59-D999E80946C4}" type="presParOf" srcId="{66A34DF6-97E1-4FD5-8B48-71CC579D2043}" destId="{F7424304-1FD7-4238-9138-29065288B451}" srcOrd="1" destOrd="0" presId="urn:microsoft.com/office/officeart/2008/layout/NameandTitleOrganizationalChart"/>
    <dgm:cxn modelId="{B62409C4-F834-48AC-88B8-5105830281CC}" type="presParOf" srcId="{F7424304-1FD7-4238-9138-29065288B451}" destId="{24895EEE-0326-4450-BBE7-457679E342CA}" srcOrd="0" destOrd="0" presId="urn:microsoft.com/office/officeart/2008/layout/NameandTitleOrganizationalChart"/>
    <dgm:cxn modelId="{70B03772-345F-48AF-8D48-AA5533F6B76E}" type="presParOf" srcId="{24895EEE-0326-4450-BBE7-457679E342CA}" destId="{12E2289C-8D88-4911-BF85-975E2DE7F966}" srcOrd="0" destOrd="0" presId="urn:microsoft.com/office/officeart/2008/layout/NameandTitleOrganizationalChart"/>
    <dgm:cxn modelId="{3FB7E025-145F-4CFB-B3E0-E16E3CE7C568}" type="presParOf" srcId="{24895EEE-0326-4450-BBE7-457679E342CA}" destId="{5544D36E-A8E5-41F8-B0BD-318C8F6CB682}" srcOrd="1" destOrd="0" presId="urn:microsoft.com/office/officeart/2008/layout/NameandTitleOrganizationalChart"/>
    <dgm:cxn modelId="{CFD57333-E50B-487F-9F65-36B6FF2E4A60}" type="presParOf" srcId="{24895EEE-0326-4450-BBE7-457679E342CA}" destId="{76F71C07-0456-4E01-812C-E2F193F924AB}" srcOrd="2" destOrd="0" presId="urn:microsoft.com/office/officeart/2008/layout/NameandTitleOrganizationalChart"/>
    <dgm:cxn modelId="{0E02ACE7-9845-49D6-94D9-50F5E7D67143}" type="presParOf" srcId="{F7424304-1FD7-4238-9138-29065288B451}" destId="{283FF759-DF81-4C87-B173-A3EDDE4CC483}" srcOrd="1" destOrd="0" presId="urn:microsoft.com/office/officeart/2008/layout/NameandTitleOrganizationalChart"/>
    <dgm:cxn modelId="{ADE4976B-23D4-4D37-8A06-1BDD83373F39}" type="presParOf" srcId="{F7424304-1FD7-4238-9138-29065288B451}" destId="{B116C005-F52F-47C1-8739-31E7137A4715}" srcOrd="2" destOrd="0" presId="urn:microsoft.com/office/officeart/2008/layout/NameandTitleOrganizationalChart"/>
    <dgm:cxn modelId="{0711F307-961A-44C3-84CA-20160DF0ACCD}" type="presParOf" srcId="{66A34DF6-97E1-4FD5-8B48-71CC579D2043}" destId="{E486498B-DF13-4B5C-B23E-577E8CA8F447}" srcOrd="2" destOrd="0" presId="urn:microsoft.com/office/officeart/2008/layout/NameandTitleOrganizationalChart"/>
    <dgm:cxn modelId="{A1127BBA-C855-4007-9B80-E55AD6C78724}" type="presParOf" srcId="{66A34DF6-97E1-4FD5-8B48-71CC579D2043}" destId="{BA80DEBC-06E1-4677-A45E-9382A98980B9}" srcOrd="3" destOrd="0" presId="urn:microsoft.com/office/officeart/2008/layout/NameandTitleOrganizationalChart"/>
    <dgm:cxn modelId="{9B2CFE51-6204-4CE6-A649-494647752A42}" type="presParOf" srcId="{BA80DEBC-06E1-4677-A45E-9382A98980B9}" destId="{B0C1DFD4-F7DB-4D27-85B5-F005B551FFD9}" srcOrd="0" destOrd="0" presId="urn:microsoft.com/office/officeart/2008/layout/NameandTitleOrganizationalChart"/>
    <dgm:cxn modelId="{66B7D168-1A0D-47C4-8167-F09E79C5E804}" type="presParOf" srcId="{B0C1DFD4-F7DB-4D27-85B5-F005B551FFD9}" destId="{BE57A16B-BFA4-4E4D-AD07-158BD08F7117}" srcOrd="0" destOrd="0" presId="urn:microsoft.com/office/officeart/2008/layout/NameandTitleOrganizationalChart"/>
    <dgm:cxn modelId="{B73A500B-5565-4597-911C-3EFF144D1879}" type="presParOf" srcId="{B0C1DFD4-F7DB-4D27-85B5-F005B551FFD9}" destId="{99CB6490-7F4C-4C27-A3C1-3FAB63A313F0}" srcOrd="1" destOrd="0" presId="urn:microsoft.com/office/officeart/2008/layout/NameandTitleOrganizationalChart"/>
    <dgm:cxn modelId="{3594D05D-378B-488C-B756-03CDC6B47C33}" type="presParOf" srcId="{B0C1DFD4-F7DB-4D27-85B5-F005B551FFD9}" destId="{72F3F430-54AB-4CE6-8B32-8CAEA84A5658}" srcOrd="2" destOrd="0" presId="urn:microsoft.com/office/officeart/2008/layout/NameandTitleOrganizationalChart"/>
    <dgm:cxn modelId="{16BBC9CA-D97D-4A54-934C-FC4CDA588821}" type="presParOf" srcId="{BA80DEBC-06E1-4677-A45E-9382A98980B9}" destId="{4804DB05-D746-4612-AFC9-BF88A9A541E6}" srcOrd="1" destOrd="0" presId="urn:microsoft.com/office/officeart/2008/layout/NameandTitleOrganizationalChart"/>
    <dgm:cxn modelId="{C53AEB9C-ABC2-48E9-9639-9284899E3013}" type="presParOf" srcId="{BA80DEBC-06E1-4677-A45E-9382A98980B9}" destId="{05502457-EF5C-4FD4-BE77-1E389EAC1191}" srcOrd="2" destOrd="0" presId="urn:microsoft.com/office/officeart/2008/layout/NameandTitleOrganizationalChart"/>
    <dgm:cxn modelId="{FE638D26-00F9-4EB4-B727-47F9EDCCADEF}" type="presParOf" srcId="{66A34DF6-97E1-4FD5-8B48-71CC579D2043}" destId="{472FCF3E-C940-4445-93E8-587B64E873F5}" srcOrd="4" destOrd="0" presId="urn:microsoft.com/office/officeart/2008/layout/NameandTitleOrganizationalChart"/>
    <dgm:cxn modelId="{F20827B5-7C1B-4245-8B75-8B7F7FCEF4CD}" type="presParOf" srcId="{66A34DF6-97E1-4FD5-8B48-71CC579D2043}" destId="{FDE5755E-AC70-4885-9314-149D20FBE547}" srcOrd="5" destOrd="0" presId="urn:microsoft.com/office/officeart/2008/layout/NameandTitleOrganizationalChart"/>
    <dgm:cxn modelId="{3B1FC680-FFDB-47F0-98F0-72449DD58C51}" type="presParOf" srcId="{FDE5755E-AC70-4885-9314-149D20FBE547}" destId="{E29FAB8C-6348-47D2-B6B7-CEC91E12DA13}" srcOrd="0" destOrd="0" presId="urn:microsoft.com/office/officeart/2008/layout/NameandTitleOrganizationalChart"/>
    <dgm:cxn modelId="{1DDC4480-1E05-4A71-A87A-70BBD263BEE6}" type="presParOf" srcId="{E29FAB8C-6348-47D2-B6B7-CEC91E12DA13}" destId="{C4FE0A18-8F71-4093-9332-3E53D1110515}" srcOrd="0" destOrd="0" presId="urn:microsoft.com/office/officeart/2008/layout/NameandTitleOrganizationalChart"/>
    <dgm:cxn modelId="{EB282EEB-81B2-47C2-922C-16D89CFB133A}" type="presParOf" srcId="{E29FAB8C-6348-47D2-B6B7-CEC91E12DA13}" destId="{96595668-9BC2-45EE-9E15-E7E1BF38D773}" srcOrd="1" destOrd="0" presId="urn:microsoft.com/office/officeart/2008/layout/NameandTitleOrganizationalChart"/>
    <dgm:cxn modelId="{C75D8F35-9281-4FF9-BF01-E0C2AAE8A09E}" type="presParOf" srcId="{E29FAB8C-6348-47D2-B6B7-CEC91E12DA13}" destId="{13271855-C7B1-44F9-B875-A9441D6D2C2C}" srcOrd="2" destOrd="0" presId="urn:microsoft.com/office/officeart/2008/layout/NameandTitleOrganizationalChart"/>
    <dgm:cxn modelId="{D26A53A6-2BBA-4089-9892-6810204366D7}" type="presParOf" srcId="{FDE5755E-AC70-4885-9314-149D20FBE547}" destId="{12307F02-BCD1-44E5-9094-0C75E33FF104}" srcOrd="1" destOrd="0" presId="urn:microsoft.com/office/officeart/2008/layout/NameandTitleOrganizationalChart"/>
    <dgm:cxn modelId="{EE850EFD-3306-4079-8B2B-44B4F877BBE2}" type="presParOf" srcId="{FDE5755E-AC70-4885-9314-149D20FBE547}" destId="{B93BD716-18DA-4E91-AAF6-1668C523BFA7}" srcOrd="2" destOrd="0" presId="urn:microsoft.com/office/officeart/2008/layout/NameandTitleOrganizationalChart"/>
    <dgm:cxn modelId="{CD20599D-A09D-47DB-A1FF-7B657E0DC14A}" type="presParOf" srcId="{66A34DF6-97E1-4FD5-8B48-71CC579D2043}" destId="{958504CB-BFB5-4344-8D4A-08657C60EFF1}" srcOrd="6" destOrd="0" presId="urn:microsoft.com/office/officeart/2008/layout/NameandTitleOrganizationalChart"/>
    <dgm:cxn modelId="{FE0E1E13-AC75-4D7B-9E6D-2190789D78EA}" type="presParOf" srcId="{66A34DF6-97E1-4FD5-8B48-71CC579D2043}" destId="{0CA8E8ED-F075-4FAE-B01C-14F126CD7606}" srcOrd="7" destOrd="0" presId="urn:microsoft.com/office/officeart/2008/layout/NameandTitleOrganizationalChart"/>
    <dgm:cxn modelId="{AA456F50-92D7-4F3A-85FC-D093BEFEBE3E}" type="presParOf" srcId="{0CA8E8ED-F075-4FAE-B01C-14F126CD7606}" destId="{A2A16D1C-DD0D-4674-8A9D-5C0B8438524A}" srcOrd="0" destOrd="0" presId="urn:microsoft.com/office/officeart/2008/layout/NameandTitleOrganizationalChart"/>
    <dgm:cxn modelId="{D3C9C4C7-D7C5-4EE9-898D-5A3DFA63B882}" type="presParOf" srcId="{A2A16D1C-DD0D-4674-8A9D-5C0B8438524A}" destId="{884B5AD1-7D96-47DF-B3AF-EB536F5950F5}" srcOrd="0" destOrd="0" presId="urn:microsoft.com/office/officeart/2008/layout/NameandTitleOrganizationalChart"/>
    <dgm:cxn modelId="{638A5127-C4B1-49C8-96C2-6E5FD48E5F4B}" type="presParOf" srcId="{A2A16D1C-DD0D-4674-8A9D-5C0B8438524A}" destId="{E669C1B9-5E59-48C7-873C-7AF5003E7E5D}" srcOrd="1" destOrd="0" presId="urn:microsoft.com/office/officeart/2008/layout/NameandTitleOrganizationalChart"/>
    <dgm:cxn modelId="{C767E478-2A1B-4773-8A33-CBD57565E835}" type="presParOf" srcId="{A2A16D1C-DD0D-4674-8A9D-5C0B8438524A}" destId="{361A2AC6-52A4-470A-81CE-86E5893CA06B}" srcOrd="2" destOrd="0" presId="urn:microsoft.com/office/officeart/2008/layout/NameandTitleOrganizationalChart"/>
    <dgm:cxn modelId="{C8A3381A-2235-408A-9D3B-BAC8035A625B}" type="presParOf" srcId="{0CA8E8ED-F075-4FAE-B01C-14F126CD7606}" destId="{D4381E01-F5D1-4F49-8004-45A7E23DE89B}" srcOrd="1" destOrd="0" presId="urn:microsoft.com/office/officeart/2008/layout/NameandTitleOrganizationalChart"/>
    <dgm:cxn modelId="{BDFBB5B8-0883-4152-B26F-C279809ACF24}" type="presParOf" srcId="{0CA8E8ED-F075-4FAE-B01C-14F126CD7606}" destId="{87C74DB4-8E58-4F4E-B54B-DA1C06CBF936}" srcOrd="2" destOrd="0" presId="urn:microsoft.com/office/officeart/2008/layout/NameandTitleOrganizationalChart"/>
    <dgm:cxn modelId="{705349A5-692F-473D-B008-74E008619007}" type="presParOf" srcId="{66A34DF6-97E1-4FD5-8B48-71CC579D2043}" destId="{3E6658C3-A581-41DF-99F0-594F6A85C4EB}" srcOrd="8" destOrd="0" presId="urn:microsoft.com/office/officeart/2008/layout/NameandTitleOrganizationalChart"/>
    <dgm:cxn modelId="{099F555A-2C8C-47E9-8D13-4812FA1CB66D}" type="presParOf" srcId="{66A34DF6-97E1-4FD5-8B48-71CC579D2043}" destId="{DCF30044-4CC9-4BC2-A85B-7E637A2B1397}" srcOrd="9" destOrd="0" presId="urn:microsoft.com/office/officeart/2008/layout/NameandTitleOrganizationalChart"/>
    <dgm:cxn modelId="{0B190085-C864-406D-B60F-7061CB8573AF}" type="presParOf" srcId="{DCF30044-4CC9-4BC2-A85B-7E637A2B1397}" destId="{E05E15CD-9DD3-4C55-B93A-70814775B775}" srcOrd="0" destOrd="0" presId="urn:microsoft.com/office/officeart/2008/layout/NameandTitleOrganizationalChart"/>
    <dgm:cxn modelId="{4E28F413-B529-4B18-898C-750514F9279F}" type="presParOf" srcId="{E05E15CD-9DD3-4C55-B93A-70814775B775}" destId="{1FA5D67A-C2C7-4CCB-9B25-CF9C5F511D4E}" srcOrd="0" destOrd="0" presId="urn:microsoft.com/office/officeart/2008/layout/NameandTitleOrganizationalChart"/>
    <dgm:cxn modelId="{9B8E3F93-292A-45DF-B76E-D3E25FCC5759}" type="presParOf" srcId="{E05E15CD-9DD3-4C55-B93A-70814775B775}" destId="{E46F2E95-51F4-454C-A2DD-4F78392F6063}" srcOrd="1" destOrd="0" presId="urn:microsoft.com/office/officeart/2008/layout/NameandTitleOrganizationalChart"/>
    <dgm:cxn modelId="{C612321B-3FAA-4EAF-BECB-1AA89561C6CD}" type="presParOf" srcId="{E05E15CD-9DD3-4C55-B93A-70814775B775}" destId="{EC944B5E-D676-4E5E-B014-A2EC0E4FE63A}" srcOrd="2" destOrd="0" presId="urn:microsoft.com/office/officeart/2008/layout/NameandTitleOrganizationalChart"/>
    <dgm:cxn modelId="{FB465C56-1FBC-42F7-8894-654836735C7B}" type="presParOf" srcId="{DCF30044-4CC9-4BC2-A85B-7E637A2B1397}" destId="{8C4B1BF0-DA2F-4B61-9022-7004EE0CE2A2}" srcOrd="1" destOrd="0" presId="urn:microsoft.com/office/officeart/2008/layout/NameandTitleOrganizationalChart"/>
    <dgm:cxn modelId="{8AFB1C6A-FA31-43CD-92D6-1DD0BA9D9865}" type="presParOf" srcId="{DCF30044-4CC9-4BC2-A85B-7E637A2B1397}" destId="{9B77A3B6-C5BF-476B-83FB-E9641A8F5F3B}" srcOrd="2" destOrd="0" presId="urn:microsoft.com/office/officeart/2008/layout/NameandTitleOrganizationalChart"/>
    <dgm:cxn modelId="{F99BB5BF-CAFE-4F6B-9805-CEA927208ABE}" type="presParOf" srcId="{50680E53-AF68-48D9-BE41-D0303E26FC7E}" destId="{9D3C0CA6-AE87-48DC-A15F-67ABEA65A979}" srcOrd="2" destOrd="0" presId="urn:microsoft.com/office/officeart/2008/layout/NameandTitleOrganizationalChart"/>
    <dgm:cxn modelId="{C4511C3E-B385-48DC-94CD-5319182C66F7}" type="presParOf" srcId="{79D061A5-8F1C-427C-A6F2-6C8FA9FB1E56}" destId="{2807A5F7-39D4-4AA2-B35E-39230A01A1A6}" srcOrd="1" destOrd="0" presId="urn:microsoft.com/office/officeart/2008/layout/NameandTitleOrganizationalChart"/>
    <dgm:cxn modelId="{41B6B162-6F5F-4D13-B153-99DCA24D27F1}" type="presParOf" srcId="{2807A5F7-39D4-4AA2-B35E-39230A01A1A6}" destId="{8155CE45-BB72-4DEA-B3A0-768397576197}" srcOrd="0" destOrd="0" presId="urn:microsoft.com/office/officeart/2008/layout/NameandTitleOrganizationalChart"/>
    <dgm:cxn modelId="{40E519F9-E7BC-478E-AF48-552FB4145361}" type="presParOf" srcId="{8155CE45-BB72-4DEA-B3A0-768397576197}" destId="{ED03F3A0-766F-4B9B-BB44-6A1FAD193243}" srcOrd="0" destOrd="0" presId="urn:microsoft.com/office/officeart/2008/layout/NameandTitleOrganizationalChart"/>
    <dgm:cxn modelId="{C87E8738-6944-4704-B150-A772C858A7FB}" type="presParOf" srcId="{8155CE45-BB72-4DEA-B3A0-768397576197}" destId="{0BC8998B-444B-43BD-813B-C6D0432CCB39}" srcOrd="1" destOrd="0" presId="urn:microsoft.com/office/officeart/2008/layout/NameandTitleOrganizationalChart"/>
    <dgm:cxn modelId="{C95C2991-6148-428A-8E29-00035E5592A1}" type="presParOf" srcId="{8155CE45-BB72-4DEA-B3A0-768397576197}" destId="{D48D1B1E-C2A1-450F-9643-2CE4138ABBBA}" srcOrd="2" destOrd="0" presId="urn:microsoft.com/office/officeart/2008/layout/NameandTitleOrganizationalChart"/>
    <dgm:cxn modelId="{5394E111-FEEF-40C2-BA1E-1F3F9069BADC}" type="presParOf" srcId="{2807A5F7-39D4-4AA2-B35E-39230A01A1A6}" destId="{B0CACDB7-979D-42B0-B7A4-F8BA272193CB}" srcOrd="1" destOrd="0" presId="urn:microsoft.com/office/officeart/2008/layout/NameandTitleOrganizationalChart"/>
    <dgm:cxn modelId="{943CC216-303F-42BE-9495-A4BCDBB68BE8}" type="presParOf" srcId="{2807A5F7-39D4-4AA2-B35E-39230A01A1A6}" destId="{11B8944C-7319-497F-86DF-32F23EA9D7F1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6658C3-A581-41DF-99F0-594F6A85C4EB}">
      <dsp:nvSpPr>
        <dsp:cNvPr id="0" name=""/>
        <dsp:cNvSpPr/>
      </dsp:nvSpPr>
      <dsp:spPr>
        <a:xfrm>
          <a:off x="2931021" y="688100"/>
          <a:ext cx="2519846" cy="2618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599"/>
              </a:lnTo>
              <a:lnTo>
                <a:pt x="2519846" y="142599"/>
              </a:lnTo>
              <a:lnTo>
                <a:pt x="2519846" y="2618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8504CB-BFB5-4344-8D4A-08657C60EFF1}">
      <dsp:nvSpPr>
        <dsp:cNvPr id="0" name=""/>
        <dsp:cNvSpPr/>
      </dsp:nvSpPr>
      <dsp:spPr>
        <a:xfrm>
          <a:off x="2931021" y="688100"/>
          <a:ext cx="1294599" cy="2618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599"/>
              </a:lnTo>
              <a:lnTo>
                <a:pt x="1294599" y="142599"/>
              </a:lnTo>
              <a:lnTo>
                <a:pt x="1294599" y="2618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2FCF3E-C940-4445-93E8-587B64E873F5}">
      <dsp:nvSpPr>
        <dsp:cNvPr id="0" name=""/>
        <dsp:cNvSpPr/>
      </dsp:nvSpPr>
      <dsp:spPr>
        <a:xfrm>
          <a:off x="2885301" y="688100"/>
          <a:ext cx="91440" cy="2549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5702"/>
              </a:lnTo>
              <a:lnTo>
                <a:pt x="89712" y="135702"/>
              </a:lnTo>
              <a:lnTo>
                <a:pt x="89712" y="25491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6498B-DF13-4B5C-B23E-577E8CA8F447}">
      <dsp:nvSpPr>
        <dsp:cNvPr id="0" name=""/>
        <dsp:cNvSpPr/>
      </dsp:nvSpPr>
      <dsp:spPr>
        <a:xfrm>
          <a:off x="1775128" y="688100"/>
          <a:ext cx="1155892" cy="261816"/>
        </a:xfrm>
        <a:custGeom>
          <a:avLst/>
          <a:gdLst/>
          <a:ahLst/>
          <a:cxnLst/>
          <a:rect l="0" t="0" r="0" b="0"/>
          <a:pathLst>
            <a:path>
              <a:moveTo>
                <a:pt x="1155892" y="0"/>
              </a:moveTo>
              <a:lnTo>
                <a:pt x="1155892" y="142599"/>
              </a:lnTo>
              <a:lnTo>
                <a:pt x="0" y="142599"/>
              </a:lnTo>
              <a:lnTo>
                <a:pt x="0" y="2618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B37A0-77B6-4B7A-8744-2AFDC8BAF965}">
      <dsp:nvSpPr>
        <dsp:cNvPr id="0" name=""/>
        <dsp:cNvSpPr/>
      </dsp:nvSpPr>
      <dsp:spPr>
        <a:xfrm>
          <a:off x="549882" y="688100"/>
          <a:ext cx="2381138" cy="261816"/>
        </a:xfrm>
        <a:custGeom>
          <a:avLst/>
          <a:gdLst/>
          <a:ahLst/>
          <a:cxnLst/>
          <a:rect l="0" t="0" r="0" b="0"/>
          <a:pathLst>
            <a:path>
              <a:moveTo>
                <a:pt x="2381138" y="0"/>
              </a:moveTo>
              <a:lnTo>
                <a:pt x="2381138" y="142599"/>
              </a:lnTo>
              <a:lnTo>
                <a:pt x="0" y="142599"/>
              </a:lnTo>
              <a:lnTo>
                <a:pt x="0" y="2618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39FC4F-3DC6-4A49-9F1F-204693DDE60A}">
      <dsp:nvSpPr>
        <dsp:cNvPr id="0" name=""/>
        <dsp:cNvSpPr/>
      </dsp:nvSpPr>
      <dsp:spPr>
        <a:xfrm>
          <a:off x="2437614" y="177172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Director of Digital</a:t>
          </a:r>
        </a:p>
      </dsp:txBody>
      <dsp:txXfrm>
        <a:off x="2437614" y="177172"/>
        <a:ext cx="986813" cy="510928"/>
      </dsp:txXfrm>
    </dsp:sp>
    <dsp:sp modelId="{070ACE18-8B94-40FF-B2AE-7E75FC815AB0}">
      <dsp:nvSpPr>
        <dsp:cNvPr id="0" name=""/>
        <dsp:cNvSpPr/>
      </dsp:nvSpPr>
      <dsp:spPr>
        <a:xfrm>
          <a:off x="2674320" y="574154"/>
          <a:ext cx="862358" cy="137328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1.00 </a:t>
          </a:r>
          <a:r>
            <a:rPr lang="en-GB" sz="900" kern="1200" dirty="0" err="1"/>
            <a:t>wte</a:t>
          </a:r>
          <a:endParaRPr lang="en-GB" sz="900" kern="1200" dirty="0"/>
        </a:p>
      </dsp:txBody>
      <dsp:txXfrm>
        <a:off x="2674320" y="574154"/>
        <a:ext cx="862358" cy="137328"/>
      </dsp:txXfrm>
    </dsp:sp>
    <dsp:sp modelId="{12E2289C-8D88-4911-BF85-975E2DE7F966}">
      <dsp:nvSpPr>
        <dsp:cNvPr id="0" name=""/>
        <dsp:cNvSpPr/>
      </dsp:nvSpPr>
      <dsp:spPr>
        <a:xfrm>
          <a:off x="56475" y="949916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i="0" kern="1200" dirty="0"/>
            <a:t>Assistant Director of Digital Services - Business Management and Information Governance</a:t>
          </a:r>
          <a:endParaRPr lang="en-GB" sz="700" kern="1200" dirty="0"/>
        </a:p>
      </dsp:txBody>
      <dsp:txXfrm>
        <a:off x="56475" y="949916"/>
        <a:ext cx="986813" cy="510928"/>
      </dsp:txXfrm>
    </dsp:sp>
    <dsp:sp modelId="{5544D36E-A8E5-41F8-B0BD-318C8F6CB682}">
      <dsp:nvSpPr>
        <dsp:cNvPr id="0" name=""/>
        <dsp:cNvSpPr/>
      </dsp:nvSpPr>
      <dsp:spPr>
        <a:xfrm>
          <a:off x="429209" y="1368131"/>
          <a:ext cx="617642" cy="12865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i="0" kern="1200" dirty="0"/>
            <a:t>1.00 </a:t>
          </a:r>
          <a:r>
            <a:rPr lang="en-GB" sz="800" b="0" i="0" kern="1200" dirty="0" err="1"/>
            <a:t>wte</a:t>
          </a:r>
          <a:endParaRPr lang="en-GB" sz="800" b="0" kern="1200" dirty="0"/>
        </a:p>
      </dsp:txBody>
      <dsp:txXfrm>
        <a:off x="429209" y="1368131"/>
        <a:ext cx="617642" cy="128656"/>
      </dsp:txXfrm>
    </dsp:sp>
    <dsp:sp modelId="{BE57A16B-BFA4-4E4D-AD07-158BD08F7117}">
      <dsp:nvSpPr>
        <dsp:cNvPr id="0" name=""/>
        <dsp:cNvSpPr/>
      </dsp:nvSpPr>
      <dsp:spPr>
        <a:xfrm>
          <a:off x="1281722" y="949916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i="0" kern="1200" dirty="0"/>
            <a:t>Assistant Director of Digital Intelligence</a:t>
          </a:r>
          <a:endParaRPr lang="en-GB" sz="700" kern="1200" dirty="0"/>
        </a:p>
      </dsp:txBody>
      <dsp:txXfrm>
        <a:off x="1281722" y="949916"/>
        <a:ext cx="986813" cy="510928"/>
      </dsp:txXfrm>
    </dsp:sp>
    <dsp:sp modelId="{99CB6490-7F4C-4C27-A3C1-3FAB63A313F0}">
      <dsp:nvSpPr>
        <dsp:cNvPr id="0" name=""/>
        <dsp:cNvSpPr/>
      </dsp:nvSpPr>
      <dsp:spPr>
        <a:xfrm>
          <a:off x="1595456" y="1361496"/>
          <a:ext cx="655388" cy="141927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 dirty="0"/>
            <a:t>1.00 </a:t>
          </a:r>
          <a:r>
            <a:rPr lang="en-GB" sz="900" b="0" i="0" kern="1200" dirty="0" err="1"/>
            <a:t>wte</a:t>
          </a:r>
          <a:endParaRPr lang="en-GB" sz="900" b="0" kern="1200" dirty="0"/>
        </a:p>
      </dsp:txBody>
      <dsp:txXfrm>
        <a:off x="1595456" y="1361496"/>
        <a:ext cx="655388" cy="141927"/>
      </dsp:txXfrm>
    </dsp:sp>
    <dsp:sp modelId="{C4FE0A18-8F71-4093-9332-3E53D1110515}">
      <dsp:nvSpPr>
        <dsp:cNvPr id="0" name=""/>
        <dsp:cNvSpPr/>
      </dsp:nvSpPr>
      <dsp:spPr>
        <a:xfrm>
          <a:off x="2481607" y="943019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i="0" kern="1200" dirty="0"/>
            <a:t>Assistant Director of Digital Transformation</a:t>
          </a:r>
          <a:endParaRPr lang="en-GB" sz="700" kern="1200" dirty="0"/>
        </a:p>
      </dsp:txBody>
      <dsp:txXfrm>
        <a:off x="2481607" y="943019"/>
        <a:ext cx="986813" cy="510928"/>
      </dsp:txXfrm>
    </dsp:sp>
    <dsp:sp modelId="{96595668-9BC2-45EE-9E15-E7E1BF38D773}">
      <dsp:nvSpPr>
        <dsp:cNvPr id="0" name=""/>
        <dsp:cNvSpPr/>
      </dsp:nvSpPr>
      <dsp:spPr>
        <a:xfrm>
          <a:off x="2846170" y="1368131"/>
          <a:ext cx="604453" cy="12865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i="0" kern="1200" dirty="0"/>
            <a:t>1.00 </a:t>
          </a:r>
          <a:r>
            <a:rPr lang="en-GB" sz="800" b="0" i="0" kern="1200" dirty="0" err="1"/>
            <a:t>wte</a:t>
          </a:r>
          <a:endParaRPr lang="en-GB" sz="800" b="0" kern="1200" dirty="0"/>
        </a:p>
      </dsp:txBody>
      <dsp:txXfrm>
        <a:off x="2846170" y="1368131"/>
        <a:ext cx="604453" cy="128656"/>
      </dsp:txXfrm>
    </dsp:sp>
    <dsp:sp modelId="{884B5AD1-7D96-47DF-B3AF-EB536F5950F5}">
      <dsp:nvSpPr>
        <dsp:cNvPr id="0" name=""/>
        <dsp:cNvSpPr/>
      </dsp:nvSpPr>
      <dsp:spPr>
        <a:xfrm>
          <a:off x="3732214" y="949916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i="0" kern="1200" dirty="0"/>
            <a:t>Assistant Director of Digital Technology</a:t>
          </a:r>
          <a:endParaRPr lang="en-GB" sz="700" kern="1200" dirty="0"/>
        </a:p>
      </dsp:txBody>
      <dsp:txXfrm>
        <a:off x="3732214" y="949916"/>
        <a:ext cx="986813" cy="510928"/>
      </dsp:txXfrm>
    </dsp:sp>
    <dsp:sp modelId="{E669C1B9-5E59-48C7-873C-7AF5003E7E5D}">
      <dsp:nvSpPr>
        <dsp:cNvPr id="0" name=""/>
        <dsp:cNvSpPr/>
      </dsp:nvSpPr>
      <dsp:spPr>
        <a:xfrm>
          <a:off x="4043147" y="1371630"/>
          <a:ext cx="660992" cy="121658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i="0" kern="1200" dirty="0"/>
            <a:t>1.00 </a:t>
          </a:r>
          <a:r>
            <a:rPr lang="en-GB" sz="700" b="0" i="0" kern="1200" dirty="0" err="1"/>
            <a:t>wte</a:t>
          </a:r>
          <a:endParaRPr lang="en-GB" sz="700" b="0" kern="1200" dirty="0"/>
        </a:p>
      </dsp:txBody>
      <dsp:txXfrm>
        <a:off x="4043147" y="1371630"/>
        <a:ext cx="660992" cy="121658"/>
      </dsp:txXfrm>
    </dsp:sp>
    <dsp:sp modelId="{1FA5D67A-C2C7-4CCB-9B25-CF9C5F511D4E}">
      <dsp:nvSpPr>
        <dsp:cNvPr id="0" name=""/>
        <dsp:cNvSpPr/>
      </dsp:nvSpPr>
      <dsp:spPr>
        <a:xfrm>
          <a:off x="4957460" y="949916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Assistant Director of Digital Applications</a:t>
          </a:r>
        </a:p>
      </dsp:txBody>
      <dsp:txXfrm>
        <a:off x="4957460" y="949916"/>
        <a:ext cx="986813" cy="510928"/>
      </dsp:txXfrm>
    </dsp:sp>
    <dsp:sp modelId="{E46F2E95-51F4-454C-A2DD-4F78392F6063}">
      <dsp:nvSpPr>
        <dsp:cNvPr id="0" name=""/>
        <dsp:cNvSpPr/>
      </dsp:nvSpPr>
      <dsp:spPr>
        <a:xfrm>
          <a:off x="5308581" y="1369880"/>
          <a:ext cx="580616" cy="125158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i="0" kern="1200" dirty="0"/>
            <a:t>1.00 </a:t>
          </a:r>
          <a:r>
            <a:rPr lang="en-GB" sz="800" b="0" i="0" kern="1200" dirty="0" err="1"/>
            <a:t>wte</a:t>
          </a:r>
          <a:endParaRPr lang="en-GB" sz="800" b="0" kern="1200" dirty="0"/>
        </a:p>
      </dsp:txBody>
      <dsp:txXfrm>
        <a:off x="5308581" y="1369880"/>
        <a:ext cx="580616" cy="125158"/>
      </dsp:txXfrm>
    </dsp:sp>
    <dsp:sp modelId="{ED03F3A0-766F-4B9B-BB44-6A1FAD193243}">
      <dsp:nvSpPr>
        <dsp:cNvPr id="0" name=""/>
        <dsp:cNvSpPr/>
      </dsp:nvSpPr>
      <dsp:spPr>
        <a:xfrm>
          <a:off x="3775111" y="160276"/>
          <a:ext cx="986813" cy="51092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72098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Personal Assistant</a:t>
          </a:r>
        </a:p>
      </dsp:txBody>
      <dsp:txXfrm>
        <a:off x="3775111" y="160276"/>
        <a:ext cx="986813" cy="510928"/>
      </dsp:txXfrm>
    </dsp:sp>
    <dsp:sp modelId="{0BC8998B-444B-43BD-813B-C6D0432CCB39}">
      <dsp:nvSpPr>
        <dsp:cNvPr id="0" name=""/>
        <dsp:cNvSpPr/>
      </dsp:nvSpPr>
      <dsp:spPr>
        <a:xfrm>
          <a:off x="4080462" y="582544"/>
          <a:ext cx="672155" cy="12055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1.00 </a:t>
          </a:r>
          <a:r>
            <a:rPr lang="en-GB" sz="700" kern="1200" dirty="0" err="1"/>
            <a:t>wte</a:t>
          </a:r>
          <a:endParaRPr lang="en-GB" sz="700" kern="1200" dirty="0"/>
        </a:p>
      </dsp:txBody>
      <dsp:txXfrm>
        <a:off x="4080462" y="582544"/>
        <a:ext cx="672155" cy="1205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0D9F-B6DB-42A5-9221-D5E0C729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117</TotalTime>
  <Pages>2</Pages>
  <Words>170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30</cp:revision>
  <cp:lastPrinted>2024-08-12T13:58:00Z</cp:lastPrinted>
  <dcterms:created xsi:type="dcterms:W3CDTF">2021-09-13T07:38:00Z</dcterms:created>
  <dcterms:modified xsi:type="dcterms:W3CDTF">2024-08-12T13:59:00Z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44d1560349d3e76dc7b8f81fb07a7dc7186709b8d1ab9303bc69c58502d878f2</vt:lpwstr>
  </property>
</Properties>
</file>