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723C43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5400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723C43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5400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DF1C7D2" w14:textId="599CC537" w:rsidR="00C5400F" w:rsidRDefault="00C5400F" w:rsidP="00C5400F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5400F">
        <w:rPr>
          <w:rFonts w:ascii="Verdana" w:eastAsia="Times New Roman" w:hAnsi="Verdana"/>
          <w:b/>
          <w:bCs/>
          <w:color w:val="000000"/>
          <w:sz w:val="22"/>
          <w:szCs w:val="22"/>
        </w:rPr>
        <w:t>Q1</w:t>
      </w:r>
      <w:r w:rsidRPr="00C5400F">
        <w:rPr>
          <w:rFonts w:ascii="Verdana" w:eastAsia="Times New Roman" w:hAnsi="Verdana"/>
          <w:color w:val="000000"/>
          <w:sz w:val="22"/>
          <w:szCs w:val="22"/>
        </w:rPr>
        <w:t>.</w:t>
      </w:r>
      <w:r w:rsidRPr="00C5400F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  How many patients does the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health board </w:t>
      </w:r>
      <w:r w:rsidRPr="00C5400F">
        <w:rPr>
          <w:rFonts w:ascii="Verdana" w:eastAsia="Times New Roman" w:hAnsi="Verdana"/>
          <w:b/>
          <w:bCs/>
          <w:color w:val="000000"/>
          <w:sz w:val="22"/>
          <w:szCs w:val="22"/>
        </w:rPr>
        <w:t>have with a recorded diagnosis of Hidradenitis Suppurativa (HS)</w:t>
      </w:r>
    </w:p>
    <w:p w14:paraId="2F8B9ABB" w14:textId="14432CF2" w:rsidR="00C5400F" w:rsidRPr="00C5400F" w:rsidRDefault="00C5400F" w:rsidP="00C5400F">
      <w:pPr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Swansea Bay University Health Board does not record this data. However between 1</w:t>
      </w:r>
      <w:r w:rsidRPr="00C5400F">
        <w:rPr>
          <w:rFonts w:ascii="Verdana" w:eastAsia="Times New Roman" w:hAnsi="Verdana"/>
          <w:color w:val="000000"/>
          <w:sz w:val="22"/>
          <w:szCs w:val="22"/>
          <w:vertAlign w:val="superscript"/>
        </w:rPr>
        <w:t>st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April 2019 and 31</w:t>
      </w:r>
      <w:r>
        <w:rPr>
          <w:rFonts w:ascii="Verdana" w:eastAsia="Times New Roman" w:hAnsi="Verdana"/>
          <w:color w:val="000000"/>
          <w:sz w:val="22"/>
          <w:szCs w:val="22"/>
          <w:vertAlign w:val="superscript"/>
        </w:rPr>
        <w:t>st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March 2024 inclusive there were 147 individual patients admitted to Swansea Bay University </w:t>
      </w:r>
      <w:r w:rsidR="00184676">
        <w:rPr>
          <w:rFonts w:ascii="Verdana" w:eastAsia="Times New Roman" w:hAnsi="Verdana"/>
          <w:color w:val="000000"/>
          <w:sz w:val="22"/>
          <w:szCs w:val="22"/>
        </w:rPr>
        <w:t>H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ealth </w:t>
      </w:r>
      <w:r w:rsidR="00184676">
        <w:rPr>
          <w:rFonts w:ascii="Verdana" w:eastAsia="Times New Roman" w:hAnsi="Verdana"/>
          <w:color w:val="000000"/>
          <w:sz w:val="22"/>
          <w:szCs w:val="22"/>
        </w:rPr>
        <w:t>B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oard hospitals who had a </w:t>
      </w:r>
      <w:r w:rsidR="00184676">
        <w:rPr>
          <w:rFonts w:ascii="Verdana" w:eastAsia="Times New Roman" w:hAnsi="Verdana"/>
          <w:color w:val="000000"/>
          <w:sz w:val="22"/>
          <w:szCs w:val="22"/>
        </w:rPr>
        <w:t xml:space="preserve">recorded </w:t>
      </w:r>
      <w:r>
        <w:rPr>
          <w:rFonts w:ascii="Verdana" w:eastAsia="Times New Roman" w:hAnsi="Verdana"/>
          <w:color w:val="000000"/>
          <w:sz w:val="22"/>
          <w:szCs w:val="22"/>
        </w:rPr>
        <w:t>diagnosis of Hidradenitis Suppurativa</w:t>
      </w:r>
      <w:r w:rsidR="00184676">
        <w:rPr>
          <w:rFonts w:ascii="Verdana" w:eastAsia="Times New Roman" w:hAnsi="Verdana"/>
          <w:color w:val="000000"/>
          <w:sz w:val="22"/>
          <w:szCs w:val="22"/>
        </w:rPr>
        <w:t xml:space="preserve">. </w:t>
      </w:r>
    </w:p>
    <w:p w14:paraId="19BBD0CD" w14:textId="7E34AE3D" w:rsidR="00C5400F" w:rsidRDefault="00C5400F" w:rsidP="00C5400F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5400F">
        <w:rPr>
          <w:rFonts w:ascii="Verdana" w:eastAsia="Times New Roman" w:hAnsi="Verdana"/>
          <w:b/>
          <w:bCs/>
          <w:color w:val="000000"/>
          <w:sz w:val="22"/>
          <w:szCs w:val="22"/>
        </w:rPr>
        <w:t>Q2. Of these patients, how many have been treated with each of the following advanced biologics in the last 6 months?</w:t>
      </w:r>
    </w:p>
    <w:p w14:paraId="460D55DE" w14:textId="77777777" w:rsidR="00C5400F" w:rsidRPr="00C5400F" w:rsidRDefault="00C5400F" w:rsidP="00C5400F">
      <w:pPr>
        <w:rPr>
          <w:rFonts w:ascii="Verdana" w:eastAsia="Times New Roman" w:hAnsi="Verdana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2819"/>
        <w:gridCol w:w="5103"/>
      </w:tblGrid>
      <w:tr w:rsidR="00C5400F" w:rsidRPr="00C5400F" w14:paraId="160CF1D6" w14:textId="77777777" w:rsidTr="00C5400F">
        <w:tc>
          <w:tcPr>
            <w:tcW w:w="2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60C48" w14:textId="77777777" w:rsidR="00C5400F" w:rsidRPr="00C5400F" w:rsidRDefault="00C5400F" w:rsidP="00C5400F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5400F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Advanced Biologic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520EC1" w14:textId="77777777" w:rsidR="00C5400F" w:rsidRPr="00C5400F" w:rsidRDefault="00C5400F" w:rsidP="00C5400F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5400F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of HS patients treated in the last 6 months</w:t>
            </w:r>
          </w:p>
        </w:tc>
      </w:tr>
      <w:tr w:rsidR="00C5400F" w:rsidRPr="00C5400F" w14:paraId="3BB20C77" w14:textId="77777777" w:rsidTr="00C5400F"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A64BA1" w14:textId="77777777" w:rsidR="00C5400F" w:rsidRPr="00C5400F" w:rsidRDefault="00C5400F" w:rsidP="00C5400F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5400F">
              <w:rPr>
                <w:rFonts w:ascii="Verdana" w:eastAsia="Times New Roman" w:hAnsi="Verdana"/>
                <w:color w:val="000000"/>
                <w:sz w:val="22"/>
                <w:szCs w:val="22"/>
              </w:rPr>
              <w:t>Adalimumab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B00B65" w14:textId="6026E38D" w:rsidR="00C5400F" w:rsidRPr="00C5400F" w:rsidRDefault="00C5400F" w:rsidP="00C5400F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</w:t>
            </w:r>
          </w:p>
        </w:tc>
      </w:tr>
      <w:tr w:rsidR="00C5400F" w:rsidRPr="00C5400F" w14:paraId="27A03315" w14:textId="77777777" w:rsidTr="00C5400F"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9504DA" w14:textId="77777777" w:rsidR="00C5400F" w:rsidRPr="00C5400F" w:rsidRDefault="00C5400F" w:rsidP="00C5400F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5400F">
              <w:rPr>
                <w:rFonts w:ascii="Verdana" w:eastAsia="Times New Roman" w:hAnsi="Verdana"/>
                <w:color w:val="000000"/>
                <w:sz w:val="22"/>
                <w:szCs w:val="22"/>
              </w:rPr>
              <w:t>Infliximab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7EDF2" w14:textId="4EF487DD" w:rsidR="00C5400F" w:rsidRPr="00C5400F" w:rsidRDefault="00C5400F" w:rsidP="00C5400F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</w:t>
            </w:r>
          </w:p>
        </w:tc>
      </w:tr>
      <w:tr w:rsidR="00C5400F" w:rsidRPr="00C5400F" w14:paraId="528CBB6F" w14:textId="77777777" w:rsidTr="00C5400F"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D4821F" w14:textId="77777777" w:rsidR="00C5400F" w:rsidRPr="00C5400F" w:rsidRDefault="00C5400F" w:rsidP="00C5400F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5400F">
              <w:rPr>
                <w:rFonts w:ascii="Verdana" w:eastAsia="Times New Roman" w:hAnsi="Verdana"/>
                <w:color w:val="000000"/>
                <w:sz w:val="22"/>
                <w:szCs w:val="22"/>
              </w:rPr>
              <w:t>Secukinumab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90C2C4" w14:textId="160D1BDA" w:rsidR="00C5400F" w:rsidRPr="00C5400F" w:rsidRDefault="00C5400F" w:rsidP="00C5400F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</w:t>
            </w:r>
          </w:p>
        </w:tc>
      </w:tr>
      <w:tr w:rsidR="00C5400F" w:rsidRPr="00C5400F" w14:paraId="66416999" w14:textId="77777777" w:rsidTr="00C5400F"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FF702E" w14:textId="77777777" w:rsidR="00C5400F" w:rsidRPr="00C5400F" w:rsidRDefault="00C5400F" w:rsidP="00C5400F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5400F">
              <w:rPr>
                <w:rFonts w:ascii="Verdana" w:eastAsia="Times New Roman" w:hAnsi="Verdana"/>
                <w:color w:val="000000"/>
                <w:sz w:val="22"/>
                <w:szCs w:val="22"/>
              </w:rPr>
              <w:t>Usteakinumab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7F9345" w14:textId="0FF2499F" w:rsidR="00C5400F" w:rsidRPr="00C5400F" w:rsidRDefault="00C5400F" w:rsidP="00C5400F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</w:t>
            </w:r>
          </w:p>
        </w:tc>
      </w:tr>
      <w:tr w:rsidR="00C5400F" w:rsidRPr="00C5400F" w14:paraId="3220D5E6" w14:textId="77777777" w:rsidTr="00C5400F">
        <w:tc>
          <w:tcPr>
            <w:tcW w:w="2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7D00E0" w14:textId="77777777" w:rsidR="00C5400F" w:rsidRPr="00C5400F" w:rsidRDefault="00C5400F" w:rsidP="00C5400F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gramStart"/>
            <w:r w:rsidRPr="00C5400F">
              <w:rPr>
                <w:rFonts w:ascii="Verdana" w:eastAsia="Times New Roman" w:hAnsi="Verdana"/>
                <w:color w:val="000000"/>
                <w:sz w:val="22"/>
                <w:szCs w:val="22"/>
              </w:rPr>
              <w:t>Other</w:t>
            </w:r>
            <w:proofErr w:type="gramEnd"/>
            <w:r w:rsidRPr="00C5400F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advanced biologic/s – </w:t>
            </w:r>
            <w:r w:rsidRPr="00C5400F"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  <w:t>please specify name/s: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97799A" w14:textId="5CFF20EB" w:rsidR="00C5400F" w:rsidRPr="00C5400F" w:rsidRDefault="00C5400F" w:rsidP="00C5400F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</w:t>
            </w:r>
          </w:p>
        </w:tc>
      </w:tr>
    </w:tbl>
    <w:p w14:paraId="30BAA0F0" w14:textId="77777777" w:rsidR="00C5400F" w:rsidRDefault="00C5400F" w:rsidP="00C5400F">
      <w:pPr>
        <w:rPr>
          <w:rFonts w:ascii="Aptos" w:eastAsia="Times New Roman" w:hAnsi="Aptos" w:cs="Calibri"/>
          <w:color w:val="000000"/>
        </w:rPr>
      </w:pPr>
      <w:r>
        <w:rPr>
          <w:rFonts w:ascii="Aptos" w:eastAsia="Times New Roman" w:hAnsi="Aptos"/>
          <w:b/>
          <w:bCs/>
          <w:color w:val="000000"/>
        </w:rPr>
        <w:t> </w:t>
      </w:r>
    </w:p>
    <w:p w14:paraId="02BCDC80" w14:textId="77777777" w:rsidR="00C5400F" w:rsidRDefault="00C5400F" w:rsidP="00C5400F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14:paraId="2263CEA7" w14:textId="77777777" w:rsidR="00C5400F" w:rsidRDefault="00C5400F" w:rsidP="00C5400F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14:paraId="69FBA054" w14:textId="77777777" w:rsidR="00C5400F" w:rsidRDefault="00C5400F" w:rsidP="00C5400F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14:paraId="7542A82E" w14:textId="77777777" w:rsidR="00C5400F" w:rsidRDefault="00C5400F" w:rsidP="00C5400F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5DE2A55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AEE9217" w14:textId="0D675AC5" w:rsidR="00C5400F" w:rsidRDefault="00C5400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111E5F2" w14:textId="36AF5F77" w:rsidR="00C5400F" w:rsidRDefault="00C5400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DB400FE" w14:textId="2D3C3EC6" w:rsidR="00C5400F" w:rsidRPr="00FC3B42" w:rsidRDefault="00C5400F" w:rsidP="00C5400F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</w:t>
      </w:r>
      <w:r w:rsidRPr="00C5400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</w:t>
      </w:r>
      <w:r w:rsidRPr="00FC3B42">
        <w:rPr>
          <w:rFonts w:ascii="Verdana" w:hAnsi="Verdana" w:cs="Times New Roman"/>
          <w:sz w:val="22"/>
          <w:szCs w:val="22"/>
        </w:rPr>
        <w:lastRenderedPageBreak/>
        <w:t xml:space="preserve">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14:paraId="00EE16F3" w14:textId="4D96CCD1" w:rsidR="00C5400F" w:rsidRPr="00C5400F" w:rsidRDefault="00C5400F" w:rsidP="00421E7F">
      <w:pPr>
        <w:rPr>
          <w:rFonts w:ascii="Verdana" w:hAnsi="Verdana"/>
          <w:noProof/>
          <w:sz w:val="22"/>
          <w:szCs w:val="22"/>
        </w:rPr>
      </w:pPr>
    </w:p>
    <w:p w14:paraId="5C8B5B97" w14:textId="77777777" w:rsidR="00C5400F" w:rsidRDefault="00C5400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728F040" w14:textId="31B22253" w:rsidR="00C5400F" w:rsidRPr="00C5400F" w:rsidRDefault="00C5400F" w:rsidP="00C5400F">
      <w:pPr>
        <w:rPr>
          <w:rFonts w:ascii="Verdana" w:hAnsi="Verdana"/>
          <w:noProof/>
          <w:sz w:val="22"/>
          <w:szCs w:val="22"/>
        </w:rPr>
      </w:pP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05B635FC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A41C55C" w14:textId="77777777" w:rsidR="005B296E" w:rsidRDefault="005B296E" w:rsidP="005B296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113C47D0" wp14:editId="509BB547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666399166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083D38D6" w14:textId="77777777" w:rsidR="005B296E" w:rsidRPr="002B2CF6" w:rsidRDefault="005B296E" w:rsidP="005B296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2FBA1820" w:rsidR="007D6A3E" w:rsidRDefault="005B296E" w:rsidP="005B296E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9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0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29924">
    <w:abstractNumId w:val="13"/>
  </w:num>
  <w:num w:numId="2" w16cid:durableId="848829496">
    <w:abstractNumId w:val="0"/>
  </w:num>
  <w:num w:numId="3" w16cid:durableId="944531626">
    <w:abstractNumId w:val="8"/>
  </w:num>
  <w:num w:numId="4" w16cid:durableId="1224948425">
    <w:abstractNumId w:val="15"/>
  </w:num>
  <w:num w:numId="5" w16cid:durableId="35399959">
    <w:abstractNumId w:val="4"/>
  </w:num>
  <w:num w:numId="6" w16cid:durableId="229459351">
    <w:abstractNumId w:val="3"/>
  </w:num>
  <w:num w:numId="7" w16cid:durableId="584413381">
    <w:abstractNumId w:val="10"/>
  </w:num>
  <w:num w:numId="8" w16cid:durableId="1939635792">
    <w:abstractNumId w:val="14"/>
  </w:num>
  <w:num w:numId="9" w16cid:durableId="699207366">
    <w:abstractNumId w:val="17"/>
  </w:num>
  <w:num w:numId="10" w16cid:durableId="801114140">
    <w:abstractNumId w:val="1"/>
  </w:num>
  <w:num w:numId="11" w16cid:durableId="1402210576">
    <w:abstractNumId w:val="9"/>
  </w:num>
  <w:num w:numId="12" w16cid:durableId="118451470">
    <w:abstractNumId w:val="12"/>
  </w:num>
  <w:num w:numId="13" w16cid:durableId="193542084">
    <w:abstractNumId w:val="16"/>
  </w:num>
  <w:num w:numId="14" w16cid:durableId="755059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070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9198637">
    <w:abstractNumId w:val="11"/>
  </w:num>
  <w:num w:numId="17" w16cid:durableId="1140877326">
    <w:abstractNumId w:val="5"/>
  </w:num>
  <w:num w:numId="18" w16cid:durableId="417600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4676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B296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5400F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23</cp:revision>
  <cp:lastPrinted>2019-03-26T11:11:00Z</cp:lastPrinted>
  <dcterms:created xsi:type="dcterms:W3CDTF">2021-09-13T07:38:00Z</dcterms:created>
  <dcterms:modified xsi:type="dcterms:W3CDTF">2024-07-30T05:53:00Z</dcterms:modified>
</cp:coreProperties>
</file>