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53DAFE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4BD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24-F-016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53DAFE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64BD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24-F-016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7A233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AD39E7E" w14:textId="4EBDB5D7" w:rsidR="00464BD8" w:rsidRDefault="00464BD8" w:rsidP="00464BD8">
      <w:pPr>
        <w:pStyle w:val="NoSpacing"/>
        <w:rPr>
          <w:rFonts w:ascii="Verdana" w:hAnsi="Verdana"/>
          <w:b/>
          <w:sz w:val="22"/>
          <w:szCs w:val="22"/>
        </w:rPr>
      </w:pPr>
      <w:r w:rsidRPr="00464BD8">
        <w:rPr>
          <w:rFonts w:ascii="Verdana" w:hAnsi="Verdana"/>
          <w:b/>
          <w:sz w:val="22"/>
          <w:szCs w:val="22"/>
        </w:rPr>
        <w:t>How many patients were treated in the last 3 months</w:t>
      </w:r>
      <w:r>
        <w:rPr>
          <w:rFonts w:ascii="Verdana" w:hAnsi="Verdana"/>
          <w:b/>
          <w:sz w:val="22"/>
          <w:szCs w:val="22"/>
        </w:rPr>
        <w:t xml:space="preserve"> (March to May 2024)</w:t>
      </w:r>
      <w:r w:rsidRPr="00464BD8">
        <w:rPr>
          <w:rFonts w:ascii="Verdana" w:hAnsi="Verdana"/>
          <w:b/>
          <w:sz w:val="22"/>
          <w:szCs w:val="22"/>
        </w:rPr>
        <w:t xml:space="preserve"> by the Dermatology department (for any medical condition) with the following biologic drugs:</w:t>
      </w:r>
    </w:p>
    <w:p w14:paraId="5EF5C741" w14:textId="77777777" w:rsidR="00464BD8" w:rsidRPr="00464BD8" w:rsidRDefault="00464BD8" w:rsidP="00464BD8">
      <w:pPr>
        <w:pStyle w:val="NoSpacing"/>
        <w:rPr>
          <w:rFonts w:ascii="Verdana" w:hAnsi="Verdana"/>
          <w:b/>
          <w:sz w:val="22"/>
          <w:szCs w:val="22"/>
          <w:lang w:val="en-US"/>
        </w:rPr>
      </w:pPr>
    </w:p>
    <w:p w14:paraId="3071DC66" w14:textId="1A4710FD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Adalimumab – Humira -</w:t>
      </w:r>
      <w:r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1B21030F" w14:textId="5F3E377B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Adalimumab Biosimilar -</w:t>
      </w:r>
      <w:r w:rsidRPr="00464BD8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101</w:t>
      </w:r>
    </w:p>
    <w:p w14:paraId="5C7F0D4C" w14:textId="389ACC10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Apremilast</w:t>
      </w:r>
      <w:proofErr w:type="spellEnd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 -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6</w:t>
      </w:r>
    </w:p>
    <w:p w14:paraId="112DF4F4" w14:textId="6E8D62BF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Bimekizumab</w:t>
      </w:r>
      <w:proofErr w:type="spellEnd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 -</w:t>
      </w:r>
      <w:r w:rsidRPr="00464BD8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5</w:t>
      </w:r>
    </w:p>
    <w:p w14:paraId="2B1AEE0A" w14:textId="6CE44714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Brodalumab</w:t>
      </w:r>
      <w:proofErr w:type="spellEnd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 -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7</w:t>
      </w:r>
    </w:p>
    <w:p w14:paraId="432AAE5B" w14:textId="07CA27C1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Certolizumab -</w:t>
      </w:r>
      <w:r w:rsidRPr="00464BD8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576F9FCA" w14:textId="7163C69D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Deucravacitinib</w:t>
      </w:r>
      <w:proofErr w:type="spellEnd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 - </w:t>
      </w: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10</w:t>
      </w:r>
    </w:p>
    <w:p w14:paraId="7051F434" w14:textId="33636944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Dimethyl fumarate -</w:t>
      </w:r>
      <w:r w:rsidRPr="00464BD8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13125758" w14:textId="7ADA3AFB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Etanercept – Enbrel -</w:t>
      </w:r>
      <w:r w:rsidRPr="00464BD8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41AD8689" w14:textId="1BC77B62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Etanercept Biosimilar -</w:t>
      </w:r>
      <w:r w:rsidRPr="00464BD8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5</w:t>
      </w:r>
    </w:p>
    <w:p w14:paraId="390F1F1F" w14:textId="2A184FCD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Guselkumab</w:t>
      </w:r>
      <w:proofErr w:type="spellEnd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  - </w:t>
      </w: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9</w:t>
      </w:r>
    </w:p>
    <w:p w14:paraId="1429AA94" w14:textId="4ED52C4D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Infliximab – Remicade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1D8199BA" w14:textId="65AF89D1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Infliximab Biosimilar -</w:t>
      </w:r>
      <w:r w:rsidRPr="00464BD8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0FF3439F" w14:textId="2859D98C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Ixekizumab</w:t>
      </w:r>
      <w:proofErr w:type="spellEnd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  - </w:t>
      </w: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21</w:t>
      </w:r>
    </w:p>
    <w:p w14:paraId="0275F672" w14:textId="49BDD57F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Risankizumab - </w:t>
      </w: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21</w:t>
      </w:r>
    </w:p>
    <w:p w14:paraId="027C1210" w14:textId="0D0AB3A1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Secukinumab</w:t>
      </w:r>
      <w:proofErr w:type="spellEnd"/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  - </w:t>
      </w: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34</w:t>
      </w:r>
    </w:p>
    <w:p w14:paraId="6CCDAE74" w14:textId="0261F65E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>Tildrakizumab -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21</w:t>
      </w:r>
    </w:p>
    <w:p w14:paraId="29AA8349" w14:textId="7E7B927C" w:rsidR="00464BD8" w:rsidRPr="00464BD8" w:rsidRDefault="00464BD8" w:rsidP="00464BD8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 xml:space="preserve">Ustekinumab - </w:t>
      </w:r>
      <w:r w:rsidRPr="00464BD8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64BD8">
        <w:rPr>
          <w:rFonts w:ascii="Verdana" w:eastAsia="Times New Roman" w:hAnsi="Verdana"/>
          <w:color w:val="000000"/>
          <w:sz w:val="22"/>
          <w:szCs w:val="22"/>
        </w:rPr>
        <w:t>48</w:t>
      </w:r>
    </w:p>
    <w:p w14:paraId="5F30E5FD" w14:textId="77777777" w:rsidR="00972327" w:rsidRDefault="00972327" w:rsidP="00464BD8">
      <w:pPr>
        <w:spacing w:line="231" w:lineRule="atLeast"/>
        <w:rPr>
          <w:rFonts w:ascii="Verdana" w:hAnsi="Verdana"/>
          <w:sz w:val="22"/>
          <w:szCs w:val="22"/>
        </w:rPr>
      </w:pPr>
    </w:p>
    <w:p w14:paraId="3E9F07F4" w14:textId="47418BC6" w:rsidR="00421E7F" w:rsidRPr="00A10460" w:rsidRDefault="00972327" w:rsidP="005E305F">
      <w:pPr>
        <w:spacing w:line="231" w:lineRule="atLeast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8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8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D2951AD"/>
    <w:multiLevelType w:val="multilevel"/>
    <w:tmpl w:val="38AED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4BD8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E305F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72327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8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AA0DBE-3EDD-49AD-88DE-9B4B01E95E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2024-07-03T14:27:00Z</dcterms:modified>
</cp:coreProperties>
</file>