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5320E9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56B7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24-F-020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5320E9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56B7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24-F-020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6B6F96F" w14:textId="77777777" w:rsidR="00056B76" w:rsidRPr="00056B76" w:rsidRDefault="00056B76" w:rsidP="00056B76">
      <w:pPr>
        <w:pStyle w:val="PlainText"/>
        <w:ind w:firstLine="505"/>
        <w:rPr>
          <w:rFonts w:ascii="Verdana" w:hAnsi="Verdana"/>
          <w:b/>
          <w:bCs/>
        </w:rPr>
      </w:pPr>
      <w:r w:rsidRPr="00056B76">
        <w:rPr>
          <w:rFonts w:ascii="Verdana" w:hAnsi="Verdana"/>
          <w:b/>
          <w:bCs/>
        </w:rPr>
        <w:t>Please could you provide the below information:</w:t>
      </w:r>
    </w:p>
    <w:p w14:paraId="448C0A6A" w14:textId="77777777" w:rsidR="00056B76" w:rsidRPr="00056B76" w:rsidRDefault="00056B76" w:rsidP="00056B76">
      <w:pPr>
        <w:pStyle w:val="PlainText"/>
        <w:rPr>
          <w:rFonts w:ascii="Verdana" w:hAnsi="Verdana"/>
          <w:b/>
          <w:bCs/>
        </w:rPr>
      </w:pPr>
    </w:p>
    <w:p w14:paraId="4B785E59" w14:textId="32D6732B" w:rsidR="00056B76" w:rsidRDefault="00056B76" w:rsidP="00056B76">
      <w:pPr>
        <w:pStyle w:val="PlainText"/>
        <w:numPr>
          <w:ilvl w:val="0"/>
          <w:numId w:val="19"/>
        </w:numPr>
        <w:rPr>
          <w:rFonts w:ascii="Verdana" w:hAnsi="Verdana"/>
          <w:b/>
          <w:bCs/>
        </w:rPr>
      </w:pPr>
      <w:r w:rsidRPr="00056B76">
        <w:rPr>
          <w:rFonts w:ascii="Verdana" w:hAnsi="Verdana"/>
          <w:b/>
          <w:bCs/>
        </w:rPr>
        <w:t xml:space="preserve">What was the </w:t>
      </w:r>
      <w:r>
        <w:rPr>
          <w:rFonts w:ascii="Verdana" w:hAnsi="Verdana"/>
          <w:b/>
          <w:bCs/>
        </w:rPr>
        <w:t>Health Board’s</w:t>
      </w:r>
      <w:r w:rsidRPr="00056B76">
        <w:rPr>
          <w:rFonts w:ascii="Verdana" w:hAnsi="Verdana"/>
          <w:b/>
          <w:bCs/>
        </w:rPr>
        <w:t xml:space="preserve"> total insourcing </w:t>
      </w:r>
      <w:proofErr w:type="gramStart"/>
      <w:r w:rsidRPr="00056B76">
        <w:rPr>
          <w:rFonts w:ascii="Verdana" w:hAnsi="Verdana"/>
          <w:b/>
          <w:bCs/>
        </w:rPr>
        <w:t>spend</w:t>
      </w:r>
      <w:proofErr w:type="gramEnd"/>
      <w:r w:rsidRPr="00056B76">
        <w:rPr>
          <w:rFonts w:ascii="Verdana" w:hAnsi="Verdana"/>
          <w:b/>
          <w:bCs/>
        </w:rPr>
        <w:t xml:space="preserve"> for the financial year 2023-2024?</w:t>
      </w:r>
    </w:p>
    <w:p w14:paraId="680CFE9A" w14:textId="55904CCF" w:rsidR="00056B76" w:rsidRDefault="00056B76" w:rsidP="00056B76">
      <w:pPr>
        <w:pStyle w:val="PlainText"/>
        <w:ind w:left="865"/>
        <w:rPr>
          <w:rFonts w:ascii="Verdana" w:hAnsi="Verdana"/>
          <w:b/>
          <w:bCs/>
        </w:rPr>
      </w:pPr>
    </w:p>
    <w:p w14:paraId="1BDF8C80" w14:textId="6E805102" w:rsidR="00056B76" w:rsidRPr="00056B76" w:rsidRDefault="00056B76" w:rsidP="00056B76">
      <w:pPr>
        <w:pStyle w:val="PlainText"/>
        <w:ind w:left="865"/>
        <w:rPr>
          <w:rFonts w:ascii="Verdana" w:hAnsi="Verdana"/>
        </w:rPr>
      </w:pPr>
      <w:r w:rsidRPr="00056B76">
        <w:rPr>
          <w:rFonts w:ascii="Verdana" w:hAnsi="Verdana"/>
        </w:rPr>
        <w:t>£6.188</w:t>
      </w:r>
      <w:r>
        <w:rPr>
          <w:rFonts w:ascii="Verdana" w:hAnsi="Verdana"/>
        </w:rPr>
        <w:t xml:space="preserve"> million</w:t>
      </w:r>
    </w:p>
    <w:p w14:paraId="32D2A303" w14:textId="77777777" w:rsidR="00056B76" w:rsidRPr="00056B76" w:rsidRDefault="00056B76" w:rsidP="00056B76">
      <w:pPr>
        <w:pStyle w:val="PlainText"/>
        <w:ind w:left="865"/>
        <w:rPr>
          <w:rFonts w:ascii="Verdana" w:hAnsi="Verdana"/>
          <w:b/>
          <w:bCs/>
        </w:rPr>
      </w:pPr>
    </w:p>
    <w:p w14:paraId="63C84E01" w14:textId="4BB0ADDD" w:rsidR="00056B76" w:rsidRDefault="00056B76" w:rsidP="00056B76">
      <w:pPr>
        <w:pStyle w:val="PlainText"/>
        <w:numPr>
          <w:ilvl w:val="0"/>
          <w:numId w:val="19"/>
        </w:numPr>
        <w:rPr>
          <w:rFonts w:ascii="Verdana" w:hAnsi="Verdana"/>
          <w:b/>
          <w:bCs/>
        </w:rPr>
      </w:pPr>
      <w:r w:rsidRPr="00056B76">
        <w:rPr>
          <w:rFonts w:ascii="Verdana" w:hAnsi="Verdana"/>
          <w:b/>
          <w:bCs/>
        </w:rPr>
        <w:t xml:space="preserve">Which specialties did the </w:t>
      </w:r>
      <w:r>
        <w:rPr>
          <w:rFonts w:ascii="Verdana" w:hAnsi="Verdana"/>
          <w:b/>
          <w:bCs/>
        </w:rPr>
        <w:t>Health Board</w:t>
      </w:r>
      <w:r w:rsidRPr="00056B76">
        <w:rPr>
          <w:rFonts w:ascii="Verdana" w:hAnsi="Verdana"/>
          <w:b/>
          <w:bCs/>
        </w:rPr>
        <w:t xml:space="preserve"> use insourcing for, and which insourcing providers were used for each of these specialties?</w:t>
      </w:r>
    </w:p>
    <w:p w14:paraId="540AE61A" w14:textId="412A6616" w:rsidR="00056B76" w:rsidRDefault="00056B76" w:rsidP="00056B76">
      <w:pPr>
        <w:pStyle w:val="PlainText"/>
        <w:ind w:left="865"/>
        <w:rPr>
          <w:rFonts w:ascii="Verdana" w:hAnsi="Verdana"/>
          <w:b/>
          <w:bCs/>
        </w:rPr>
      </w:pPr>
    </w:p>
    <w:p w14:paraId="49CAB470" w14:textId="77777777" w:rsidR="00056B76" w:rsidRPr="00056B76" w:rsidRDefault="00056B76" w:rsidP="00C66668">
      <w:pPr>
        <w:pStyle w:val="PlainText"/>
        <w:ind w:left="145" w:firstLine="720"/>
        <w:rPr>
          <w:rFonts w:ascii="Verdana" w:hAnsi="Verdana"/>
        </w:rPr>
      </w:pPr>
      <w:r w:rsidRPr="00056B76">
        <w:rPr>
          <w:rFonts w:ascii="Verdana" w:hAnsi="Verdana"/>
        </w:rPr>
        <w:t>Orthopaedics</w:t>
      </w:r>
    </w:p>
    <w:p w14:paraId="0078F778" w14:textId="77777777" w:rsidR="00056B76" w:rsidRPr="00056B76" w:rsidRDefault="00056B76" w:rsidP="00C66668">
      <w:pPr>
        <w:pStyle w:val="PlainText"/>
        <w:ind w:left="145" w:firstLine="720"/>
        <w:rPr>
          <w:rFonts w:ascii="Verdana" w:hAnsi="Verdana"/>
        </w:rPr>
      </w:pPr>
      <w:r w:rsidRPr="00056B76">
        <w:rPr>
          <w:rFonts w:ascii="Verdana" w:hAnsi="Verdana"/>
        </w:rPr>
        <w:t>General Surgery</w:t>
      </w:r>
    </w:p>
    <w:p w14:paraId="3BBA74B6" w14:textId="09DBB0B1" w:rsidR="00056B76" w:rsidRPr="00056B76" w:rsidRDefault="00056B76" w:rsidP="00C66668">
      <w:pPr>
        <w:pStyle w:val="PlainText"/>
        <w:ind w:left="145" w:firstLine="720"/>
        <w:rPr>
          <w:rFonts w:ascii="Verdana" w:hAnsi="Verdana"/>
        </w:rPr>
      </w:pPr>
      <w:r w:rsidRPr="00056B76">
        <w:rPr>
          <w:rFonts w:ascii="Verdana" w:hAnsi="Verdana"/>
        </w:rPr>
        <w:t>Gynae</w:t>
      </w:r>
      <w:r w:rsidR="00C66668">
        <w:rPr>
          <w:rFonts w:ascii="Verdana" w:hAnsi="Verdana"/>
        </w:rPr>
        <w:t>cology</w:t>
      </w:r>
    </w:p>
    <w:p w14:paraId="7B1C33D8" w14:textId="77777777" w:rsidR="00056B76" w:rsidRPr="00056B76" w:rsidRDefault="00056B76" w:rsidP="00C66668">
      <w:pPr>
        <w:pStyle w:val="PlainText"/>
        <w:ind w:left="145" w:firstLine="720"/>
        <w:rPr>
          <w:rFonts w:ascii="Verdana" w:hAnsi="Verdana"/>
        </w:rPr>
      </w:pPr>
      <w:r w:rsidRPr="00056B76">
        <w:rPr>
          <w:rFonts w:ascii="Verdana" w:hAnsi="Verdana"/>
        </w:rPr>
        <w:t>ENT</w:t>
      </w:r>
    </w:p>
    <w:p w14:paraId="03FDE6F3" w14:textId="77777777" w:rsidR="00056B76" w:rsidRPr="00056B76" w:rsidRDefault="00056B76" w:rsidP="00C66668">
      <w:pPr>
        <w:pStyle w:val="PlainText"/>
        <w:ind w:left="145" w:firstLine="720"/>
        <w:rPr>
          <w:rFonts w:ascii="Verdana" w:hAnsi="Verdana"/>
        </w:rPr>
      </w:pPr>
      <w:r w:rsidRPr="00056B76">
        <w:rPr>
          <w:rFonts w:ascii="Verdana" w:hAnsi="Verdana"/>
        </w:rPr>
        <w:t>Plastics</w:t>
      </w:r>
    </w:p>
    <w:p w14:paraId="3E91A6F5" w14:textId="4C1632C4" w:rsidR="00056B76" w:rsidRDefault="00056B76" w:rsidP="00C66668">
      <w:pPr>
        <w:pStyle w:val="PlainText"/>
        <w:ind w:left="145" w:firstLine="720"/>
        <w:rPr>
          <w:rFonts w:ascii="Verdana" w:hAnsi="Verdana"/>
        </w:rPr>
      </w:pPr>
      <w:r w:rsidRPr="00056B76">
        <w:rPr>
          <w:rFonts w:ascii="Verdana" w:hAnsi="Verdana"/>
        </w:rPr>
        <w:t>Endoscopy</w:t>
      </w:r>
    </w:p>
    <w:p w14:paraId="0AA67973" w14:textId="1B42AC84" w:rsidR="00C66668" w:rsidRDefault="00C66668" w:rsidP="00C66668">
      <w:pPr>
        <w:pStyle w:val="PlainText"/>
        <w:ind w:left="145" w:firstLine="720"/>
        <w:rPr>
          <w:rFonts w:ascii="Verdana" w:hAnsi="Verdana"/>
        </w:rPr>
      </w:pPr>
      <w:r>
        <w:rPr>
          <w:rFonts w:ascii="Verdana" w:hAnsi="Verdana"/>
        </w:rPr>
        <w:t xml:space="preserve">Gastroenterology </w:t>
      </w:r>
    </w:p>
    <w:p w14:paraId="67E1042A" w14:textId="7B810D35" w:rsidR="00C66668" w:rsidRPr="00056B76" w:rsidRDefault="00C66668" w:rsidP="00C66668">
      <w:pPr>
        <w:pStyle w:val="PlainText"/>
        <w:ind w:left="145" w:firstLine="720"/>
        <w:rPr>
          <w:rFonts w:ascii="Verdana" w:hAnsi="Verdana"/>
        </w:rPr>
      </w:pPr>
      <w:r>
        <w:rPr>
          <w:rFonts w:ascii="Verdana" w:hAnsi="Verdana"/>
        </w:rPr>
        <w:t>Bowel Cancer Screening</w:t>
      </w:r>
    </w:p>
    <w:p w14:paraId="1A3C341C" w14:textId="6F47D908" w:rsidR="000A31B3" w:rsidRDefault="00056B76" w:rsidP="000A31B3">
      <w:pPr>
        <w:pStyle w:val="PlainText"/>
        <w:ind w:left="145" w:firstLine="720"/>
        <w:rPr>
          <w:rFonts w:ascii="Verdana" w:hAnsi="Verdana"/>
        </w:rPr>
      </w:pPr>
      <w:r w:rsidRPr="00056B76">
        <w:rPr>
          <w:rFonts w:ascii="Verdana" w:hAnsi="Verdana"/>
        </w:rPr>
        <w:t>Ophthalmology</w:t>
      </w:r>
    </w:p>
    <w:p w14:paraId="325DEA23" w14:textId="57EC1FA6" w:rsidR="000A31B3" w:rsidRDefault="000A31B3" w:rsidP="000A31B3">
      <w:pPr>
        <w:pStyle w:val="PlainText"/>
        <w:ind w:left="145" w:firstLine="720"/>
        <w:rPr>
          <w:rFonts w:ascii="Verdana" w:hAnsi="Verdana"/>
        </w:rPr>
      </w:pPr>
    </w:p>
    <w:p w14:paraId="18870277" w14:textId="52E8B145" w:rsidR="000A31B3" w:rsidRDefault="000A31B3" w:rsidP="000A31B3">
      <w:pPr>
        <w:pStyle w:val="PlainText"/>
        <w:ind w:left="145" w:firstLine="720"/>
        <w:rPr>
          <w:rFonts w:ascii="Verdana" w:hAnsi="Verdana"/>
        </w:rPr>
      </w:pPr>
      <w:r>
        <w:rPr>
          <w:rFonts w:ascii="Verdana" w:hAnsi="Verdana"/>
        </w:rPr>
        <w:t>The provider used is HBSU</w:t>
      </w:r>
      <w:r w:rsidR="00340AB8">
        <w:rPr>
          <w:rFonts w:ascii="Verdana" w:hAnsi="Verdana"/>
        </w:rPr>
        <w:t>K,</w:t>
      </w:r>
      <w:r>
        <w:rPr>
          <w:rFonts w:ascii="Verdana" w:hAnsi="Verdana"/>
        </w:rPr>
        <w:t xml:space="preserve"> ID Medical </w:t>
      </w:r>
      <w:r w:rsidR="00340AB8">
        <w:rPr>
          <w:rFonts w:ascii="Verdana" w:hAnsi="Verdana"/>
        </w:rPr>
        <w:t>and Remedy Healthcare Solutions.</w:t>
      </w:r>
    </w:p>
    <w:p w14:paraId="32C8C615" w14:textId="77777777" w:rsidR="000A31B3" w:rsidRPr="000A31B3" w:rsidRDefault="000A31B3" w:rsidP="000A31B3">
      <w:pPr>
        <w:pStyle w:val="PlainText"/>
        <w:ind w:left="145" w:firstLine="720"/>
        <w:rPr>
          <w:rFonts w:ascii="Verdana" w:hAnsi="Verdana"/>
        </w:rPr>
      </w:pPr>
    </w:p>
    <w:p w14:paraId="166555C1" w14:textId="690C6868" w:rsidR="00056B76" w:rsidRDefault="00056B76" w:rsidP="00C66668">
      <w:pPr>
        <w:pStyle w:val="PlainText"/>
        <w:numPr>
          <w:ilvl w:val="0"/>
          <w:numId w:val="19"/>
        </w:numPr>
        <w:rPr>
          <w:rFonts w:ascii="Verdana" w:hAnsi="Verdana"/>
          <w:b/>
          <w:bCs/>
        </w:rPr>
      </w:pPr>
      <w:r w:rsidRPr="00056B76">
        <w:rPr>
          <w:rFonts w:ascii="Verdana" w:hAnsi="Verdana"/>
          <w:b/>
          <w:bCs/>
        </w:rPr>
        <w:t xml:space="preserve">Does the </w:t>
      </w:r>
      <w:r w:rsidR="00C24CA4">
        <w:rPr>
          <w:rFonts w:ascii="Verdana" w:hAnsi="Verdana"/>
          <w:b/>
          <w:bCs/>
        </w:rPr>
        <w:t>Health Board</w:t>
      </w:r>
      <w:r w:rsidRPr="00056B76">
        <w:rPr>
          <w:rFonts w:ascii="Verdana" w:hAnsi="Verdana"/>
          <w:b/>
          <w:bCs/>
        </w:rPr>
        <w:t xml:space="preserve"> currently have any live insourcing contracts with suppliers, and if so, which specialties and suppliers are these with?</w:t>
      </w:r>
    </w:p>
    <w:p w14:paraId="1CC57559" w14:textId="69920754" w:rsidR="00C66668" w:rsidRDefault="00C66668" w:rsidP="00C66668">
      <w:pPr>
        <w:pStyle w:val="PlainText"/>
        <w:ind w:left="865"/>
        <w:rPr>
          <w:rFonts w:ascii="Verdana" w:hAnsi="Verdana"/>
          <w:b/>
          <w:bCs/>
        </w:rPr>
      </w:pPr>
    </w:p>
    <w:p w14:paraId="22301176" w14:textId="7BFA46B9" w:rsidR="00C66668" w:rsidRPr="00C66668" w:rsidRDefault="00C66668" w:rsidP="00C66668">
      <w:pPr>
        <w:pStyle w:val="PlainText"/>
        <w:ind w:left="865"/>
        <w:rPr>
          <w:rFonts w:ascii="Verdana" w:hAnsi="Verdana"/>
        </w:rPr>
      </w:pPr>
      <w:proofErr w:type="gramStart"/>
      <w:r>
        <w:rPr>
          <w:rFonts w:ascii="Verdana" w:hAnsi="Verdana"/>
        </w:rPr>
        <w:t>Yes</w:t>
      </w:r>
      <w:proofErr w:type="gramEnd"/>
      <w:r>
        <w:rPr>
          <w:rFonts w:ascii="Verdana" w:hAnsi="Verdana"/>
        </w:rPr>
        <w:t xml:space="preserve"> for Endoscopy and Gynaecology. Arrangements for other specialties are currently subject to discussion. </w:t>
      </w:r>
    </w:p>
    <w:p w14:paraId="1DC6AAC5" w14:textId="77777777" w:rsidR="00C66668" w:rsidRPr="00056B76" w:rsidRDefault="00C66668" w:rsidP="00C66668">
      <w:pPr>
        <w:pStyle w:val="PlainText"/>
        <w:ind w:left="865"/>
        <w:rPr>
          <w:rFonts w:ascii="Verdana" w:hAnsi="Verdana"/>
          <w:b/>
          <w:bCs/>
        </w:rPr>
      </w:pPr>
    </w:p>
    <w:p w14:paraId="75970B72" w14:textId="5277F12E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5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5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5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F974F1F"/>
    <w:multiLevelType w:val="hybridMultilevel"/>
    <w:tmpl w:val="21C87062"/>
    <w:lvl w:ilvl="0" w:tplc="369EDDF8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56B76"/>
    <w:rsid w:val="00095DF5"/>
    <w:rsid w:val="000A31B3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40AB8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4CA4"/>
    <w:rsid w:val="00C66668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56B76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6B76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133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25</cp:revision>
  <cp:lastPrinted>2019-03-26T11:11:00Z</cp:lastPrinted>
  <dcterms:created xsi:type="dcterms:W3CDTF">2021-09-13T07:38:00Z</dcterms:created>
  <dcterms:modified xsi:type="dcterms:W3CDTF">2024-07-04T14:40:00Z</dcterms:modified>
</cp:coreProperties>
</file>