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0231DE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6104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24-F-021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0231DE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6104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24-F-021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8AD8AD2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2D5AD07" w14:textId="77777777" w:rsidR="00761040" w:rsidRPr="00B9735E" w:rsidRDefault="00761040" w:rsidP="00761040">
      <w:pPr>
        <w:rPr>
          <w:b/>
        </w:rPr>
      </w:pPr>
      <w:r>
        <w:rPr>
          <w:color w:val="000000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0"/>
        <w:gridCol w:w="9676"/>
      </w:tblGrid>
      <w:tr w:rsidR="00761040" w:rsidRPr="00B9735E" w14:paraId="3A010459" w14:textId="77777777" w:rsidTr="00761040">
        <w:tc>
          <w:tcPr>
            <w:tcW w:w="907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5BACCD" w14:textId="77777777" w:rsidR="00761040" w:rsidRPr="00B9735E" w:rsidRDefault="00761040">
            <w:pPr>
              <w:rPr>
                <w:rFonts w:ascii="Verdana" w:hAnsi="Verdana"/>
                <w:b/>
                <w:sz w:val="22"/>
                <w:szCs w:val="22"/>
              </w:rPr>
            </w:pPr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1. What is your standard of care for assessing burns depth in your service</w:t>
            </w:r>
          </w:p>
        </w:tc>
      </w:tr>
      <w:tr w:rsidR="00761040" w:rsidRPr="00B9735E" w14:paraId="44183283" w14:textId="77777777" w:rsidTr="00761040">
        <w:tc>
          <w:tcPr>
            <w:tcW w:w="2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1095EF" w14:textId="77777777" w:rsidR="00761040" w:rsidRPr="00B9735E" w:rsidRDefault="00761040">
            <w:pPr>
              <w:rPr>
                <w:rFonts w:ascii="Verdana" w:hAnsi="Verdana"/>
                <w:b/>
                <w:sz w:val="22"/>
                <w:szCs w:val="22"/>
              </w:rPr>
            </w:pPr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8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6349EF" w14:textId="17B9D741" w:rsidR="00761040" w:rsidRPr="00B9735E" w:rsidRDefault="00B9735E" w:rsidP="00722DE4">
            <w:pPr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iCs/>
                <w:sz w:val="22"/>
                <w:szCs w:val="22"/>
              </w:rPr>
              <w:t xml:space="preserve">Clinical signs and appearance </w:t>
            </w:r>
            <w:r w:rsidR="00761040" w:rsidRPr="00B9735E">
              <w:rPr>
                <w:rFonts w:ascii="Verdana" w:hAnsi="Verdana"/>
                <w:b/>
                <w:iCs/>
                <w:sz w:val="22"/>
                <w:szCs w:val="22"/>
              </w:rPr>
              <w:t>  </w:t>
            </w:r>
            <w:r w:rsidR="00761040"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 </w:t>
            </w:r>
          </w:p>
        </w:tc>
      </w:tr>
      <w:tr w:rsidR="00761040" w:rsidRPr="00B9735E" w14:paraId="684C3332" w14:textId="77777777" w:rsidTr="00761040">
        <w:tc>
          <w:tcPr>
            <w:tcW w:w="907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569983" w14:textId="3FC5FE1A" w:rsidR="00761040" w:rsidRPr="00B9735E" w:rsidRDefault="00761040" w:rsidP="008024E5">
            <w:pPr>
              <w:rPr>
                <w:rFonts w:ascii="Verdana" w:hAnsi="Verdana"/>
                <w:b/>
                <w:sz w:val="22"/>
                <w:szCs w:val="22"/>
              </w:rPr>
            </w:pPr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 xml:space="preserve">1a. Does your </w:t>
            </w:r>
            <w:r w:rsidR="008024E5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Health Board</w:t>
            </w:r>
            <w:r w:rsidR="008024E5"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 xml:space="preserve"> </w:t>
            </w:r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follow SOP/Policy - if so,</w:t>
            </w:r>
            <w:bookmarkStart w:id="0" w:name="_GoBack"/>
            <w:r w:rsidR="008024E5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 xml:space="preserve"> </w:t>
            </w:r>
            <w:bookmarkEnd w:id="0"/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 xml:space="preserve">please attach a </w:t>
            </w:r>
            <w:proofErr w:type="gramStart"/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copy.</w:t>
            </w:r>
            <w:proofErr w:type="gramEnd"/>
          </w:p>
        </w:tc>
      </w:tr>
      <w:tr w:rsidR="00761040" w:rsidRPr="00B9735E" w14:paraId="20960ECD" w14:textId="77777777" w:rsidTr="00761040">
        <w:tc>
          <w:tcPr>
            <w:tcW w:w="2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54E1B3" w14:textId="77777777" w:rsidR="00761040" w:rsidRPr="00B9735E" w:rsidRDefault="00761040">
            <w:pPr>
              <w:rPr>
                <w:rFonts w:ascii="Verdana" w:hAnsi="Verdana"/>
                <w:b/>
                <w:sz w:val="22"/>
                <w:szCs w:val="22"/>
              </w:rPr>
            </w:pPr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8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9CA5EA" w14:textId="1519BECF" w:rsidR="00761040" w:rsidRPr="00B9735E" w:rsidRDefault="00761040" w:rsidP="00722DE4">
            <w:pPr>
              <w:rPr>
                <w:rFonts w:ascii="Verdana" w:hAnsi="Verdana"/>
                <w:b/>
                <w:sz w:val="22"/>
                <w:szCs w:val="22"/>
              </w:rPr>
            </w:pPr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  </w:t>
            </w:r>
            <w:r w:rsidR="00B9735E">
              <w:rPr>
                <w:rFonts w:ascii="Verdana" w:hAnsi="Verdana"/>
                <w:iCs/>
                <w:color w:val="000000"/>
                <w:sz w:val="22"/>
                <w:szCs w:val="22"/>
              </w:rPr>
              <w:t xml:space="preserve">No </w:t>
            </w:r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 </w:t>
            </w:r>
          </w:p>
        </w:tc>
      </w:tr>
      <w:tr w:rsidR="00761040" w:rsidRPr="00B9735E" w14:paraId="3DC084C6" w14:textId="77777777" w:rsidTr="00761040">
        <w:tc>
          <w:tcPr>
            <w:tcW w:w="907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C28DA3" w14:textId="77777777" w:rsidR="00761040" w:rsidRPr="00B9735E" w:rsidRDefault="00761040">
            <w:pPr>
              <w:rPr>
                <w:rFonts w:ascii="Verdana" w:hAnsi="Verdana"/>
                <w:b/>
                <w:sz w:val="22"/>
                <w:szCs w:val="22"/>
              </w:rPr>
            </w:pPr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2. Does your service own or lease any assistive technology / equipment as an adjunct to clinical decision making:</w:t>
            </w:r>
          </w:p>
        </w:tc>
      </w:tr>
      <w:tr w:rsidR="00761040" w:rsidRPr="00B9735E" w14:paraId="100D5706" w14:textId="77777777" w:rsidTr="00761040">
        <w:tc>
          <w:tcPr>
            <w:tcW w:w="2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B2829D" w14:textId="77777777" w:rsidR="00761040" w:rsidRPr="00B9735E" w:rsidRDefault="00761040">
            <w:pPr>
              <w:rPr>
                <w:rFonts w:ascii="Verdana" w:hAnsi="Verdana"/>
                <w:b/>
                <w:sz w:val="22"/>
                <w:szCs w:val="22"/>
              </w:rPr>
            </w:pPr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8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tbl>
            <w:tblPr>
              <w:tblW w:w="9123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44"/>
              <w:gridCol w:w="1540"/>
              <w:gridCol w:w="1439"/>
            </w:tblGrid>
            <w:tr w:rsidR="00761040" w:rsidRPr="00B9735E" w14:paraId="4F4B4138" w14:textId="77777777">
              <w:tc>
                <w:tcPr>
                  <w:tcW w:w="7603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4497CFA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bCs/>
                      <w:iCs/>
                      <w:color w:val="000000"/>
                      <w:sz w:val="22"/>
                      <w:szCs w:val="22"/>
                    </w:rPr>
                    <w:t>Equipment/Device</w:t>
                  </w:r>
                </w:p>
              </w:tc>
              <w:tc>
                <w:tcPr>
                  <w:tcW w:w="71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24C68A5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bCs/>
                      <w:iCs/>
                      <w:color w:val="000000"/>
                      <w:sz w:val="22"/>
                      <w:szCs w:val="22"/>
                    </w:rPr>
                    <w:t>Yes</w:t>
                  </w:r>
                </w:p>
              </w:tc>
              <w:tc>
                <w:tcPr>
                  <w:tcW w:w="80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8577C5F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bCs/>
                      <w:iCs/>
                      <w:color w:val="000000"/>
                      <w:sz w:val="22"/>
                      <w:szCs w:val="22"/>
                    </w:rPr>
                    <w:t>No</w:t>
                  </w:r>
                </w:p>
              </w:tc>
            </w:tr>
            <w:tr w:rsidR="00761040" w:rsidRPr="00B9735E" w14:paraId="2DE47C7B" w14:textId="77777777">
              <w:tc>
                <w:tcPr>
                  <w:tcW w:w="760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511F32A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Indocyanine green angiography </w:t>
                  </w:r>
                </w:p>
              </w:tc>
              <w:tc>
                <w:tcPr>
                  <w:tcW w:w="7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CAA425C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80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AC0B4C9" w14:textId="345746E0" w:rsidR="00761040" w:rsidRPr="00B9735E" w:rsidRDefault="00761040">
                  <w:pPr>
                    <w:rPr>
                      <w:rFonts w:ascii="Verdana" w:hAnsi="Verdana"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iCs/>
                      <w:color w:val="000000"/>
                      <w:sz w:val="22"/>
                      <w:szCs w:val="22"/>
                    </w:rPr>
                    <w:t> </w:t>
                  </w:r>
                  <w:r w:rsidR="00B9735E" w:rsidRPr="00B9735E">
                    <w:rPr>
                      <w:rFonts w:ascii="Verdana" w:hAnsi="Verdana"/>
                      <w:iCs/>
                      <w:color w:val="000000"/>
                      <w:sz w:val="22"/>
                      <w:szCs w:val="22"/>
                    </w:rPr>
                    <w:t>X</w:t>
                  </w:r>
                </w:p>
              </w:tc>
            </w:tr>
            <w:tr w:rsidR="00761040" w:rsidRPr="00B9735E" w14:paraId="0FC3A807" w14:textId="77777777">
              <w:tc>
                <w:tcPr>
                  <w:tcW w:w="760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1883F05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Near-infrared spectroscopy (NIR)</w:t>
                  </w:r>
                </w:p>
              </w:tc>
              <w:tc>
                <w:tcPr>
                  <w:tcW w:w="7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2E66F78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80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D4F2176" w14:textId="1346D865" w:rsidR="00761040" w:rsidRPr="00B9735E" w:rsidRDefault="00761040">
                  <w:pPr>
                    <w:rPr>
                      <w:rFonts w:ascii="Verdana" w:hAnsi="Verdana"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iCs/>
                      <w:color w:val="000000"/>
                      <w:sz w:val="22"/>
                      <w:szCs w:val="22"/>
                    </w:rPr>
                    <w:t> </w:t>
                  </w:r>
                  <w:r w:rsidR="00B9735E" w:rsidRPr="00B9735E">
                    <w:rPr>
                      <w:rFonts w:ascii="Verdana" w:hAnsi="Verdana"/>
                      <w:iCs/>
                      <w:color w:val="000000"/>
                      <w:sz w:val="22"/>
                      <w:szCs w:val="22"/>
                    </w:rPr>
                    <w:t>X</w:t>
                  </w:r>
                </w:p>
              </w:tc>
            </w:tr>
            <w:tr w:rsidR="00761040" w:rsidRPr="00B9735E" w14:paraId="11EDE9AC" w14:textId="77777777">
              <w:tc>
                <w:tcPr>
                  <w:tcW w:w="760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011C745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Fourier Transform Infrared spectroscopy (FTIR)</w:t>
                  </w:r>
                </w:p>
              </w:tc>
              <w:tc>
                <w:tcPr>
                  <w:tcW w:w="7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5167AC9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80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A7126E4" w14:textId="1FE84614" w:rsidR="00761040" w:rsidRPr="00B9735E" w:rsidRDefault="00761040">
                  <w:pPr>
                    <w:rPr>
                      <w:rFonts w:ascii="Verdana" w:hAnsi="Verdana"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iCs/>
                      <w:color w:val="000000"/>
                      <w:sz w:val="22"/>
                      <w:szCs w:val="22"/>
                    </w:rPr>
                    <w:t> </w:t>
                  </w:r>
                  <w:r w:rsidR="00B9735E" w:rsidRPr="00B9735E">
                    <w:rPr>
                      <w:rFonts w:ascii="Verdana" w:hAnsi="Verdana"/>
                      <w:iCs/>
                      <w:color w:val="000000"/>
                      <w:sz w:val="22"/>
                      <w:szCs w:val="22"/>
                    </w:rPr>
                    <w:t>X</w:t>
                  </w:r>
                </w:p>
              </w:tc>
            </w:tr>
            <w:tr w:rsidR="00761040" w:rsidRPr="00B9735E" w14:paraId="19025F96" w14:textId="77777777">
              <w:tc>
                <w:tcPr>
                  <w:tcW w:w="760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F2A3416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Raman spectroscopy (RS)</w:t>
                  </w:r>
                </w:p>
              </w:tc>
              <w:tc>
                <w:tcPr>
                  <w:tcW w:w="7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11D3092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80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7DD1F31" w14:textId="2CD52743" w:rsidR="00761040" w:rsidRPr="00B9735E" w:rsidRDefault="00761040">
                  <w:pPr>
                    <w:rPr>
                      <w:rFonts w:ascii="Verdana" w:hAnsi="Verdana"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iCs/>
                      <w:color w:val="000000"/>
                      <w:sz w:val="22"/>
                      <w:szCs w:val="22"/>
                    </w:rPr>
                    <w:t> </w:t>
                  </w:r>
                  <w:r w:rsidR="00B9735E" w:rsidRPr="00B9735E">
                    <w:rPr>
                      <w:rFonts w:ascii="Verdana" w:hAnsi="Verdana"/>
                      <w:iCs/>
                      <w:color w:val="000000"/>
                      <w:sz w:val="22"/>
                      <w:szCs w:val="22"/>
                    </w:rPr>
                    <w:t>X</w:t>
                  </w:r>
                </w:p>
              </w:tc>
            </w:tr>
            <w:tr w:rsidR="00761040" w:rsidRPr="00B9735E" w14:paraId="08371DFB" w14:textId="77777777">
              <w:tc>
                <w:tcPr>
                  <w:tcW w:w="760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B19CD98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Optical coherent tomography (OCT)</w:t>
                  </w:r>
                </w:p>
              </w:tc>
              <w:tc>
                <w:tcPr>
                  <w:tcW w:w="7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7F0FA5C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80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2C199D3" w14:textId="084FFF73" w:rsidR="00761040" w:rsidRPr="00B9735E" w:rsidRDefault="00761040">
                  <w:pPr>
                    <w:rPr>
                      <w:rFonts w:ascii="Verdana" w:hAnsi="Verdana"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iCs/>
                      <w:color w:val="000000"/>
                      <w:sz w:val="22"/>
                      <w:szCs w:val="22"/>
                    </w:rPr>
                    <w:t> </w:t>
                  </w:r>
                  <w:r w:rsidR="00B9735E" w:rsidRPr="00B9735E">
                    <w:rPr>
                      <w:rFonts w:ascii="Verdana" w:hAnsi="Verdana"/>
                      <w:iCs/>
                      <w:color w:val="000000"/>
                      <w:sz w:val="22"/>
                      <w:szCs w:val="22"/>
                    </w:rPr>
                    <w:t>X</w:t>
                  </w:r>
                </w:p>
              </w:tc>
            </w:tr>
            <w:tr w:rsidR="00761040" w:rsidRPr="00B9735E" w14:paraId="6D2E65D9" w14:textId="77777777">
              <w:tc>
                <w:tcPr>
                  <w:tcW w:w="760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585D012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Laser Doppler imaging </w:t>
                  </w:r>
                </w:p>
                <w:p w14:paraId="398C0A9F" w14:textId="77777777" w:rsidR="00761040" w:rsidRPr="00B9735E" w:rsidRDefault="00761040" w:rsidP="00761040">
                  <w:pPr>
                    <w:numPr>
                      <w:ilvl w:val="0"/>
                      <w:numId w:val="19"/>
                    </w:numPr>
                    <w:spacing w:before="0" w:after="0" w:line="240" w:lineRule="auto"/>
                    <w:ind w:left="1440" w:right="0"/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LD123 – HIR</w:t>
                  </w:r>
                </w:p>
                <w:p w14:paraId="4C80458F" w14:textId="77777777" w:rsidR="00761040" w:rsidRPr="00B9735E" w:rsidRDefault="00761040" w:rsidP="00761040">
                  <w:pPr>
                    <w:numPr>
                      <w:ilvl w:val="0"/>
                      <w:numId w:val="19"/>
                    </w:numPr>
                    <w:spacing w:before="0" w:after="0" w:line="240" w:lineRule="auto"/>
                    <w:ind w:left="1440" w:right="0"/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LDI2 – IR</w:t>
                  </w:r>
                </w:p>
                <w:p w14:paraId="6FF969F2" w14:textId="77777777" w:rsidR="00761040" w:rsidRPr="00B9735E" w:rsidRDefault="00761040" w:rsidP="00761040">
                  <w:pPr>
                    <w:numPr>
                      <w:ilvl w:val="0"/>
                      <w:numId w:val="19"/>
                    </w:numPr>
                    <w:spacing w:before="0" w:after="0" w:line="240" w:lineRule="auto"/>
                    <w:ind w:left="1440" w:right="0"/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LDI</w:t>
                  </w: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 </w:t>
                  </w: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 </w:t>
                  </w: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 </w:t>
                  </w: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 </w:t>
                  </w:r>
                </w:p>
              </w:tc>
              <w:tc>
                <w:tcPr>
                  <w:tcW w:w="7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E625170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80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CDB1E84" w14:textId="0007848C" w:rsidR="00761040" w:rsidRPr="00B9735E" w:rsidRDefault="00761040">
                  <w:pPr>
                    <w:rPr>
                      <w:rFonts w:ascii="Verdana" w:hAnsi="Verdana"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iCs/>
                      <w:color w:val="000000"/>
                      <w:sz w:val="22"/>
                      <w:szCs w:val="22"/>
                    </w:rPr>
                    <w:t> </w:t>
                  </w:r>
                  <w:r w:rsidR="00B9735E" w:rsidRPr="00B9735E">
                    <w:rPr>
                      <w:rFonts w:ascii="Verdana" w:hAnsi="Verdana"/>
                      <w:iCs/>
                      <w:color w:val="000000"/>
                      <w:sz w:val="22"/>
                      <w:szCs w:val="22"/>
                    </w:rPr>
                    <w:t>X</w:t>
                  </w:r>
                </w:p>
              </w:tc>
            </w:tr>
            <w:tr w:rsidR="00761040" w:rsidRPr="00B9735E" w14:paraId="167D282B" w14:textId="77777777">
              <w:tc>
                <w:tcPr>
                  <w:tcW w:w="760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062301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lastRenderedPageBreak/>
                    <w:t> Punch biopsy </w:t>
                  </w:r>
                </w:p>
              </w:tc>
              <w:tc>
                <w:tcPr>
                  <w:tcW w:w="7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E79A9DE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80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C766E95" w14:textId="3B7490F4" w:rsidR="00761040" w:rsidRPr="00B9735E" w:rsidRDefault="00761040">
                  <w:pPr>
                    <w:rPr>
                      <w:rFonts w:ascii="Verdana" w:hAnsi="Verdana"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iCs/>
                      <w:color w:val="000000"/>
                      <w:sz w:val="22"/>
                      <w:szCs w:val="22"/>
                    </w:rPr>
                    <w:t> </w:t>
                  </w:r>
                  <w:r w:rsidR="00B9735E" w:rsidRPr="00B9735E">
                    <w:rPr>
                      <w:rFonts w:ascii="Verdana" w:hAnsi="Verdana"/>
                      <w:iCs/>
                      <w:color w:val="000000"/>
                      <w:sz w:val="22"/>
                      <w:szCs w:val="22"/>
                    </w:rPr>
                    <w:t>X</w:t>
                  </w:r>
                </w:p>
              </w:tc>
            </w:tr>
            <w:tr w:rsidR="00761040" w:rsidRPr="00B9735E" w14:paraId="0772E109" w14:textId="77777777">
              <w:tc>
                <w:tcPr>
                  <w:tcW w:w="760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A7AAB99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proofErr w:type="spellStart"/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Flir</w:t>
                  </w:r>
                  <w:proofErr w:type="spellEnd"/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 xml:space="preserve"> One Thermal Imager®</w:t>
                  </w:r>
                </w:p>
              </w:tc>
              <w:tc>
                <w:tcPr>
                  <w:tcW w:w="7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F15EC57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80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718A4B0" w14:textId="01E9ACEC" w:rsidR="00761040" w:rsidRPr="00B9735E" w:rsidRDefault="00761040">
                  <w:pPr>
                    <w:rPr>
                      <w:rFonts w:ascii="Verdana" w:hAnsi="Verdana"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iCs/>
                      <w:color w:val="000000"/>
                      <w:sz w:val="22"/>
                      <w:szCs w:val="22"/>
                    </w:rPr>
                    <w:t> </w:t>
                  </w:r>
                  <w:r w:rsidR="00B9735E" w:rsidRPr="00B9735E">
                    <w:rPr>
                      <w:rFonts w:ascii="Verdana" w:hAnsi="Verdana"/>
                      <w:iCs/>
                      <w:color w:val="000000"/>
                      <w:sz w:val="22"/>
                      <w:szCs w:val="22"/>
                    </w:rPr>
                    <w:t>X</w:t>
                  </w:r>
                </w:p>
              </w:tc>
            </w:tr>
          </w:tbl>
          <w:p w14:paraId="5D2FDBBA" w14:textId="77777777" w:rsidR="00761040" w:rsidRPr="00B9735E" w:rsidRDefault="00761040">
            <w:pPr>
              <w:rPr>
                <w:rFonts w:ascii="Verdana" w:eastAsia="Times New Roman" w:hAnsi="Verdana" w:cs="Times New Roman"/>
                <w:b/>
                <w:sz w:val="22"/>
                <w:szCs w:val="22"/>
              </w:rPr>
            </w:pPr>
          </w:p>
        </w:tc>
      </w:tr>
      <w:tr w:rsidR="00761040" w:rsidRPr="00B9735E" w14:paraId="51B194FE" w14:textId="77777777" w:rsidTr="00761040">
        <w:tc>
          <w:tcPr>
            <w:tcW w:w="907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D03C98" w14:textId="77777777" w:rsidR="00761040" w:rsidRPr="00B9735E" w:rsidRDefault="00761040">
            <w:pPr>
              <w:rPr>
                <w:rFonts w:ascii="Verdana" w:eastAsiaTheme="minorHAnsi" w:hAnsi="Verdana" w:cs="Calibri"/>
                <w:b/>
                <w:sz w:val="22"/>
                <w:szCs w:val="22"/>
                <w:lang w:eastAsia="en-US"/>
                <w14:ligatures w14:val="standardContextual"/>
              </w:rPr>
            </w:pPr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lastRenderedPageBreak/>
              <w:t>3. Please indicate the frequency of use per week/ month: </w:t>
            </w:r>
          </w:p>
        </w:tc>
      </w:tr>
      <w:tr w:rsidR="00761040" w:rsidRPr="00B9735E" w14:paraId="3A6CEB7A" w14:textId="77777777" w:rsidTr="00761040">
        <w:tc>
          <w:tcPr>
            <w:tcW w:w="2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ADC531" w14:textId="77777777" w:rsidR="00761040" w:rsidRPr="00B9735E" w:rsidRDefault="00761040">
            <w:pPr>
              <w:rPr>
                <w:rFonts w:ascii="Verdana" w:hAnsi="Verdana"/>
                <w:b/>
                <w:sz w:val="22"/>
                <w:szCs w:val="22"/>
              </w:rPr>
            </w:pPr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8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tbl>
            <w:tblPr>
              <w:tblW w:w="15913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626"/>
              <w:gridCol w:w="12287"/>
            </w:tblGrid>
            <w:tr w:rsidR="00761040" w:rsidRPr="00B9735E" w14:paraId="76D03D06" w14:textId="77777777" w:rsidTr="00B9735E">
              <w:tc>
                <w:tcPr>
                  <w:tcW w:w="362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972B860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bCs/>
                      <w:iCs/>
                      <w:color w:val="000000"/>
                      <w:sz w:val="22"/>
                      <w:szCs w:val="22"/>
                    </w:rPr>
                    <w:t>Equipment/Device</w:t>
                  </w:r>
                </w:p>
              </w:tc>
              <w:tc>
                <w:tcPr>
                  <w:tcW w:w="1228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34FC89F" w14:textId="50215DC9" w:rsidR="00761040" w:rsidRPr="00B9735E" w:rsidRDefault="00761040" w:rsidP="00722DE4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bCs/>
                      <w:iCs/>
                      <w:color w:val="000000"/>
                      <w:sz w:val="22"/>
                      <w:szCs w:val="22"/>
                    </w:rPr>
                    <w:t>Frequency of use</w:t>
                  </w: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761040" w:rsidRPr="00B9735E" w14:paraId="16806341" w14:textId="77777777" w:rsidTr="00B9735E">
              <w:tc>
                <w:tcPr>
                  <w:tcW w:w="36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DC1FC8A" w14:textId="77777777" w:rsidR="00761040" w:rsidRPr="00B9735E" w:rsidRDefault="00761040">
                  <w:pPr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Indocyanine green angiography </w:t>
                  </w:r>
                </w:p>
              </w:tc>
              <w:tc>
                <w:tcPr>
                  <w:tcW w:w="122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60204D7" w14:textId="2BB4C879" w:rsidR="00761040" w:rsidRPr="00B9735E" w:rsidRDefault="00B9735E" w:rsidP="00B9735E">
                  <w:pPr>
                    <w:ind w:left="0"/>
                    <w:rPr>
                      <w:rFonts w:ascii="Verdana" w:hAnsi="Verdana"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sz w:val="22"/>
                      <w:szCs w:val="22"/>
                    </w:rPr>
                    <w:t xml:space="preserve"> N/A</w:t>
                  </w:r>
                </w:p>
              </w:tc>
            </w:tr>
            <w:tr w:rsidR="00761040" w:rsidRPr="00B9735E" w14:paraId="76C5DB71" w14:textId="77777777" w:rsidTr="00B9735E">
              <w:tc>
                <w:tcPr>
                  <w:tcW w:w="36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66C8276" w14:textId="77777777" w:rsidR="00761040" w:rsidRPr="00B9735E" w:rsidRDefault="00761040">
                  <w:pPr>
                    <w:rPr>
                      <w:rFonts w:ascii="Verdana" w:eastAsiaTheme="minorHAnsi" w:hAnsi="Verdana" w:cs="Calibri"/>
                      <w:b/>
                      <w:sz w:val="22"/>
                      <w:szCs w:val="22"/>
                      <w:lang w:eastAsia="en-US"/>
                      <w14:ligatures w14:val="standardContextual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Near-infrared spectroscopy (NIR)</w:t>
                  </w:r>
                </w:p>
              </w:tc>
              <w:tc>
                <w:tcPr>
                  <w:tcW w:w="122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BD5DE82" w14:textId="090EC245" w:rsidR="00761040" w:rsidRPr="00B9735E" w:rsidRDefault="00B9735E" w:rsidP="00B9735E">
                  <w:pPr>
                    <w:ind w:left="0"/>
                    <w:rPr>
                      <w:rFonts w:ascii="Verdana" w:hAnsi="Verdana"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sz w:val="22"/>
                      <w:szCs w:val="22"/>
                    </w:rPr>
                    <w:t>N/A</w:t>
                  </w:r>
                </w:p>
              </w:tc>
            </w:tr>
            <w:tr w:rsidR="00761040" w:rsidRPr="00B9735E" w14:paraId="1F67355E" w14:textId="77777777" w:rsidTr="00B9735E">
              <w:tc>
                <w:tcPr>
                  <w:tcW w:w="36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F80836D" w14:textId="77777777" w:rsidR="00761040" w:rsidRPr="00B9735E" w:rsidRDefault="00761040">
                  <w:pPr>
                    <w:rPr>
                      <w:rFonts w:ascii="Verdana" w:eastAsiaTheme="minorHAnsi" w:hAnsi="Verdana" w:cs="Calibri"/>
                      <w:b/>
                      <w:sz w:val="22"/>
                      <w:szCs w:val="22"/>
                      <w:lang w:eastAsia="en-US"/>
                      <w14:ligatures w14:val="standardContextual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Fourier Transform Infrared spectroscopy (FTIR)</w:t>
                  </w:r>
                </w:p>
              </w:tc>
              <w:tc>
                <w:tcPr>
                  <w:tcW w:w="122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03EAC5D" w14:textId="1280EB9A" w:rsidR="00761040" w:rsidRPr="00B9735E" w:rsidRDefault="00B9735E" w:rsidP="00B9735E">
                  <w:pPr>
                    <w:ind w:left="0"/>
                    <w:rPr>
                      <w:rFonts w:ascii="Verdana" w:hAnsi="Verdana"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sz w:val="22"/>
                      <w:szCs w:val="22"/>
                    </w:rPr>
                    <w:t>N/A</w:t>
                  </w:r>
                </w:p>
              </w:tc>
            </w:tr>
            <w:tr w:rsidR="00761040" w:rsidRPr="00B9735E" w14:paraId="38C69BBA" w14:textId="77777777" w:rsidTr="00B9735E">
              <w:tc>
                <w:tcPr>
                  <w:tcW w:w="36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57718DC" w14:textId="77777777" w:rsidR="00761040" w:rsidRPr="00B9735E" w:rsidRDefault="00761040">
                  <w:pPr>
                    <w:rPr>
                      <w:rFonts w:ascii="Verdana" w:eastAsiaTheme="minorHAnsi" w:hAnsi="Verdana" w:cs="Calibri"/>
                      <w:b/>
                      <w:sz w:val="22"/>
                      <w:szCs w:val="22"/>
                      <w:lang w:eastAsia="en-US"/>
                      <w14:ligatures w14:val="standardContextual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Raman spectroscopy (RS)</w:t>
                  </w:r>
                </w:p>
              </w:tc>
              <w:tc>
                <w:tcPr>
                  <w:tcW w:w="122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5019539" w14:textId="69114FAB" w:rsidR="00761040" w:rsidRPr="00B9735E" w:rsidRDefault="00B9735E" w:rsidP="00B9735E">
                  <w:pPr>
                    <w:ind w:left="0"/>
                    <w:rPr>
                      <w:rFonts w:ascii="Verdana" w:hAnsi="Verdana"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sz w:val="22"/>
                      <w:szCs w:val="22"/>
                    </w:rPr>
                    <w:t>N/A</w:t>
                  </w:r>
                </w:p>
              </w:tc>
            </w:tr>
            <w:tr w:rsidR="00761040" w:rsidRPr="00B9735E" w14:paraId="7D03F35A" w14:textId="77777777" w:rsidTr="00B9735E">
              <w:tc>
                <w:tcPr>
                  <w:tcW w:w="36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650F740" w14:textId="77777777" w:rsidR="00761040" w:rsidRPr="00B9735E" w:rsidRDefault="00761040">
                  <w:pPr>
                    <w:rPr>
                      <w:rFonts w:ascii="Verdana" w:eastAsiaTheme="minorHAnsi" w:hAnsi="Verdana" w:cs="Calibri"/>
                      <w:b/>
                      <w:sz w:val="22"/>
                      <w:szCs w:val="22"/>
                      <w:lang w:eastAsia="en-US"/>
                      <w14:ligatures w14:val="standardContextual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Optical coherent tomography (OCT)</w:t>
                  </w:r>
                </w:p>
              </w:tc>
              <w:tc>
                <w:tcPr>
                  <w:tcW w:w="122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B2A336E" w14:textId="1755C0B7" w:rsidR="00761040" w:rsidRPr="00B9735E" w:rsidRDefault="00B9735E" w:rsidP="00B9735E">
                  <w:pPr>
                    <w:ind w:left="0"/>
                    <w:rPr>
                      <w:rFonts w:ascii="Verdana" w:hAnsi="Verdana"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sz w:val="22"/>
                      <w:szCs w:val="22"/>
                    </w:rPr>
                    <w:t>N/A</w:t>
                  </w:r>
                </w:p>
              </w:tc>
            </w:tr>
            <w:tr w:rsidR="00761040" w:rsidRPr="00B9735E" w14:paraId="5521EE20" w14:textId="77777777" w:rsidTr="00B9735E">
              <w:tc>
                <w:tcPr>
                  <w:tcW w:w="36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B9BAF38" w14:textId="77777777" w:rsidR="00761040" w:rsidRPr="00B9735E" w:rsidRDefault="00761040">
                  <w:pPr>
                    <w:rPr>
                      <w:rFonts w:ascii="Verdana" w:eastAsiaTheme="minorHAnsi" w:hAnsi="Verdana" w:cs="Calibri"/>
                      <w:b/>
                      <w:sz w:val="22"/>
                      <w:szCs w:val="22"/>
                      <w:lang w:eastAsia="en-US"/>
                      <w14:ligatures w14:val="standardContextual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Laser Doppler imaging </w:t>
                  </w:r>
                </w:p>
                <w:p w14:paraId="3E9DC3FF" w14:textId="77777777" w:rsidR="00761040" w:rsidRPr="00B9735E" w:rsidRDefault="00761040" w:rsidP="00761040">
                  <w:pPr>
                    <w:numPr>
                      <w:ilvl w:val="0"/>
                      <w:numId w:val="20"/>
                    </w:numPr>
                    <w:spacing w:before="0" w:after="0" w:line="240" w:lineRule="auto"/>
                    <w:ind w:left="1440" w:right="0"/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LD123 – HIR</w:t>
                  </w:r>
                </w:p>
                <w:p w14:paraId="4574E082" w14:textId="77777777" w:rsidR="00761040" w:rsidRPr="00B9735E" w:rsidRDefault="00761040" w:rsidP="00761040">
                  <w:pPr>
                    <w:numPr>
                      <w:ilvl w:val="0"/>
                      <w:numId w:val="20"/>
                    </w:numPr>
                    <w:spacing w:before="0" w:after="0" w:line="240" w:lineRule="auto"/>
                    <w:ind w:left="1440" w:right="0"/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LDI2 – IR</w:t>
                  </w:r>
                </w:p>
                <w:p w14:paraId="2FD5B105" w14:textId="77777777" w:rsidR="00761040" w:rsidRPr="00B9735E" w:rsidRDefault="00761040" w:rsidP="00761040">
                  <w:pPr>
                    <w:numPr>
                      <w:ilvl w:val="0"/>
                      <w:numId w:val="20"/>
                    </w:numPr>
                    <w:spacing w:before="0" w:after="0" w:line="240" w:lineRule="auto"/>
                    <w:ind w:left="1440" w:right="0"/>
                    <w:rPr>
                      <w:rFonts w:ascii="Verdana" w:hAnsi="Verdana"/>
                      <w:b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LDI</w:t>
                  </w: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 </w:t>
                  </w: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 </w:t>
                  </w: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 </w:t>
                  </w: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 </w:t>
                  </w:r>
                </w:p>
              </w:tc>
              <w:tc>
                <w:tcPr>
                  <w:tcW w:w="122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3F4E5D5" w14:textId="7BB5F05F" w:rsidR="00761040" w:rsidRPr="00B9735E" w:rsidRDefault="00B9735E" w:rsidP="00B9735E">
                  <w:pPr>
                    <w:ind w:left="0"/>
                    <w:rPr>
                      <w:rFonts w:ascii="Verdana" w:hAnsi="Verdana"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sz w:val="22"/>
                      <w:szCs w:val="22"/>
                    </w:rPr>
                    <w:t>N/A</w:t>
                  </w:r>
                </w:p>
              </w:tc>
            </w:tr>
            <w:tr w:rsidR="00761040" w:rsidRPr="00B9735E" w14:paraId="3428F4CC" w14:textId="77777777" w:rsidTr="00B9735E">
              <w:tc>
                <w:tcPr>
                  <w:tcW w:w="36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1B921FC" w14:textId="77777777" w:rsidR="00761040" w:rsidRPr="00B9735E" w:rsidRDefault="00761040">
                  <w:pPr>
                    <w:rPr>
                      <w:rFonts w:ascii="Verdana" w:eastAsiaTheme="minorHAnsi" w:hAnsi="Verdana" w:cs="Calibri"/>
                      <w:b/>
                      <w:sz w:val="22"/>
                      <w:szCs w:val="22"/>
                      <w:lang w:eastAsia="en-US"/>
                      <w14:ligatures w14:val="standardContextual"/>
                    </w:rPr>
                  </w:pPr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 Punch biopsy </w:t>
                  </w:r>
                </w:p>
              </w:tc>
              <w:tc>
                <w:tcPr>
                  <w:tcW w:w="122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6598AA8" w14:textId="55462DCE" w:rsidR="00761040" w:rsidRPr="00B9735E" w:rsidRDefault="00B9735E" w:rsidP="00B9735E">
                  <w:pPr>
                    <w:ind w:left="0"/>
                    <w:rPr>
                      <w:rFonts w:ascii="Verdana" w:hAnsi="Verdana"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sz w:val="22"/>
                      <w:szCs w:val="22"/>
                    </w:rPr>
                    <w:t>N/A</w:t>
                  </w:r>
                </w:p>
              </w:tc>
            </w:tr>
            <w:tr w:rsidR="00761040" w:rsidRPr="00B9735E" w14:paraId="32888309" w14:textId="77777777" w:rsidTr="00B9735E">
              <w:tc>
                <w:tcPr>
                  <w:tcW w:w="36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243FE91" w14:textId="77777777" w:rsidR="00761040" w:rsidRPr="00B9735E" w:rsidRDefault="00761040">
                  <w:pPr>
                    <w:rPr>
                      <w:rFonts w:ascii="Verdana" w:eastAsiaTheme="minorHAnsi" w:hAnsi="Verdana" w:cs="Calibri"/>
                      <w:b/>
                      <w:sz w:val="22"/>
                      <w:szCs w:val="22"/>
                      <w:lang w:eastAsia="en-US"/>
                      <w14:ligatures w14:val="standardContextual"/>
                    </w:rPr>
                  </w:pPr>
                  <w:proofErr w:type="spellStart"/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>Flir</w:t>
                  </w:r>
                  <w:proofErr w:type="spellEnd"/>
                  <w:r w:rsidRPr="00B9735E">
                    <w:rPr>
                      <w:rFonts w:ascii="Verdana" w:hAnsi="Verdana"/>
                      <w:b/>
                      <w:iCs/>
                      <w:color w:val="000000"/>
                      <w:sz w:val="22"/>
                      <w:szCs w:val="22"/>
                    </w:rPr>
                    <w:t xml:space="preserve"> One Thermal Imager®</w:t>
                  </w:r>
                </w:p>
              </w:tc>
              <w:tc>
                <w:tcPr>
                  <w:tcW w:w="122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589CCF4" w14:textId="5A9F5670" w:rsidR="00761040" w:rsidRPr="00B9735E" w:rsidRDefault="00B9735E" w:rsidP="00B9735E">
                  <w:pPr>
                    <w:ind w:left="0"/>
                    <w:rPr>
                      <w:rFonts w:ascii="Verdana" w:hAnsi="Verdana"/>
                      <w:sz w:val="22"/>
                      <w:szCs w:val="22"/>
                    </w:rPr>
                  </w:pPr>
                  <w:r w:rsidRPr="00B9735E">
                    <w:rPr>
                      <w:rFonts w:ascii="Verdana" w:hAnsi="Verdana"/>
                      <w:sz w:val="22"/>
                      <w:szCs w:val="22"/>
                    </w:rPr>
                    <w:t>N/A</w:t>
                  </w:r>
                </w:p>
              </w:tc>
            </w:tr>
          </w:tbl>
          <w:p w14:paraId="3A17B44E" w14:textId="77777777" w:rsidR="00761040" w:rsidRPr="00B9735E" w:rsidRDefault="00761040">
            <w:pPr>
              <w:rPr>
                <w:rFonts w:ascii="Verdana" w:eastAsia="Times New Roman" w:hAnsi="Verdana" w:cs="Times New Roman"/>
                <w:b/>
                <w:sz w:val="22"/>
                <w:szCs w:val="22"/>
              </w:rPr>
            </w:pPr>
          </w:p>
        </w:tc>
      </w:tr>
      <w:tr w:rsidR="00761040" w:rsidRPr="00B9735E" w14:paraId="33DEE325" w14:textId="77777777" w:rsidTr="00761040">
        <w:tc>
          <w:tcPr>
            <w:tcW w:w="907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928AAC" w14:textId="77777777" w:rsidR="00761040" w:rsidRPr="00B9735E" w:rsidRDefault="00761040">
            <w:pPr>
              <w:rPr>
                <w:rFonts w:ascii="Verdana" w:eastAsiaTheme="minorHAnsi" w:hAnsi="Verdana" w:cs="Calibri"/>
                <w:b/>
                <w:sz w:val="22"/>
                <w:szCs w:val="22"/>
                <w:lang w:eastAsia="en-US"/>
                <w14:ligatures w14:val="standardContextual"/>
              </w:rPr>
            </w:pPr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4. Please indicate if you own or lease the devices in use</w:t>
            </w:r>
          </w:p>
        </w:tc>
      </w:tr>
      <w:tr w:rsidR="00761040" w:rsidRPr="00B9735E" w14:paraId="064C203E" w14:textId="77777777" w:rsidTr="00761040">
        <w:tc>
          <w:tcPr>
            <w:tcW w:w="2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BCC342" w14:textId="77777777" w:rsidR="00761040" w:rsidRPr="00B9735E" w:rsidRDefault="00761040">
            <w:pPr>
              <w:rPr>
                <w:rFonts w:ascii="Verdana" w:hAnsi="Verdana"/>
                <w:b/>
                <w:sz w:val="22"/>
                <w:szCs w:val="22"/>
              </w:rPr>
            </w:pPr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8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BD2549" w14:textId="5D9C4C20" w:rsidR="00761040" w:rsidRPr="00B9735E" w:rsidRDefault="00722DE4" w:rsidP="00B9735E">
            <w:pPr>
              <w:ind w:left="0"/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iCs/>
                <w:color w:val="000000"/>
                <w:sz w:val="22"/>
                <w:szCs w:val="22"/>
              </w:rPr>
              <w:t>N/A</w:t>
            </w:r>
            <w:r w:rsidR="00761040" w:rsidRPr="00B9735E">
              <w:rPr>
                <w:rFonts w:ascii="Verdana" w:hAnsi="Verdana"/>
                <w:iCs/>
                <w:color w:val="000000"/>
                <w:sz w:val="22"/>
                <w:szCs w:val="22"/>
              </w:rPr>
              <w:t>  </w:t>
            </w:r>
            <w:r w:rsidR="00761040"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 </w:t>
            </w:r>
          </w:p>
        </w:tc>
      </w:tr>
      <w:tr w:rsidR="00761040" w:rsidRPr="00B9735E" w14:paraId="3906CFFC" w14:textId="77777777" w:rsidTr="00761040">
        <w:tc>
          <w:tcPr>
            <w:tcW w:w="907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7D8FEA" w14:textId="77777777" w:rsidR="00761040" w:rsidRPr="00B9735E" w:rsidRDefault="00761040">
            <w:pPr>
              <w:rPr>
                <w:rFonts w:ascii="Verdana" w:hAnsi="Verdana"/>
                <w:b/>
                <w:sz w:val="22"/>
                <w:szCs w:val="22"/>
              </w:rPr>
            </w:pPr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4a. If leased - please indicate when the lease is due for renewal.</w:t>
            </w:r>
          </w:p>
        </w:tc>
      </w:tr>
      <w:tr w:rsidR="00761040" w:rsidRPr="00B9735E" w14:paraId="443A595C" w14:textId="77777777" w:rsidTr="00761040">
        <w:tc>
          <w:tcPr>
            <w:tcW w:w="2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65D76E" w14:textId="77777777" w:rsidR="00761040" w:rsidRPr="00B9735E" w:rsidRDefault="00761040">
            <w:pPr>
              <w:rPr>
                <w:rFonts w:ascii="Verdana" w:hAnsi="Verdana"/>
                <w:b/>
                <w:sz w:val="22"/>
                <w:szCs w:val="22"/>
              </w:rPr>
            </w:pPr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8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961898" w14:textId="1A991117" w:rsidR="00761040" w:rsidRPr="00B9735E" w:rsidRDefault="00B9735E" w:rsidP="00722DE4">
            <w:pPr>
              <w:ind w:left="0"/>
              <w:rPr>
                <w:rFonts w:ascii="Verdana" w:hAnsi="Verdana"/>
                <w:b/>
                <w:sz w:val="22"/>
                <w:szCs w:val="22"/>
              </w:rPr>
            </w:pPr>
            <w:r w:rsidRPr="00B9735E">
              <w:rPr>
                <w:rFonts w:ascii="Verdana" w:hAnsi="Verdana"/>
                <w:sz w:val="22"/>
                <w:szCs w:val="22"/>
              </w:rPr>
              <w:t>N/A</w:t>
            </w:r>
            <w:r w:rsidR="00761040"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 </w:t>
            </w:r>
          </w:p>
        </w:tc>
      </w:tr>
      <w:tr w:rsidR="00761040" w:rsidRPr="00B9735E" w14:paraId="71AF3436" w14:textId="77777777" w:rsidTr="00761040">
        <w:tc>
          <w:tcPr>
            <w:tcW w:w="907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82E59B" w14:textId="77777777" w:rsidR="00761040" w:rsidRPr="00B9735E" w:rsidRDefault="00761040">
            <w:pPr>
              <w:rPr>
                <w:rFonts w:ascii="Verdana" w:hAnsi="Verdana"/>
                <w:b/>
                <w:sz w:val="22"/>
                <w:szCs w:val="22"/>
              </w:rPr>
            </w:pPr>
            <w:r w:rsidRPr="00B9735E">
              <w:rPr>
                <w:rFonts w:ascii="Verdana" w:hAnsi="Verdana"/>
                <w:b/>
                <w:iCs/>
                <w:color w:val="000000"/>
                <w:sz w:val="22"/>
                <w:szCs w:val="22"/>
              </w:rPr>
              <w:t> </w:t>
            </w:r>
          </w:p>
        </w:tc>
      </w:tr>
    </w:tbl>
    <w:p w14:paraId="3E9F07F4" w14:textId="48AFA355" w:rsidR="00421E7F" w:rsidRPr="00B9735E" w:rsidRDefault="00421E7F" w:rsidP="00722DE4">
      <w:pPr>
        <w:spacing w:line="235" w:lineRule="atLeast"/>
        <w:ind w:left="0"/>
        <w:rPr>
          <w:rFonts w:ascii="Verdana" w:hAnsi="Verdana"/>
          <w:b/>
          <w:bCs/>
          <w:i/>
          <w:noProof/>
          <w:sz w:val="22"/>
          <w:szCs w:val="22"/>
        </w:rPr>
      </w:pPr>
    </w:p>
    <w:sectPr w:rsidR="00421E7F" w:rsidRPr="00B9735E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E6B58E" w14:textId="77777777" w:rsidR="00761040" w:rsidRDefault="00761040" w:rsidP="00761040">
    <w:pPr>
      <w:pStyle w:val="Footer"/>
    </w:pPr>
  </w:p>
  <w:p w14:paraId="3ECFE50C" w14:textId="77777777" w:rsidR="00761040" w:rsidRDefault="00761040" w:rsidP="0076104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4892DCBE" w14:textId="77777777" w:rsidR="00761040" w:rsidRDefault="00761040" w:rsidP="0076104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3043769A" wp14:editId="2729C5A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452B47A1" w14:textId="77777777" w:rsidR="00761040" w:rsidRPr="002B2CF6" w:rsidRDefault="00761040" w:rsidP="0076104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2867C6D4" w:rsidR="007D6A3E" w:rsidRDefault="00761040" w:rsidP="00761040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06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50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508" type="#_x0000_t75" style="width:226pt;height:226pt;visibility:visible;mso-wrap-style:square" o:bullet="t">
        <v:imagedata r:id="rId3" o:title=""/>
      </v:shape>
    </w:pict>
  </w:numPicBullet>
  <w:numPicBullet w:numPicBulletId="3">
    <w:pict>
      <v:shape id="_x0000_i150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6167A1"/>
    <w:multiLevelType w:val="multilevel"/>
    <w:tmpl w:val="A7C6F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93A3535"/>
    <w:multiLevelType w:val="multilevel"/>
    <w:tmpl w:val="CD3CF0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9"/>
  </w:num>
  <w:num w:numId="10">
    <w:abstractNumId w:val="1"/>
  </w:num>
  <w:num w:numId="11">
    <w:abstractNumId w:val="9"/>
  </w:num>
  <w:num w:numId="12">
    <w:abstractNumId w:val="13"/>
  </w:num>
  <w:num w:numId="13">
    <w:abstractNumId w:val="18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227A9"/>
    <w:rsid w:val="00635BDA"/>
    <w:rsid w:val="006564DF"/>
    <w:rsid w:val="00684641"/>
    <w:rsid w:val="006C4048"/>
    <w:rsid w:val="006D5578"/>
    <w:rsid w:val="006F4A69"/>
    <w:rsid w:val="006F5A5D"/>
    <w:rsid w:val="00722DE4"/>
    <w:rsid w:val="00730DD2"/>
    <w:rsid w:val="00734492"/>
    <w:rsid w:val="0073651A"/>
    <w:rsid w:val="00761040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24E5"/>
    <w:rsid w:val="00824D19"/>
    <w:rsid w:val="00846C1D"/>
    <w:rsid w:val="00873328"/>
    <w:rsid w:val="0089491A"/>
    <w:rsid w:val="008A2D60"/>
    <w:rsid w:val="008F2EDC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9735E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ABFB39-7B60-44EF-85D2-17577DFA85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2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2024-06-26T14:51:00Z</dcterms:modified>
</cp:coreProperties>
</file>