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A23BF8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5518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24-F-024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A23BF8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5518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24-F-024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4B6E6758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tbl>
      <w:tblPr>
        <w:tblW w:w="108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2268"/>
        <w:gridCol w:w="2551"/>
        <w:gridCol w:w="2268"/>
        <w:gridCol w:w="2752"/>
      </w:tblGrid>
      <w:tr w:rsidR="00B5518E" w:rsidRPr="00B5518E" w14:paraId="36915233" w14:textId="77777777" w:rsidTr="007744C1">
        <w:trPr>
          <w:trHeight w:val="525"/>
        </w:trPr>
        <w:tc>
          <w:tcPr>
            <w:tcW w:w="10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6D4F8C" w14:textId="77777777" w:rsidR="00B5518E" w:rsidRPr="00B5518E" w:rsidRDefault="00B5518E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5518E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Job Planning</w:t>
            </w:r>
          </w:p>
        </w:tc>
      </w:tr>
      <w:tr w:rsidR="00B5518E" w:rsidRPr="00B5518E" w14:paraId="09FA26F2" w14:textId="77777777" w:rsidTr="007744C1">
        <w:trPr>
          <w:trHeight w:val="315"/>
        </w:trPr>
        <w:tc>
          <w:tcPr>
            <w:tcW w:w="9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6B822D" w14:textId="77777777" w:rsidR="00B5518E" w:rsidRPr="00B5518E" w:rsidRDefault="00B5518E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6DC500" w14:textId="2DC7FDE5" w:rsidR="00B5518E" w:rsidRPr="00B5518E" w:rsidRDefault="00B5518E">
            <w:pPr>
              <w:jc w:val="center"/>
              <w:rPr>
                <w:rFonts w:ascii="Verdana" w:eastAsiaTheme="minorHAnsi" w:hAnsi="Verdana"/>
                <w:b/>
                <w:bCs/>
                <w:sz w:val="22"/>
                <w:szCs w:val="22"/>
              </w:rPr>
            </w:pPr>
            <w:r w:rsidRPr="00B5518E">
              <w:rPr>
                <w:rFonts w:ascii="Verdana" w:hAnsi="Verdana"/>
                <w:b/>
                <w:bCs/>
                <w:sz w:val="22"/>
                <w:szCs w:val="22"/>
              </w:rPr>
              <w:t>For each of the staff group categories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2B63DF" w14:textId="77777777" w:rsidR="00B5518E" w:rsidRPr="00B5518E" w:rsidRDefault="00B5518E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5518E">
              <w:rPr>
                <w:rFonts w:ascii="Verdana" w:hAnsi="Verdana"/>
                <w:b/>
                <w:bCs/>
                <w:sz w:val="22"/>
                <w:szCs w:val="22"/>
              </w:rPr>
              <w:t>Consultants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A337CE" w14:textId="77777777" w:rsidR="00B5518E" w:rsidRPr="00B5518E" w:rsidRDefault="00B5518E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5518E">
              <w:rPr>
                <w:rFonts w:ascii="Verdana" w:hAnsi="Verdana"/>
                <w:b/>
                <w:bCs/>
                <w:sz w:val="22"/>
                <w:szCs w:val="22"/>
              </w:rPr>
              <w:t>AHPs</w:t>
            </w:r>
          </w:p>
        </w:tc>
        <w:tc>
          <w:tcPr>
            <w:tcW w:w="27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A0B2DA" w14:textId="77777777" w:rsidR="00B5518E" w:rsidRPr="00B5518E" w:rsidRDefault="00B5518E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5518E">
              <w:rPr>
                <w:rFonts w:ascii="Verdana" w:hAnsi="Verdana"/>
                <w:b/>
                <w:bCs/>
                <w:sz w:val="22"/>
                <w:szCs w:val="22"/>
              </w:rPr>
              <w:t>Advanced Nurse Practitioners</w:t>
            </w:r>
          </w:p>
        </w:tc>
      </w:tr>
      <w:tr w:rsidR="00B5518E" w:rsidRPr="00B5518E" w14:paraId="1A64DF72" w14:textId="77777777" w:rsidTr="00B5518E">
        <w:trPr>
          <w:trHeight w:val="315"/>
        </w:trPr>
        <w:tc>
          <w:tcPr>
            <w:tcW w:w="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B4CBE8" w14:textId="77777777" w:rsidR="00B5518E" w:rsidRPr="00B5518E" w:rsidRDefault="00B551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5518E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FF73C0" w14:textId="77777777" w:rsidR="00B5518E" w:rsidRPr="00B5518E" w:rsidRDefault="00B5518E" w:rsidP="00A8307B">
            <w:pPr>
              <w:ind w:left="0"/>
              <w:rPr>
                <w:rFonts w:ascii="Verdana" w:hAnsi="Verdana" w:cs="Calibri"/>
                <w:sz w:val="22"/>
                <w:szCs w:val="22"/>
              </w:rPr>
            </w:pPr>
            <w:r w:rsidRPr="00B5518E">
              <w:rPr>
                <w:rFonts w:ascii="Verdana" w:hAnsi="Verdana"/>
                <w:color w:val="000000"/>
                <w:sz w:val="22"/>
                <w:szCs w:val="22"/>
              </w:rPr>
              <w:t>Does your organisation use job planning software to job plan this staff group? (YES/NO)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0858E0" w14:textId="77777777" w:rsidR="00B5518E" w:rsidRPr="00B5518E" w:rsidRDefault="00B5518E" w:rsidP="00B551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5518E">
              <w:rPr>
                <w:rFonts w:ascii="Verdana" w:hAnsi="Verdana"/>
                <w:sz w:val="22"/>
                <w:szCs w:val="22"/>
              </w:rPr>
              <w:t>Yes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467831" w14:textId="77777777" w:rsidR="00B5518E" w:rsidRPr="00B5518E" w:rsidRDefault="00B5518E" w:rsidP="00B5518E">
            <w:pPr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B5518E">
              <w:rPr>
                <w:rFonts w:ascii="Verdana" w:hAnsi="Verdana" w:cs="Times New Roman"/>
                <w:sz w:val="22"/>
                <w:szCs w:val="22"/>
              </w:rPr>
              <w:t>No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7DE272" w14:textId="77777777" w:rsidR="00B5518E" w:rsidRPr="00B5518E" w:rsidRDefault="00B5518E" w:rsidP="00B5518E">
            <w:pPr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B5518E">
              <w:rPr>
                <w:rFonts w:ascii="Verdana" w:hAnsi="Verdana" w:cs="Times New Roman"/>
                <w:sz w:val="22"/>
                <w:szCs w:val="22"/>
              </w:rPr>
              <w:t>No</w:t>
            </w:r>
          </w:p>
        </w:tc>
      </w:tr>
      <w:tr w:rsidR="00B5518E" w:rsidRPr="00B5518E" w14:paraId="074CBD31" w14:textId="77777777" w:rsidTr="00B5518E">
        <w:trPr>
          <w:trHeight w:val="315"/>
        </w:trPr>
        <w:tc>
          <w:tcPr>
            <w:tcW w:w="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DCDC73" w14:textId="77777777" w:rsidR="00B5518E" w:rsidRPr="00B5518E" w:rsidRDefault="00B551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5518E">
              <w:rPr>
                <w:rFonts w:ascii="Verdana" w:hAnsi="Verdana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01FEEA" w14:textId="77777777" w:rsidR="00B5518E" w:rsidRPr="00B5518E" w:rsidRDefault="00B5518E" w:rsidP="00A8307B">
            <w:pPr>
              <w:ind w:left="0"/>
              <w:rPr>
                <w:rFonts w:ascii="Verdana" w:hAnsi="Verdana" w:cs="Calibri"/>
                <w:sz w:val="22"/>
                <w:szCs w:val="22"/>
              </w:rPr>
            </w:pPr>
            <w:r w:rsidRPr="00B5518E">
              <w:rPr>
                <w:rFonts w:ascii="Verdana" w:hAnsi="Verdana"/>
                <w:color w:val="000000"/>
                <w:sz w:val="22"/>
                <w:szCs w:val="22"/>
              </w:rPr>
              <w:t>If the response was YES to question 1, what is the name of your job planning software?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29F885" w14:textId="77777777" w:rsidR="00B5518E" w:rsidRDefault="00B5518E" w:rsidP="00B551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5518E">
              <w:rPr>
                <w:rFonts w:ascii="Verdana" w:hAnsi="Verdana"/>
                <w:sz w:val="22"/>
                <w:szCs w:val="22"/>
              </w:rPr>
              <w:t>Allocate/</w:t>
            </w:r>
          </w:p>
          <w:p w14:paraId="459D60BA" w14:textId="3AEC66A1" w:rsidR="00B5518E" w:rsidRPr="00B5518E" w:rsidRDefault="00B5518E" w:rsidP="00B5518E">
            <w:pPr>
              <w:jc w:val="center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B5518E">
              <w:rPr>
                <w:rFonts w:ascii="Verdana" w:hAnsi="Verdana"/>
                <w:sz w:val="22"/>
                <w:szCs w:val="22"/>
              </w:rPr>
              <w:t>eJobPlan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949404" w14:textId="28F4D7D7" w:rsidR="00B5518E" w:rsidRPr="00B5518E" w:rsidRDefault="00D304B0" w:rsidP="00B551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N/A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FF2C20" w14:textId="7E9836E3" w:rsidR="00B5518E" w:rsidRPr="00B5518E" w:rsidRDefault="00D304B0" w:rsidP="00B5518E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N/A</w:t>
            </w:r>
          </w:p>
        </w:tc>
      </w:tr>
      <w:tr w:rsidR="00B5518E" w:rsidRPr="00B5518E" w14:paraId="08B678ED" w14:textId="77777777" w:rsidTr="00B5518E">
        <w:trPr>
          <w:trHeight w:val="315"/>
        </w:trPr>
        <w:tc>
          <w:tcPr>
            <w:tcW w:w="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02B421" w14:textId="77777777" w:rsidR="00B5518E" w:rsidRPr="00B5518E" w:rsidRDefault="00B5518E">
            <w:pPr>
              <w:jc w:val="center"/>
              <w:rPr>
                <w:rFonts w:ascii="Verdana" w:eastAsiaTheme="minorHAnsi" w:hAnsi="Verdana"/>
                <w:sz w:val="22"/>
                <w:szCs w:val="22"/>
              </w:rPr>
            </w:pPr>
            <w:r w:rsidRPr="00B5518E">
              <w:rPr>
                <w:rFonts w:ascii="Verdana" w:hAnsi="Verdana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C519B9" w14:textId="77777777" w:rsidR="00B5518E" w:rsidRPr="00B5518E" w:rsidRDefault="00B5518E" w:rsidP="00A8307B">
            <w:pPr>
              <w:ind w:left="0"/>
              <w:rPr>
                <w:rFonts w:ascii="Verdana" w:hAnsi="Verdana" w:cs="Calibri"/>
                <w:sz w:val="22"/>
                <w:szCs w:val="22"/>
              </w:rPr>
            </w:pPr>
            <w:r w:rsidRPr="00B5518E">
              <w:rPr>
                <w:rFonts w:ascii="Verdana" w:hAnsi="Verdana"/>
                <w:color w:val="000000"/>
                <w:sz w:val="22"/>
                <w:szCs w:val="22"/>
              </w:rPr>
              <w:t>What is the contract start date for the job planning software? (dd/mm/</w:t>
            </w:r>
            <w:proofErr w:type="spellStart"/>
            <w:r w:rsidRPr="00B5518E">
              <w:rPr>
                <w:rFonts w:ascii="Verdana" w:hAnsi="Verdana"/>
                <w:color w:val="000000"/>
                <w:sz w:val="22"/>
                <w:szCs w:val="22"/>
              </w:rPr>
              <w:t>yyyy</w:t>
            </w:r>
            <w:proofErr w:type="spellEnd"/>
            <w:r w:rsidRPr="00B5518E">
              <w:rPr>
                <w:rFonts w:ascii="Verdana" w:hAnsi="Verdana"/>
                <w:color w:val="000000"/>
                <w:sz w:val="22"/>
                <w:szCs w:val="22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78AFD7" w14:textId="77777777" w:rsidR="00B5518E" w:rsidRPr="00B5518E" w:rsidRDefault="00B5518E" w:rsidP="00B551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5518E">
              <w:rPr>
                <w:rFonts w:ascii="Verdana" w:hAnsi="Verdana"/>
                <w:sz w:val="22"/>
                <w:szCs w:val="22"/>
              </w:rPr>
              <w:t>November 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FE9896" w14:textId="307E8B5E" w:rsidR="00B5518E" w:rsidRPr="00B5518E" w:rsidRDefault="00D304B0" w:rsidP="00B551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N/A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305EEE" w14:textId="01B55404" w:rsidR="00B5518E" w:rsidRPr="00B5518E" w:rsidRDefault="00D304B0" w:rsidP="00B5518E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N/A</w:t>
            </w:r>
          </w:p>
        </w:tc>
      </w:tr>
      <w:tr w:rsidR="00B5518E" w:rsidRPr="00B5518E" w14:paraId="6F9E93FA" w14:textId="77777777" w:rsidTr="00B5518E">
        <w:trPr>
          <w:trHeight w:val="315"/>
        </w:trPr>
        <w:tc>
          <w:tcPr>
            <w:tcW w:w="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49D2DE" w14:textId="77777777" w:rsidR="00B5518E" w:rsidRPr="00B5518E" w:rsidRDefault="00B5518E">
            <w:pPr>
              <w:jc w:val="center"/>
              <w:rPr>
                <w:rFonts w:ascii="Verdana" w:eastAsiaTheme="minorHAnsi" w:hAnsi="Verdana"/>
                <w:sz w:val="22"/>
                <w:szCs w:val="22"/>
              </w:rPr>
            </w:pPr>
            <w:r w:rsidRPr="00B5518E">
              <w:rPr>
                <w:rFonts w:ascii="Verdana" w:hAnsi="Verdana"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2B8662" w14:textId="77777777" w:rsidR="00B5518E" w:rsidRPr="00B5518E" w:rsidRDefault="00B5518E" w:rsidP="00A8307B">
            <w:pPr>
              <w:ind w:left="0"/>
              <w:rPr>
                <w:rFonts w:ascii="Verdana" w:hAnsi="Verdana" w:cs="Calibri"/>
                <w:sz w:val="22"/>
                <w:szCs w:val="22"/>
              </w:rPr>
            </w:pPr>
            <w:r w:rsidRPr="00B5518E">
              <w:rPr>
                <w:rFonts w:ascii="Verdana" w:hAnsi="Verdana"/>
                <w:color w:val="000000"/>
                <w:sz w:val="22"/>
                <w:szCs w:val="22"/>
              </w:rPr>
              <w:t>What is the contract expiry date for the job planning software? (dd/mm/</w:t>
            </w:r>
            <w:proofErr w:type="spellStart"/>
            <w:r w:rsidRPr="00B5518E">
              <w:rPr>
                <w:rFonts w:ascii="Verdana" w:hAnsi="Verdana"/>
                <w:color w:val="000000"/>
                <w:sz w:val="22"/>
                <w:szCs w:val="22"/>
              </w:rPr>
              <w:t>yyyy</w:t>
            </w:r>
            <w:proofErr w:type="spellEnd"/>
            <w:r w:rsidRPr="00B5518E">
              <w:rPr>
                <w:rFonts w:ascii="Verdana" w:hAnsi="Verdana"/>
                <w:color w:val="000000"/>
                <w:sz w:val="22"/>
                <w:szCs w:val="22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CF417B" w14:textId="77777777" w:rsidR="00B5518E" w:rsidRPr="00B5518E" w:rsidRDefault="00B5518E" w:rsidP="00B551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5518E">
              <w:rPr>
                <w:rFonts w:ascii="Verdana" w:hAnsi="Verdana"/>
                <w:sz w:val="22"/>
                <w:szCs w:val="22"/>
              </w:rPr>
              <w:t>October 2026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0FEA64" w14:textId="2464E024" w:rsidR="00B5518E" w:rsidRPr="00B5518E" w:rsidRDefault="00D304B0" w:rsidP="00B551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N/A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9FEEF3" w14:textId="4CF791E2" w:rsidR="00B5518E" w:rsidRPr="00B5518E" w:rsidRDefault="00D304B0" w:rsidP="00B5518E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N/A</w:t>
            </w:r>
          </w:p>
        </w:tc>
      </w:tr>
      <w:tr w:rsidR="00B5518E" w:rsidRPr="00B5518E" w14:paraId="6E41ECC0" w14:textId="77777777" w:rsidTr="00B5518E">
        <w:trPr>
          <w:trHeight w:val="315"/>
        </w:trPr>
        <w:tc>
          <w:tcPr>
            <w:tcW w:w="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9FC466" w14:textId="77777777" w:rsidR="00B5518E" w:rsidRPr="00B5518E" w:rsidRDefault="00B5518E">
            <w:pPr>
              <w:jc w:val="center"/>
              <w:rPr>
                <w:rFonts w:ascii="Verdana" w:eastAsiaTheme="minorHAnsi" w:hAnsi="Verdana"/>
                <w:sz w:val="22"/>
                <w:szCs w:val="22"/>
              </w:rPr>
            </w:pPr>
            <w:r w:rsidRPr="00B5518E">
              <w:rPr>
                <w:rFonts w:ascii="Verdana" w:hAnsi="Verdana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3E55B2" w14:textId="77777777" w:rsidR="00B5518E" w:rsidRPr="00B5518E" w:rsidRDefault="00B5518E" w:rsidP="00A8307B">
            <w:pPr>
              <w:ind w:left="0"/>
              <w:rPr>
                <w:rFonts w:ascii="Verdana" w:hAnsi="Verdana" w:cs="Calibri"/>
                <w:sz w:val="22"/>
                <w:szCs w:val="22"/>
              </w:rPr>
            </w:pPr>
            <w:r w:rsidRPr="00B5518E">
              <w:rPr>
                <w:rFonts w:ascii="Verdana" w:hAnsi="Verdana"/>
                <w:color w:val="000000"/>
                <w:sz w:val="22"/>
                <w:szCs w:val="22"/>
              </w:rPr>
              <w:t>How many licenses is your contract for?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6A62EF" w14:textId="77777777" w:rsidR="00B5518E" w:rsidRPr="00B5518E" w:rsidRDefault="00B5518E" w:rsidP="00B551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5518E">
              <w:rPr>
                <w:rFonts w:ascii="Verdana" w:hAnsi="Verdana"/>
                <w:sz w:val="22"/>
                <w:szCs w:val="22"/>
              </w:rPr>
              <w:t>860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62396C" w14:textId="50A45C8C" w:rsidR="00B5518E" w:rsidRPr="00B5518E" w:rsidRDefault="00D304B0" w:rsidP="00B551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N/A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41D2D3" w14:textId="4C7F51B5" w:rsidR="00B5518E" w:rsidRPr="00B5518E" w:rsidRDefault="00D304B0" w:rsidP="00B5518E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N/A</w:t>
            </w:r>
          </w:p>
        </w:tc>
      </w:tr>
      <w:tr w:rsidR="00B5518E" w:rsidRPr="00B5518E" w14:paraId="3C0C9209" w14:textId="77777777" w:rsidTr="007744C1">
        <w:trPr>
          <w:trHeight w:val="315"/>
        </w:trPr>
        <w:tc>
          <w:tcPr>
            <w:tcW w:w="983" w:type="dxa"/>
            <w:tcBorders>
              <w:top w:val="nil"/>
              <w:left w:val="single" w:sz="8" w:space="0" w:color="CCCCCC"/>
              <w:bottom w:val="single" w:sz="4" w:space="0" w:color="auto"/>
              <w:right w:val="single" w:sz="8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246494" w14:textId="77777777" w:rsidR="00B5518E" w:rsidRPr="00B5518E" w:rsidRDefault="00B5518E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337214" w14:textId="77777777" w:rsidR="00B5518E" w:rsidRPr="00B5518E" w:rsidRDefault="00B5518E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AC7442" w14:textId="77777777" w:rsidR="00B5518E" w:rsidRPr="00B5518E" w:rsidRDefault="00B5518E" w:rsidP="00B5518E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F4DFB9" w14:textId="77777777" w:rsidR="00B5518E" w:rsidRPr="00B5518E" w:rsidRDefault="00B5518E" w:rsidP="00B5518E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376438" w14:textId="77777777" w:rsidR="00B5518E" w:rsidRPr="00B5518E" w:rsidRDefault="00B5518E" w:rsidP="00B5518E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B5518E" w:rsidRPr="00B5518E" w14:paraId="632432FE" w14:textId="77777777" w:rsidTr="007744C1">
        <w:trPr>
          <w:trHeight w:val="525"/>
        </w:trPr>
        <w:tc>
          <w:tcPr>
            <w:tcW w:w="10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4B2701" w14:textId="77777777" w:rsidR="00B5518E" w:rsidRPr="00B5518E" w:rsidRDefault="00B5518E" w:rsidP="00B5518E">
            <w:pPr>
              <w:jc w:val="center"/>
              <w:rPr>
                <w:rFonts w:ascii="Verdana" w:eastAsiaTheme="minorHAnsi" w:hAnsi="Verdana"/>
                <w:b/>
                <w:bCs/>
                <w:sz w:val="22"/>
                <w:szCs w:val="22"/>
              </w:rPr>
            </w:pPr>
            <w:r w:rsidRPr="00B5518E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Appraisals</w:t>
            </w:r>
          </w:p>
        </w:tc>
      </w:tr>
      <w:tr w:rsidR="00B5518E" w:rsidRPr="00B5518E" w14:paraId="47E9BDE8" w14:textId="77777777" w:rsidTr="007744C1">
        <w:trPr>
          <w:trHeight w:val="315"/>
        </w:trPr>
        <w:tc>
          <w:tcPr>
            <w:tcW w:w="9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882C40" w14:textId="77777777" w:rsidR="00B5518E" w:rsidRPr="00B5518E" w:rsidRDefault="00B5518E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164560" w14:textId="03ED646C" w:rsidR="00B5518E" w:rsidRPr="00B5518E" w:rsidRDefault="00B5518E" w:rsidP="00A8307B">
            <w:pPr>
              <w:ind w:left="0"/>
              <w:rPr>
                <w:rFonts w:ascii="Verdana" w:eastAsiaTheme="minorHAnsi" w:hAnsi="Verdana"/>
                <w:sz w:val="22"/>
                <w:szCs w:val="22"/>
              </w:rPr>
            </w:pPr>
            <w:r w:rsidRPr="00B5518E">
              <w:rPr>
                <w:rFonts w:ascii="Verdana" w:hAnsi="Verdana"/>
                <w:sz w:val="22"/>
                <w:szCs w:val="22"/>
              </w:rPr>
              <w:t>For each of the staff group categories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706192" w14:textId="77777777" w:rsidR="00B5518E" w:rsidRPr="00B5518E" w:rsidRDefault="00B5518E" w:rsidP="00B5518E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5518E">
              <w:rPr>
                <w:rFonts w:ascii="Verdana" w:hAnsi="Verdana"/>
                <w:b/>
                <w:bCs/>
                <w:sz w:val="22"/>
                <w:szCs w:val="22"/>
              </w:rPr>
              <w:t>Medics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5BF4E1" w14:textId="77777777" w:rsidR="00B5518E" w:rsidRPr="00B5518E" w:rsidRDefault="00B5518E" w:rsidP="00B5518E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5518E">
              <w:rPr>
                <w:rFonts w:ascii="Verdana" w:hAnsi="Verdana"/>
                <w:b/>
                <w:bCs/>
                <w:sz w:val="22"/>
                <w:szCs w:val="22"/>
              </w:rPr>
              <w:t>AHPs</w:t>
            </w:r>
          </w:p>
        </w:tc>
        <w:tc>
          <w:tcPr>
            <w:tcW w:w="27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CE4996" w14:textId="77777777" w:rsidR="00B5518E" w:rsidRPr="00B5518E" w:rsidRDefault="00B5518E" w:rsidP="00B5518E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5518E">
              <w:rPr>
                <w:rFonts w:ascii="Verdana" w:hAnsi="Verdana"/>
                <w:b/>
                <w:bCs/>
                <w:sz w:val="22"/>
                <w:szCs w:val="22"/>
              </w:rPr>
              <w:t>Nurses</w:t>
            </w:r>
          </w:p>
        </w:tc>
      </w:tr>
      <w:tr w:rsidR="00B5518E" w:rsidRPr="00B5518E" w14:paraId="6308E937" w14:textId="77777777" w:rsidTr="00B5518E">
        <w:trPr>
          <w:trHeight w:val="315"/>
        </w:trPr>
        <w:tc>
          <w:tcPr>
            <w:tcW w:w="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2752E2" w14:textId="77777777" w:rsidR="00B5518E" w:rsidRPr="00B5518E" w:rsidRDefault="00B551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5518E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A38DA2" w14:textId="77777777" w:rsidR="00B5518E" w:rsidRPr="00B5518E" w:rsidRDefault="00B5518E" w:rsidP="00A8307B">
            <w:pPr>
              <w:ind w:left="0"/>
              <w:rPr>
                <w:rFonts w:ascii="Verdana" w:hAnsi="Verdana" w:cs="Calibri"/>
                <w:sz w:val="22"/>
                <w:szCs w:val="22"/>
              </w:rPr>
            </w:pPr>
            <w:r w:rsidRPr="00B5518E">
              <w:rPr>
                <w:rFonts w:ascii="Verdana" w:hAnsi="Verdana"/>
                <w:color w:val="000000"/>
                <w:sz w:val="22"/>
                <w:szCs w:val="22"/>
              </w:rPr>
              <w:t>Does your organisation use software to manage appraisals for this staff group? (YES/NO)</w:t>
            </w:r>
            <w:r w:rsidRPr="00B5518E">
              <w:rPr>
                <w:rFonts w:ascii="Verdana" w:hAnsi="Verdana"/>
                <w:color w:val="000000"/>
                <w:sz w:val="22"/>
                <w:szCs w:val="22"/>
              </w:rPr>
              <w:br/>
            </w:r>
            <w:r w:rsidRPr="00B5518E">
              <w:rPr>
                <w:rFonts w:ascii="Verdana" w:hAnsi="Verdana"/>
                <w:i/>
                <w:iCs/>
                <w:color w:val="000000"/>
                <w:sz w:val="22"/>
                <w:szCs w:val="22"/>
              </w:rPr>
              <w:t>(Note: Medical appraisal guide (MAG) model appraisal form is not a technology in this regard)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7D381F" w14:textId="77777777" w:rsidR="00B5518E" w:rsidRPr="00B5518E" w:rsidRDefault="00B5518E" w:rsidP="00B551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5518E">
              <w:rPr>
                <w:rFonts w:ascii="Verdana" w:hAnsi="Verdana"/>
                <w:sz w:val="22"/>
                <w:szCs w:val="22"/>
              </w:rPr>
              <w:t>Yes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DEE6E9" w14:textId="77777777" w:rsidR="00B5518E" w:rsidRPr="00B5518E" w:rsidRDefault="00B5518E" w:rsidP="00B5518E">
            <w:pPr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B5518E">
              <w:rPr>
                <w:rFonts w:ascii="Verdana" w:hAnsi="Verdana" w:cs="Times New Roman"/>
                <w:sz w:val="22"/>
                <w:szCs w:val="22"/>
              </w:rPr>
              <w:t>Yes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4D56D4" w14:textId="77777777" w:rsidR="00B5518E" w:rsidRPr="00B5518E" w:rsidRDefault="00B5518E" w:rsidP="00B5518E">
            <w:pPr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B5518E">
              <w:rPr>
                <w:rFonts w:ascii="Verdana" w:hAnsi="Verdana" w:cs="Times New Roman"/>
                <w:sz w:val="22"/>
                <w:szCs w:val="22"/>
              </w:rPr>
              <w:t>Yes</w:t>
            </w:r>
          </w:p>
        </w:tc>
      </w:tr>
      <w:tr w:rsidR="00B5518E" w:rsidRPr="00B5518E" w14:paraId="2149631F" w14:textId="77777777" w:rsidTr="00B5518E">
        <w:trPr>
          <w:trHeight w:val="315"/>
        </w:trPr>
        <w:tc>
          <w:tcPr>
            <w:tcW w:w="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E7D9E4" w14:textId="77777777" w:rsidR="00B5518E" w:rsidRPr="00B5518E" w:rsidRDefault="00B551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5518E">
              <w:rPr>
                <w:rFonts w:ascii="Verdana" w:hAnsi="Verdana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9EE3C8" w14:textId="77777777" w:rsidR="00B5518E" w:rsidRPr="00B5518E" w:rsidRDefault="00B5518E" w:rsidP="00A8307B">
            <w:pPr>
              <w:ind w:left="0"/>
              <w:rPr>
                <w:rFonts w:ascii="Verdana" w:hAnsi="Verdana" w:cs="Calibri"/>
                <w:sz w:val="22"/>
                <w:szCs w:val="22"/>
              </w:rPr>
            </w:pPr>
            <w:r w:rsidRPr="00B5518E">
              <w:rPr>
                <w:rFonts w:ascii="Verdana" w:hAnsi="Verdana"/>
                <w:color w:val="000000"/>
                <w:sz w:val="22"/>
                <w:szCs w:val="22"/>
              </w:rPr>
              <w:t>If the response was YES to question 1, what is the name of your appraisals software?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955556" w14:textId="4EE25CF8" w:rsidR="00B5518E" w:rsidRPr="00B5518E" w:rsidRDefault="00551014" w:rsidP="00B551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MARS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F78A60" w14:textId="5F9DD3E5" w:rsidR="00B5518E" w:rsidRPr="00B5518E" w:rsidRDefault="00B5518E" w:rsidP="00B551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5518E">
              <w:rPr>
                <w:rFonts w:ascii="Verdana" w:hAnsi="Verdana"/>
                <w:sz w:val="22"/>
                <w:szCs w:val="22"/>
              </w:rPr>
              <w:t>All Wales NHS solution (ESR)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845F50" w14:textId="44D6EA75" w:rsidR="00B5518E" w:rsidRPr="00B5518E" w:rsidRDefault="00B5518E" w:rsidP="00B551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5518E">
              <w:rPr>
                <w:rFonts w:ascii="Verdana" w:hAnsi="Verdana"/>
                <w:sz w:val="22"/>
                <w:szCs w:val="22"/>
              </w:rPr>
              <w:t>All Wales NHS solution (ESR)</w:t>
            </w:r>
          </w:p>
        </w:tc>
      </w:tr>
      <w:tr w:rsidR="00B5518E" w:rsidRPr="00B5518E" w14:paraId="01D0589F" w14:textId="77777777" w:rsidTr="00B5518E">
        <w:trPr>
          <w:trHeight w:val="315"/>
        </w:trPr>
        <w:tc>
          <w:tcPr>
            <w:tcW w:w="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6C54D6" w14:textId="77777777" w:rsidR="00B5518E" w:rsidRPr="00B5518E" w:rsidRDefault="00B551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5518E">
              <w:rPr>
                <w:rFonts w:ascii="Verdana" w:hAnsi="Verdana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FF4E8A" w14:textId="77777777" w:rsidR="00B5518E" w:rsidRPr="00B5518E" w:rsidRDefault="00B5518E" w:rsidP="00A8307B">
            <w:pPr>
              <w:ind w:left="0"/>
              <w:rPr>
                <w:rFonts w:ascii="Verdana" w:hAnsi="Verdana" w:cs="Calibri"/>
                <w:sz w:val="22"/>
                <w:szCs w:val="22"/>
              </w:rPr>
            </w:pPr>
            <w:r w:rsidRPr="00B5518E">
              <w:rPr>
                <w:rFonts w:ascii="Verdana" w:hAnsi="Verdana"/>
                <w:color w:val="000000"/>
                <w:sz w:val="22"/>
                <w:szCs w:val="22"/>
              </w:rPr>
              <w:t>What is the contract start date for the appraisals software? (dd/mm/</w:t>
            </w:r>
            <w:proofErr w:type="spellStart"/>
            <w:r w:rsidRPr="00B5518E">
              <w:rPr>
                <w:rFonts w:ascii="Verdana" w:hAnsi="Verdana"/>
                <w:color w:val="000000"/>
                <w:sz w:val="22"/>
                <w:szCs w:val="22"/>
              </w:rPr>
              <w:t>yyyy</w:t>
            </w:r>
            <w:proofErr w:type="spellEnd"/>
            <w:r w:rsidRPr="00B5518E">
              <w:rPr>
                <w:rFonts w:ascii="Verdana" w:hAnsi="Verdana"/>
                <w:color w:val="000000"/>
                <w:sz w:val="22"/>
                <w:szCs w:val="22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74D1D6" w14:textId="77777777" w:rsidR="00B5518E" w:rsidRPr="00B5518E" w:rsidRDefault="00B5518E" w:rsidP="00B551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5518E">
              <w:rPr>
                <w:rFonts w:ascii="Verdana" w:hAnsi="Verdana"/>
                <w:sz w:val="22"/>
                <w:szCs w:val="22"/>
              </w:rPr>
              <w:t>N/A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A2C014" w14:textId="77777777" w:rsidR="00B5518E" w:rsidRPr="00B5518E" w:rsidRDefault="00B5518E" w:rsidP="00B551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5518E">
              <w:rPr>
                <w:rFonts w:ascii="Verdana" w:hAnsi="Verdana"/>
                <w:sz w:val="22"/>
                <w:szCs w:val="22"/>
              </w:rPr>
              <w:t>N/A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AFA818" w14:textId="77777777" w:rsidR="00B5518E" w:rsidRPr="00B5518E" w:rsidRDefault="00B5518E" w:rsidP="00B551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5518E">
              <w:rPr>
                <w:rFonts w:ascii="Verdana" w:hAnsi="Verdana"/>
                <w:sz w:val="22"/>
                <w:szCs w:val="22"/>
              </w:rPr>
              <w:t>N/A</w:t>
            </w:r>
          </w:p>
        </w:tc>
      </w:tr>
      <w:tr w:rsidR="00B5518E" w:rsidRPr="00B5518E" w14:paraId="05DA587F" w14:textId="77777777" w:rsidTr="00B5518E">
        <w:trPr>
          <w:trHeight w:val="315"/>
        </w:trPr>
        <w:tc>
          <w:tcPr>
            <w:tcW w:w="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E46C35" w14:textId="77777777" w:rsidR="00B5518E" w:rsidRPr="00B5518E" w:rsidRDefault="00B551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5518E">
              <w:rPr>
                <w:rFonts w:ascii="Verdana" w:hAnsi="Verdana"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17F9AF" w14:textId="77777777" w:rsidR="00B5518E" w:rsidRPr="00B5518E" w:rsidRDefault="00B5518E" w:rsidP="00A8307B">
            <w:pPr>
              <w:ind w:left="0"/>
              <w:rPr>
                <w:rFonts w:ascii="Verdana" w:hAnsi="Verdana" w:cs="Calibri"/>
                <w:sz w:val="22"/>
                <w:szCs w:val="22"/>
              </w:rPr>
            </w:pPr>
            <w:r w:rsidRPr="00B5518E">
              <w:rPr>
                <w:rFonts w:ascii="Verdana" w:hAnsi="Verdana"/>
                <w:color w:val="000000"/>
                <w:sz w:val="22"/>
                <w:szCs w:val="22"/>
              </w:rPr>
              <w:t>What is the contract expiry date for the appraisals software? (dd/mm/</w:t>
            </w:r>
            <w:proofErr w:type="spellStart"/>
            <w:r w:rsidRPr="00B5518E">
              <w:rPr>
                <w:rFonts w:ascii="Verdana" w:hAnsi="Verdana"/>
                <w:color w:val="000000"/>
                <w:sz w:val="22"/>
                <w:szCs w:val="22"/>
              </w:rPr>
              <w:t>yyyy</w:t>
            </w:r>
            <w:proofErr w:type="spellEnd"/>
            <w:r w:rsidRPr="00B5518E">
              <w:rPr>
                <w:rFonts w:ascii="Verdana" w:hAnsi="Verdana"/>
                <w:color w:val="000000"/>
                <w:sz w:val="22"/>
                <w:szCs w:val="22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D2838C" w14:textId="77777777" w:rsidR="00B5518E" w:rsidRPr="00B5518E" w:rsidRDefault="00B5518E" w:rsidP="00B551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5518E">
              <w:rPr>
                <w:rFonts w:ascii="Verdana" w:hAnsi="Verdana"/>
                <w:sz w:val="22"/>
                <w:szCs w:val="22"/>
              </w:rPr>
              <w:t>N/A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0D4496" w14:textId="77777777" w:rsidR="00B5518E" w:rsidRPr="00B5518E" w:rsidRDefault="00B5518E" w:rsidP="00B5518E">
            <w:pPr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B5518E">
              <w:rPr>
                <w:rFonts w:ascii="Verdana" w:hAnsi="Verdana"/>
                <w:sz w:val="22"/>
                <w:szCs w:val="22"/>
              </w:rPr>
              <w:t>N/A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0D0735" w14:textId="77777777" w:rsidR="00B5518E" w:rsidRPr="00B5518E" w:rsidRDefault="00B5518E" w:rsidP="00B5518E">
            <w:pPr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B5518E">
              <w:rPr>
                <w:rFonts w:ascii="Verdana" w:hAnsi="Verdana"/>
                <w:sz w:val="22"/>
                <w:szCs w:val="22"/>
              </w:rPr>
              <w:t>N/A</w:t>
            </w:r>
          </w:p>
        </w:tc>
      </w:tr>
      <w:tr w:rsidR="00B5518E" w:rsidRPr="00B5518E" w14:paraId="6128F588" w14:textId="77777777" w:rsidTr="00B5518E">
        <w:trPr>
          <w:trHeight w:val="315"/>
        </w:trPr>
        <w:tc>
          <w:tcPr>
            <w:tcW w:w="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81A441" w14:textId="77777777" w:rsidR="00B5518E" w:rsidRPr="00B5518E" w:rsidRDefault="00B551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5518E">
              <w:rPr>
                <w:rFonts w:ascii="Verdana" w:hAnsi="Verdana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871A39" w14:textId="77777777" w:rsidR="00B5518E" w:rsidRPr="00B5518E" w:rsidRDefault="00B5518E" w:rsidP="00A8307B">
            <w:pPr>
              <w:ind w:left="0"/>
              <w:rPr>
                <w:rFonts w:ascii="Verdana" w:hAnsi="Verdana" w:cs="Calibri"/>
                <w:sz w:val="22"/>
                <w:szCs w:val="22"/>
              </w:rPr>
            </w:pPr>
            <w:r w:rsidRPr="00B5518E">
              <w:rPr>
                <w:rFonts w:ascii="Verdana" w:hAnsi="Verdana"/>
                <w:color w:val="000000"/>
                <w:sz w:val="22"/>
                <w:szCs w:val="22"/>
              </w:rPr>
              <w:t>How many licenses is your contract for?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05B090" w14:textId="77777777" w:rsidR="00B5518E" w:rsidRPr="00B5518E" w:rsidRDefault="00B5518E" w:rsidP="00B5518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5518E">
              <w:rPr>
                <w:rFonts w:ascii="Verdana" w:hAnsi="Verdana"/>
                <w:sz w:val="22"/>
                <w:szCs w:val="22"/>
              </w:rPr>
              <w:t>N/A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532C1A" w14:textId="77777777" w:rsidR="00B5518E" w:rsidRPr="00B5518E" w:rsidRDefault="00B5518E" w:rsidP="00B5518E">
            <w:pPr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B5518E">
              <w:rPr>
                <w:rFonts w:ascii="Verdana" w:hAnsi="Verdana" w:cs="Times New Roman"/>
                <w:sz w:val="22"/>
                <w:szCs w:val="22"/>
              </w:rPr>
              <w:t>N/A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CFA63B" w14:textId="77777777" w:rsidR="00B5518E" w:rsidRPr="00B5518E" w:rsidRDefault="00B5518E" w:rsidP="00B5518E">
            <w:pPr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B5518E">
              <w:rPr>
                <w:rFonts w:ascii="Verdana" w:hAnsi="Verdana" w:cs="Times New Roman"/>
                <w:sz w:val="22"/>
                <w:szCs w:val="22"/>
              </w:rPr>
              <w:t>N/A</w:t>
            </w:r>
          </w:p>
        </w:tc>
      </w:tr>
    </w:tbl>
    <w:p w14:paraId="3E4B89E8" w14:textId="77777777" w:rsidR="00286642" w:rsidRPr="00B5518E" w:rsidRDefault="00286642" w:rsidP="00DC0D5A">
      <w:pPr>
        <w:spacing w:before="280"/>
        <w:rPr>
          <w:rFonts w:ascii="Verdana" w:hAnsi="Verdana"/>
          <w:b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B5518E">
      <w:footerReference w:type="default" r:id="rId8"/>
      <w:headerReference w:type="first" r:id="rId9"/>
      <w:footerReference w:type="first" r:id="rId10"/>
      <w:pgSz w:w="11906" w:h="16838" w:code="9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63D40" w14:textId="77777777" w:rsidR="00D304B0" w:rsidRDefault="00D304B0" w:rsidP="00D304B0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4245D8CD" wp14:editId="0C9AFF3A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544060223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78AB06" w14:textId="77777777" w:rsidR="00D304B0" w:rsidRPr="002B2CF6" w:rsidRDefault="00D304B0" w:rsidP="00D304B0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77777777" w:rsidR="007D6A3E" w:rsidRPr="00D304B0" w:rsidRDefault="007D6A3E" w:rsidP="00D304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bookmarkStart w:id="2" w:name="_Hlk171314432"/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bookmarkEnd w:id="2"/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431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431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431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431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1014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44C1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307B"/>
    <w:rsid w:val="00A84640"/>
    <w:rsid w:val="00AB4D54"/>
    <w:rsid w:val="00AF0E8B"/>
    <w:rsid w:val="00AF691A"/>
    <w:rsid w:val="00B031C2"/>
    <w:rsid w:val="00B34966"/>
    <w:rsid w:val="00B5518E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304B0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51FED-1DC5-4F69-B84F-607404CB4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74</TotalTime>
  <Pages>3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2024-07-08T14:54:00Z</dcterms:modified>
</cp:coreProperties>
</file>