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2D414C3E" w:rsidR="005925B8" w:rsidRDefault="008608DE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525A33A0">
                <wp:simplePos x="0" y="0"/>
                <wp:positionH relativeFrom="column">
                  <wp:posOffset>285750</wp:posOffset>
                </wp:positionH>
                <wp:positionV relativeFrom="paragraph">
                  <wp:posOffset>356235</wp:posOffset>
                </wp:positionV>
                <wp:extent cx="5248275" cy="412750"/>
                <wp:effectExtent l="0" t="0" r="0" b="63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2A3403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08D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24-F-026</w:t>
                            </w:r>
                          </w:p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28.05pt;width:413.25pt;height:3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" filled="f" stroked="f">
                <v:textbox>
                  <w:txbxContent>
                    <w:p w14:paraId="6B840BE9" w14:textId="12A3403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608D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24-F-026</w:t>
                      </w:r>
                    </w:p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5616">
        <w:rPr>
          <w:sz w:val="18"/>
          <w:szCs w:val="20"/>
        </w:rPr>
        <w:t xml:space="preserve">  </w:t>
      </w:r>
      <w:proofErr w:type="spellStart"/>
      <w:r w:rsidR="007A5616" w:rsidRPr="007A5616">
        <w:rPr>
          <w:sz w:val="16"/>
          <w:szCs w:val="20"/>
        </w:rPr>
        <w:t>Rydym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yn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croesawu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gohebiaeth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yn</w:t>
      </w:r>
      <w:proofErr w:type="spellEnd"/>
      <w:r w:rsidR="007A5616" w:rsidRPr="007A5616">
        <w:rPr>
          <w:sz w:val="16"/>
          <w:szCs w:val="20"/>
        </w:rPr>
        <w:t xml:space="preserve"> y </w:t>
      </w:r>
      <w:proofErr w:type="spellStart"/>
      <w:r w:rsidR="007A5616" w:rsidRPr="007A5616">
        <w:rPr>
          <w:sz w:val="16"/>
          <w:szCs w:val="20"/>
        </w:rPr>
        <w:t>Gymraeg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neu'r</w:t>
      </w:r>
      <w:proofErr w:type="spellEnd"/>
      <w:r w:rsidR="007A5616" w:rsidRPr="007A5616">
        <w:rPr>
          <w:sz w:val="16"/>
          <w:szCs w:val="20"/>
        </w:rPr>
        <w:t xml:space="preserve"> </w:t>
      </w:r>
      <w:proofErr w:type="spellStart"/>
      <w:r w:rsidR="007A5616" w:rsidRPr="007A5616">
        <w:rPr>
          <w:sz w:val="16"/>
          <w:szCs w:val="20"/>
        </w:rPr>
        <w:t>Saesneg</w:t>
      </w:r>
      <w:proofErr w:type="spellEnd"/>
      <w:r w:rsidR="007A5616" w:rsidRPr="007A5616">
        <w:rPr>
          <w:sz w:val="16"/>
          <w:szCs w:val="20"/>
        </w:rPr>
        <w:t xml:space="preserve">. Atebir gohebiaeth Gymraeg yn y Gymraeg, ac ni fydd hyn yn arwain at oedi. </w:t>
      </w:r>
      <w:r w:rsidR="007A5616">
        <w:rPr>
          <w:sz w:val="16"/>
          <w:szCs w:val="20"/>
        </w:rPr>
        <w:t xml:space="preserve"> </w:t>
      </w:r>
      <w:r w:rsidR="007A5616"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5CCC8619" w:rsidR="00DC7FA9" w:rsidRDefault="00DC7FA9" w:rsidP="00D62A67">
      <w:pPr>
        <w:spacing w:before="280"/>
      </w:pPr>
    </w:p>
    <w:p w14:paraId="635CAE49" w14:textId="164DA4A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tbl>
      <w:tblPr>
        <w:tblW w:w="106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260"/>
        <w:gridCol w:w="2268"/>
        <w:gridCol w:w="2268"/>
        <w:gridCol w:w="2127"/>
      </w:tblGrid>
      <w:tr w:rsidR="008608DE" w:rsidRPr="007D0D1C" w14:paraId="3748B47D" w14:textId="77777777" w:rsidTr="00996298">
        <w:trPr>
          <w:trHeight w:val="555"/>
        </w:trPr>
        <w:tc>
          <w:tcPr>
            <w:tcW w:w="106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8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461CC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Agency</w:t>
            </w:r>
          </w:p>
        </w:tc>
      </w:tr>
      <w:tr w:rsidR="00CB4517" w:rsidRPr="007D0D1C" w14:paraId="1337DFF8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0F008" w14:textId="77777777" w:rsidR="008608DE" w:rsidRPr="007D0D1C" w:rsidRDefault="008608DE">
            <w:pPr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54DD5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79FA6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470C7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77B73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CB4517" w:rsidRPr="007D0D1C" w14:paraId="66B1940D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7E3DD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D8D06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For each of the staff group categories: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7DCB1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Medical and Dental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A775F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Nursing and HCAs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26822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AHPs and HSS</w:t>
            </w:r>
          </w:p>
        </w:tc>
      </w:tr>
      <w:tr w:rsidR="00CB4517" w:rsidRPr="007D0D1C" w14:paraId="29A8F86A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99D4D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46000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Do you have an</w:t>
            </w:r>
            <w:r w:rsidRPr="007D0D1C">
              <w:rPr>
                <w:rStyle w:val="gmail-apple-converted-space"/>
                <w:rFonts w:ascii="Verdana" w:eastAsia="Times New Roman" w:hAnsi="Verdana" w:cs="Calibri"/>
                <w:sz w:val="22"/>
                <w:szCs w:val="22"/>
              </w:rPr>
              <w:t> </w:t>
            </w:r>
            <w:r w:rsidRPr="007D0D1C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in-house temporary staffing team</w:t>
            </w:r>
            <w:r w:rsidRPr="007D0D1C">
              <w:rPr>
                <w:rStyle w:val="gmail-apple-converted-space"/>
                <w:rFonts w:ascii="Verdana" w:eastAsia="Times New Roman" w:hAnsi="Verdana" w:cs="Calibri"/>
                <w:sz w:val="22"/>
                <w:szCs w:val="22"/>
              </w:rPr>
              <w:t> </w:t>
            </w: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to manage your</w:t>
            </w:r>
            <w:r w:rsidRPr="007D0D1C">
              <w:rPr>
                <w:rStyle w:val="gmail-apple-converted-space"/>
                <w:rFonts w:ascii="Verdana" w:eastAsia="Times New Roman" w:hAnsi="Verdana" w:cs="Calibri"/>
                <w:sz w:val="22"/>
                <w:szCs w:val="22"/>
              </w:rPr>
              <w:t> </w:t>
            </w:r>
            <w:r w:rsidRPr="007D0D1C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agency</w:t>
            </w:r>
            <w:r w:rsidRPr="007D0D1C">
              <w:rPr>
                <w:rStyle w:val="gmail-apple-converted-space"/>
                <w:rFonts w:ascii="Verdana" w:eastAsia="Times New Roman" w:hAnsi="Verdana" w:cs="Calibri"/>
                <w:sz w:val="22"/>
                <w:szCs w:val="22"/>
              </w:rPr>
              <w:t> </w:t>
            </w: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OR is this</w:t>
            </w:r>
            <w:r w:rsidRPr="007D0D1C">
              <w:rPr>
                <w:rStyle w:val="gmail-apple-converted-space"/>
                <w:rFonts w:ascii="Verdana" w:eastAsia="Times New Roman" w:hAnsi="Verdana" w:cs="Calibri"/>
                <w:sz w:val="22"/>
                <w:szCs w:val="22"/>
              </w:rPr>
              <w:t> </w:t>
            </w:r>
            <w:r w:rsidRPr="007D0D1C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outsourced</w:t>
            </w:r>
            <w:r w:rsidRPr="007D0D1C">
              <w:rPr>
                <w:rStyle w:val="gmail-apple-converted-space"/>
                <w:rFonts w:ascii="Verdana" w:eastAsia="Times New Roman" w:hAnsi="Verdana" w:cs="Calibri"/>
                <w:sz w:val="22"/>
                <w:szCs w:val="22"/>
              </w:rPr>
              <w:t> </w:t>
            </w: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to a company? (In-house/Outsourced)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3AF59" w14:textId="35DB2553" w:rsidR="008608DE" w:rsidRPr="007D0D1C" w:rsidRDefault="007D0D1C" w:rsidP="007D0D1C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In House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AD0E2" w14:textId="7D774DBA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In House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C48FC" w14:textId="64EDE549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In House</w:t>
            </w:r>
          </w:p>
        </w:tc>
      </w:tr>
      <w:tr w:rsidR="00CB4517" w:rsidRPr="007D0D1C" w14:paraId="3850E819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4EC091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E4E26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If outsourced, what is the name of this company?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8C89F" w14:textId="16B44D1D" w:rsidR="008608DE" w:rsidRPr="007D0D1C" w:rsidRDefault="007D0D1C" w:rsidP="007D0D1C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533CF" w14:textId="0961F331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160F1" w14:textId="0DBB5E1E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</w:tr>
      <w:tr w:rsidR="00CB4517" w:rsidRPr="007D0D1C" w14:paraId="17071D59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4EC2A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4BC01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If outsourced, what was the start date for the contract with this provider? (dd/mm/</w:t>
            </w:r>
            <w:proofErr w:type="spell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yyyy</w:t>
            </w:r>
            <w:proofErr w:type="spell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D6DC6" w14:textId="68166B07" w:rsidR="008608DE" w:rsidRPr="007D0D1C" w:rsidRDefault="007D0D1C" w:rsidP="007D0D1C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8FEB3" w14:textId="3F14EC58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FF497" w14:textId="20BBCF07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</w:tr>
      <w:tr w:rsidR="00CB4517" w:rsidRPr="007D0D1C" w14:paraId="577A24D9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DA6AB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F9E99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If outsourced, what is the expiry date for the contract with this provider? (dd/mm/</w:t>
            </w:r>
            <w:proofErr w:type="spell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yyyy</w:t>
            </w:r>
            <w:proofErr w:type="spell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4416D" w14:textId="6001F7F6" w:rsidR="008608DE" w:rsidRPr="007D0D1C" w:rsidRDefault="007D0D1C" w:rsidP="007D0D1C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ED761" w14:textId="46928FF4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9637A" w14:textId="7FA95994" w:rsidR="008608DE" w:rsidRPr="007D0D1C" w:rsidRDefault="007D0D1C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N/A</w:t>
            </w:r>
          </w:p>
        </w:tc>
      </w:tr>
      <w:tr w:rsidR="00CB4517" w:rsidRPr="007D0D1C" w14:paraId="2A22E559" w14:textId="77777777" w:rsidTr="00996298">
        <w:trPr>
          <w:trHeight w:val="6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47765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51A02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 xml:space="preserve">In total, how many Agency shift hours were worked in 2023? (most recent </w:t>
            </w:r>
            <w:proofErr w:type="gram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12 month</w:t>
            </w:r>
            <w:proofErr w:type="gram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 xml:space="preserve"> period)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3A109" w14:textId="1D781465" w:rsidR="008608DE" w:rsidRPr="007D0D1C" w:rsidRDefault="00CB4517" w:rsidP="007D0D1C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52,565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595BC" w14:textId="099ADC22" w:rsidR="008608DE" w:rsidRPr="007D0D1C" w:rsidRDefault="00CB4517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594</w:t>
            </w:r>
            <w:r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,</w:t>
            </w: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925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E215E" w14:textId="74D32D8F" w:rsidR="008608DE" w:rsidRPr="007D0D1C" w:rsidRDefault="00CB4517" w:rsidP="007D0D1C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58,432</w:t>
            </w:r>
          </w:p>
        </w:tc>
      </w:tr>
      <w:tr w:rsidR="00CB4517" w:rsidRPr="007D0D1C" w14:paraId="5AF62D32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544C7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C37AD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08FDC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BC49C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27EC4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CB4517" w:rsidRPr="007D0D1C" w14:paraId="241D8260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0CB14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B9808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For each of the staff group categories: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4359C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Medical and Dental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97F2F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Nursing and HCAs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0FBED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AHPs and HSS</w:t>
            </w:r>
          </w:p>
        </w:tc>
      </w:tr>
      <w:tr w:rsidR="00CB4517" w:rsidRPr="007D0D1C" w14:paraId="637AF5FA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F5719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D12BB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Do you use agency technology (VMS (vendor management system)) to manage the cascading of vacancies to one or more agencies? (Yes/No/Not Applicable)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44FB3" w14:textId="171686A4" w:rsidR="008608DE" w:rsidRPr="007D0D1C" w:rsidRDefault="00CB4517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Yes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24F9B" w14:textId="26F2743C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No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4D562" w14:textId="2EFFB91E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Yes</w:t>
            </w:r>
          </w:p>
        </w:tc>
      </w:tr>
      <w:tr w:rsidR="00CB4517" w:rsidRPr="007D0D1C" w14:paraId="27CCA546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B6ECE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6BFC3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If the response was YES to question 5, what is the name of your VMS (vendor management system) technology?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7571B" w14:textId="4FB4B0EC" w:rsidR="008608DE" w:rsidRPr="007D0D1C" w:rsidRDefault="00CB4517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Allocate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59AA5" w14:textId="009EAB7C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Allocate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AA51A" w14:textId="582913E5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Allocate</w:t>
            </w:r>
          </w:p>
        </w:tc>
      </w:tr>
      <w:tr w:rsidR="00CB4517" w:rsidRPr="007D0D1C" w14:paraId="79A6D912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D2533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90D43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 xml:space="preserve">What </w:t>
            </w:r>
            <w:proofErr w:type="gram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was</w:t>
            </w:r>
            <w:proofErr w:type="gram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 xml:space="preserve"> the contract start date for the provider you currently use? (dd/mm/</w:t>
            </w:r>
            <w:proofErr w:type="spell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yyyy</w:t>
            </w:r>
            <w:proofErr w:type="spell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EA75E" w14:textId="61A6D0E3" w:rsidR="008608DE" w:rsidRPr="007D0D1C" w:rsidRDefault="00CB4517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2023 -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7ADCC" w14:textId="672120F2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 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32D1F" w14:textId="191C5101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31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st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August 2023 </w:t>
            </w:r>
          </w:p>
        </w:tc>
      </w:tr>
      <w:tr w:rsidR="00CB4517" w:rsidRPr="007D0D1C" w14:paraId="60E3DC29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28D70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8CBF1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What is the contract expiry date for the provider you currently use? (dd/mm/</w:t>
            </w:r>
            <w:proofErr w:type="spell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yyyy</w:t>
            </w:r>
            <w:proofErr w:type="spell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4B69E" w14:textId="57A891AB" w:rsidR="008608DE" w:rsidRPr="007D0D1C" w:rsidRDefault="00CB4517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E8B9C" w14:textId="78E93AF6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ED310" w14:textId="2687FA83" w:rsidR="008608DE" w:rsidRPr="007D0D1C" w:rsidRDefault="00CB4517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27</w:t>
            </w:r>
            <w:r w:rsidRPr="00D15B48">
              <w:rPr>
                <w:rFonts w:ascii="Verdana" w:hAnsi="Verdana" w:cs="Calibri"/>
                <w:sz w:val="22"/>
                <w:szCs w:val="22"/>
                <w:vertAlign w:val="superscript"/>
                <w:lang w:eastAsia="en-US"/>
                <w14:ligatures w14:val="standardContextual"/>
              </w:rPr>
              <w:t>th</w:t>
            </w:r>
            <w:r w:rsidRPr="00D15B48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February 2026</w:t>
            </w:r>
          </w:p>
        </w:tc>
      </w:tr>
      <w:tr w:rsidR="00CB4517" w:rsidRPr="007D0D1C" w14:paraId="66E628EE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1F873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5084E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C5879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B0661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08AB6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8608DE" w:rsidRPr="007D0D1C" w14:paraId="3E3D26C2" w14:textId="77777777" w:rsidTr="00996298">
        <w:trPr>
          <w:trHeight w:val="525"/>
        </w:trPr>
        <w:tc>
          <w:tcPr>
            <w:tcW w:w="1062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8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D10E0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Direct Engagement</w:t>
            </w:r>
          </w:p>
        </w:tc>
      </w:tr>
      <w:tr w:rsidR="00CB4517" w:rsidRPr="007D0D1C" w14:paraId="565C9673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4C1F5" w14:textId="77777777" w:rsidR="008608DE" w:rsidRPr="007D0D1C" w:rsidRDefault="008608DE">
            <w:pPr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1B9E9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5D452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F1BDE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CD176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CB4517" w:rsidRPr="007D0D1C" w14:paraId="39AA66A2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0499E9" w14:textId="77777777" w:rsidR="008608DE" w:rsidRPr="007D0D1C" w:rsidRDefault="008608DE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15B36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For each of the staff group categories: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4D8BE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Medical and Dental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BDEB9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AHPs and HSS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00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C1B26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b/>
                <w:bCs/>
                <w:color w:val="FFFFFF"/>
                <w:sz w:val="22"/>
                <w:szCs w:val="22"/>
              </w:rPr>
              <w:t>Admin and Clerical</w:t>
            </w:r>
          </w:p>
        </w:tc>
      </w:tr>
      <w:tr w:rsidR="00CB4517" w:rsidRPr="007D0D1C" w14:paraId="37CD0B13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028EB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EB7EF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Do you undertake direct engagement (DE) arrangements to make savings on VAT on agency workers? (YES/NO)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30945" w14:textId="0A396590" w:rsidR="008608DE" w:rsidRPr="007D0D1C" w:rsidRDefault="00CB4517" w:rsidP="00996298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Yes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74D73" w14:textId="5CC4123F" w:rsidR="008608DE" w:rsidRPr="007D0D1C" w:rsidRDefault="00CB4517" w:rsidP="00996298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Yes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2DCCB" w14:textId="79419005" w:rsidR="008608DE" w:rsidRPr="007D0D1C" w:rsidRDefault="00CB4517" w:rsidP="00996298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No provider *</w:t>
            </w:r>
          </w:p>
        </w:tc>
      </w:tr>
      <w:tr w:rsidR="00CB4517" w:rsidRPr="007D0D1C" w14:paraId="550D2CDB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EB2A4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81625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What is the name of your DE provider/technology?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657BE" w14:textId="7A178AA9" w:rsidR="008608DE" w:rsidRPr="007D0D1C" w:rsidRDefault="00CB4517" w:rsidP="00996298">
            <w:pPr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proofErr w:type="spellStart"/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Medacs</w:t>
            </w:r>
            <w:proofErr w:type="spellEnd"/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Healthcare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0E6BE" w14:textId="6F8B975A" w:rsidR="008608DE" w:rsidRPr="007D0D1C" w:rsidRDefault="00CB4517" w:rsidP="00996298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proofErr w:type="spellStart"/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>Medacs</w:t>
            </w:r>
            <w:proofErr w:type="spellEnd"/>
            <w:r w:rsidRPr="00FE6C40">
              <w:rPr>
                <w:rFonts w:ascii="Verdana" w:hAnsi="Verdana" w:cs="Calibri"/>
                <w:sz w:val="22"/>
                <w:szCs w:val="22"/>
                <w:lang w:eastAsia="en-US"/>
                <w14:ligatures w14:val="standardContextual"/>
              </w:rPr>
              <w:t xml:space="preserve"> Healthcare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0F53F" w14:textId="16BC52DF" w:rsidR="008608DE" w:rsidRPr="007D0D1C" w:rsidRDefault="00CB4517" w:rsidP="00996298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  <w:tr w:rsidR="00CB4517" w:rsidRPr="007D0D1C" w14:paraId="452F9DFA" w14:textId="77777777" w:rsidTr="00996298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EA585" w14:textId="77777777" w:rsidR="008608DE" w:rsidRPr="007D0D1C" w:rsidRDefault="008608DE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7D0D1C">
              <w:rPr>
                <w:rFonts w:ascii="Verdana" w:eastAsia="Times New Roman" w:hAnsi="Verdana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0E8F6" w14:textId="77777777" w:rsidR="008608DE" w:rsidRPr="007D0D1C" w:rsidRDefault="008608DE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What is the contract expiry date for the provider/technology that you currently use for direct engagement? (dd/mm/</w:t>
            </w:r>
            <w:proofErr w:type="spellStart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yyyy</w:t>
            </w:r>
            <w:proofErr w:type="spellEnd"/>
            <w:r w:rsidRPr="007D0D1C">
              <w:rPr>
                <w:rFonts w:ascii="Verdana" w:eastAsia="Times New Roman" w:hAnsi="Verdana" w:cs="Calibri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5F2C5" w14:textId="47704D28" w:rsidR="008608DE" w:rsidRPr="007D0D1C" w:rsidRDefault="00996298">
            <w:pPr>
              <w:rPr>
                <w:rFonts w:ascii="Verdana" w:eastAsia="Times New Roman" w:hAnsi="Verdana" w:cs="Calibri"/>
                <w:sz w:val="22"/>
                <w:szCs w:val="22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August 2024 option to extend for 2 years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F3B66" w14:textId="4EB05DFF" w:rsidR="008608DE" w:rsidRPr="007D0D1C" w:rsidRDefault="00996298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FE6C40">
              <w:rPr>
                <w:rFonts w:ascii="Verdana" w:hAnsi="Verdana" w:cs="Calibri"/>
                <w:color w:val="000000"/>
                <w:sz w:val="22"/>
                <w:szCs w:val="22"/>
                <w:lang w:eastAsia="en-US"/>
                <w14:ligatures w14:val="standardContextual"/>
              </w:rPr>
              <w:t>August 2024 option to extend for 2 years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664A2" w14:textId="06BC8496" w:rsidR="008608DE" w:rsidRPr="007D0D1C" w:rsidRDefault="00996298" w:rsidP="00996298">
            <w:pPr>
              <w:jc w:val="center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sz w:val="22"/>
                <w:szCs w:val="22"/>
              </w:rPr>
              <w:t>*</w:t>
            </w:r>
          </w:p>
        </w:tc>
      </w:tr>
    </w:tbl>
    <w:p w14:paraId="6B578783" w14:textId="77777777" w:rsidR="00CB4517" w:rsidRDefault="00CB4517" w:rsidP="00CB4517">
      <w:pPr>
        <w:ind w:left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B97634">
        <w:rPr>
          <w:rFonts w:ascii="Verdana" w:hAnsi="Verdana"/>
          <w:noProof/>
          <w:sz w:val="22"/>
          <w:szCs w:val="22"/>
        </w:rPr>
        <w:t>Please Note</w:t>
      </w:r>
      <w:r>
        <w:rPr>
          <w:rFonts w:ascii="Verdana" w:hAnsi="Verdana"/>
          <w:noProof/>
          <w:sz w:val="22"/>
          <w:szCs w:val="22"/>
        </w:rPr>
        <w:t xml:space="preserve">: We do not use </w:t>
      </w:r>
      <w:r w:rsidRPr="00B97634">
        <w:rPr>
          <w:rFonts w:ascii="Verdana" w:hAnsi="Verdana"/>
          <w:noProof/>
          <w:sz w:val="22"/>
          <w:szCs w:val="22"/>
        </w:rPr>
        <w:t>one specific supplier for NMNC</w:t>
      </w:r>
      <w:r>
        <w:rPr>
          <w:rFonts w:ascii="Verdana" w:hAnsi="Verdana"/>
          <w:noProof/>
          <w:sz w:val="22"/>
          <w:szCs w:val="22"/>
        </w:rPr>
        <w:t>.</w:t>
      </w:r>
    </w:p>
    <w:p w14:paraId="17F6AD8B" w14:textId="77777777" w:rsidR="00CB4517" w:rsidRPr="00B97634" w:rsidRDefault="00CB4517" w:rsidP="00CB4517">
      <w:pPr>
        <w:ind w:left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</w:t>
      </w:r>
      <w:r w:rsidRPr="00B97634">
        <w:rPr>
          <w:rFonts w:ascii="Verdana" w:hAnsi="Verdana"/>
          <w:noProof/>
          <w:sz w:val="22"/>
          <w:szCs w:val="22"/>
        </w:rPr>
        <w:t xml:space="preserve">e use a number of agencies under various Public Sector Frameworks. However, we primarily use the CCS Framework to facilitate. The current iteration is the Non-Clinical Staffing Framework ref: RM6277 commencing 25th April 2023 – 24th April 2027. </w:t>
      </w:r>
    </w:p>
    <w:p w14:paraId="0414700D" w14:textId="1F1B5DEB" w:rsidR="00CB4517" w:rsidRDefault="00CB4517" w:rsidP="008608DE">
      <w:pPr>
        <w:pBdr>
          <w:bottom w:val="single" w:sz="12" w:space="1" w:color="auto"/>
        </w:pBdr>
        <w:spacing w:before="280"/>
        <w:rPr>
          <w:rFonts w:ascii="Verdana" w:hAnsi="Verdana"/>
          <w:bCs/>
          <w:sz w:val="22"/>
          <w:szCs w:val="22"/>
        </w:rPr>
      </w:pPr>
    </w:p>
    <w:p w14:paraId="011277AE" w14:textId="77777777" w:rsidR="00CB4517" w:rsidRDefault="00CB4517" w:rsidP="008608DE">
      <w:pPr>
        <w:pBdr>
          <w:bottom w:val="single" w:sz="12" w:space="1" w:color="auto"/>
        </w:pBdr>
        <w:spacing w:before="280"/>
        <w:rPr>
          <w:rFonts w:ascii="Verdana" w:hAnsi="Verdana"/>
          <w:bCs/>
          <w:sz w:val="22"/>
          <w:szCs w:val="22"/>
        </w:rPr>
      </w:pPr>
    </w:p>
    <w:p w14:paraId="7A9CDE63" w14:textId="77777777" w:rsidR="00CB4517" w:rsidRDefault="00CB4517" w:rsidP="008608DE">
      <w:pPr>
        <w:pBdr>
          <w:bottom w:val="single" w:sz="12" w:space="1" w:color="auto"/>
        </w:pBdr>
        <w:spacing w:before="280"/>
        <w:rPr>
          <w:rFonts w:ascii="Verdana" w:hAnsi="Verdana"/>
          <w:bCs/>
          <w:sz w:val="22"/>
          <w:szCs w:val="22"/>
        </w:rPr>
      </w:pPr>
    </w:p>
    <w:p w14:paraId="1E507CA8" w14:textId="77777777" w:rsidR="00CB4517" w:rsidRDefault="00CB4517" w:rsidP="008608DE">
      <w:pPr>
        <w:spacing w:before="280"/>
        <w:rPr>
          <w:rFonts w:ascii="Verdana" w:hAnsi="Verdana"/>
          <w:bCs/>
          <w:sz w:val="22"/>
          <w:szCs w:val="22"/>
        </w:rPr>
      </w:pPr>
    </w:p>
    <w:p w14:paraId="57EADA57" w14:textId="77777777" w:rsidR="00CB4517" w:rsidRDefault="00CB4517" w:rsidP="008608DE">
      <w:pPr>
        <w:spacing w:before="280"/>
        <w:rPr>
          <w:rFonts w:ascii="Verdana" w:hAnsi="Verdana"/>
          <w:bCs/>
          <w:sz w:val="22"/>
          <w:szCs w:val="22"/>
        </w:rPr>
      </w:pPr>
    </w:p>
    <w:p w14:paraId="5D603322" w14:textId="77777777" w:rsidR="00CB4517" w:rsidRDefault="00CB4517" w:rsidP="008608DE">
      <w:pPr>
        <w:spacing w:before="280"/>
        <w:rPr>
          <w:rFonts w:ascii="Verdana" w:hAnsi="Verdana"/>
          <w:bCs/>
          <w:sz w:val="22"/>
          <w:szCs w:val="22"/>
        </w:rPr>
      </w:pPr>
    </w:p>
    <w:sectPr w:rsidR="00CB4517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9180" w14:textId="67977C36" w:rsidR="00795AD1" w:rsidRPr="00111757" w:rsidRDefault="00111757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2B796C8" w14:textId="77777777" w:rsidR="008608DE" w:rsidRDefault="008608DE" w:rsidP="008608D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5E630DEF" wp14:editId="191A7D4B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34354441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082076A3" w14:textId="77777777" w:rsidR="008608DE" w:rsidRPr="002B2CF6" w:rsidRDefault="008608DE" w:rsidP="008608D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607407FB" w:rsidR="007D6A3E" w:rsidRDefault="008608DE" w:rsidP="008608DE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14862">
    <w:abstractNumId w:val="13"/>
  </w:num>
  <w:num w:numId="2" w16cid:durableId="678849315">
    <w:abstractNumId w:val="0"/>
  </w:num>
  <w:num w:numId="3" w16cid:durableId="2125228256">
    <w:abstractNumId w:val="8"/>
  </w:num>
  <w:num w:numId="4" w16cid:durableId="1847163733">
    <w:abstractNumId w:val="15"/>
  </w:num>
  <w:num w:numId="5" w16cid:durableId="1635133732">
    <w:abstractNumId w:val="4"/>
  </w:num>
  <w:num w:numId="6" w16cid:durableId="1819489729">
    <w:abstractNumId w:val="3"/>
  </w:num>
  <w:num w:numId="7" w16cid:durableId="1812167503">
    <w:abstractNumId w:val="10"/>
  </w:num>
  <w:num w:numId="8" w16cid:durableId="2003964359">
    <w:abstractNumId w:val="14"/>
  </w:num>
  <w:num w:numId="9" w16cid:durableId="1007096523">
    <w:abstractNumId w:val="17"/>
  </w:num>
  <w:num w:numId="10" w16cid:durableId="1479688184">
    <w:abstractNumId w:val="1"/>
  </w:num>
  <w:num w:numId="11" w16cid:durableId="1001545342">
    <w:abstractNumId w:val="9"/>
  </w:num>
  <w:num w:numId="12" w16cid:durableId="891620714">
    <w:abstractNumId w:val="12"/>
  </w:num>
  <w:num w:numId="13" w16cid:durableId="1200977049">
    <w:abstractNumId w:val="16"/>
  </w:num>
  <w:num w:numId="14" w16cid:durableId="1042167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53298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342097">
    <w:abstractNumId w:val="11"/>
  </w:num>
  <w:num w:numId="17" w16cid:durableId="1671983938">
    <w:abstractNumId w:val="5"/>
  </w:num>
  <w:num w:numId="18" w16cid:durableId="334496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0D1C"/>
    <w:rsid w:val="007D6A3E"/>
    <w:rsid w:val="007F192C"/>
    <w:rsid w:val="00824D19"/>
    <w:rsid w:val="00846C1D"/>
    <w:rsid w:val="008608DE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6298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B4517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gmail-apple-converted-space">
    <w:name w:val="gmail-apple-converted-space"/>
    <w:basedOn w:val="DefaultParagraphFont"/>
    <w:rsid w:val="0086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23</cp:revision>
  <cp:lastPrinted>2019-03-26T11:11:00Z</cp:lastPrinted>
  <dcterms:created xsi:type="dcterms:W3CDTF">2021-09-13T07:38:00Z</dcterms:created>
  <dcterms:modified xsi:type="dcterms:W3CDTF">2024-07-08T08:39:00Z</dcterms:modified>
</cp:coreProperties>
</file>