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AC015C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002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AC015C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2002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B15A63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Please proved information regarding the following systems:</w:t>
      </w:r>
    </w:p>
    <w:p w14:paraId="18969AD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1.      Clinical noting</w:t>
      </w:r>
    </w:p>
    <w:p w14:paraId="64C01F6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2.      Diagnostic Reporting</w:t>
      </w:r>
    </w:p>
    <w:p w14:paraId="3981635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3.      Digital Dictation</w:t>
      </w:r>
    </w:p>
    <w:p w14:paraId="33CD184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4.      Document Management</w:t>
      </w:r>
    </w:p>
    <w:p w14:paraId="5E288E6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5.      E-Rostering (staffing)</w:t>
      </w:r>
    </w:p>
    <w:p w14:paraId="54EB7A2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6.      Laboratory Information Management System</w:t>
      </w:r>
    </w:p>
    <w:p w14:paraId="68BB071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7.      Pathology</w:t>
      </w:r>
    </w:p>
    <w:p w14:paraId="6A0C933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8.      Pharmacy</w:t>
      </w:r>
    </w:p>
    <w:p w14:paraId="7F77865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9.      Sexual Health</w:t>
      </w:r>
    </w:p>
    <w:p w14:paraId="276A3CC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10.     Theatres</w:t>
      </w:r>
    </w:p>
    <w:p w14:paraId="31AB8C78" w14:textId="77777777" w:rsidR="00820024" w:rsidRPr="00820024" w:rsidRDefault="00820024" w:rsidP="00820024">
      <w:pPr>
        <w:pStyle w:val="PlainText"/>
        <w:rPr>
          <w:rFonts w:ascii="Verdana" w:hAnsi="Verdana"/>
          <w:b/>
          <w:bCs/>
          <w:szCs w:val="22"/>
        </w:rPr>
      </w:pPr>
    </w:p>
    <w:p w14:paraId="1D38A512" w14:textId="77777777" w:rsidR="00820024" w:rsidRPr="00820024" w:rsidRDefault="00820024" w:rsidP="00820024">
      <w:pPr>
        <w:pStyle w:val="PlainText"/>
        <w:ind w:left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Please enter 'No System Installed' or ‘No Department’ under supplier name if your trust does not use the system or have the department:</w:t>
      </w:r>
    </w:p>
    <w:p w14:paraId="2121765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a) System type –</w:t>
      </w:r>
    </w:p>
    <w:p w14:paraId="1BC59012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b) Supplier name –</w:t>
      </w:r>
    </w:p>
    <w:p w14:paraId="0534B95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c) System name –</w:t>
      </w:r>
    </w:p>
    <w:p w14:paraId="52B6036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d) Date installed –</w:t>
      </w:r>
    </w:p>
    <w:p w14:paraId="2BAE9D3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e) Contract expiration –</w:t>
      </w:r>
    </w:p>
    <w:p w14:paraId="64D1B29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f) Is this contract annually renewed? (Yes/No) -</w:t>
      </w:r>
    </w:p>
    <w:p w14:paraId="5BBD883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g) Do you currently have plans to replace this system? (Yes/No) -</w:t>
      </w:r>
    </w:p>
    <w:p w14:paraId="111EE69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h) Procurement framework –</w:t>
      </w:r>
    </w:p>
    <w:p w14:paraId="6981156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proofErr w:type="spellStart"/>
      <w:r w:rsidRPr="00820024">
        <w:rPr>
          <w:rFonts w:ascii="Verdana" w:hAnsi="Verdana"/>
          <w:b/>
          <w:bCs/>
          <w:szCs w:val="22"/>
        </w:rPr>
        <w:t>i</w:t>
      </w:r>
      <w:proofErr w:type="spellEnd"/>
      <w:r w:rsidRPr="00820024">
        <w:rPr>
          <w:rFonts w:ascii="Verdana" w:hAnsi="Verdana"/>
          <w:b/>
          <w:bCs/>
          <w:szCs w:val="22"/>
        </w:rPr>
        <w:t xml:space="preserve">) </w:t>
      </w:r>
      <w:proofErr w:type="gramStart"/>
      <w:r w:rsidRPr="00820024">
        <w:rPr>
          <w:rFonts w:ascii="Verdana" w:hAnsi="Verdana"/>
          <w:b/>
          <w:bCs/>
          <w:szCs w:val="22"/>
        </w:rPr>
        <w:t>Other</w:t>
      </w:r>
      <w:proofErr w:type="gramEnd"/>
      <w:r w:rsidRPr="00820024">
        <w:rPr>
          <w:rFonts w:ascii="Verdana" w:hAnsi="Verdana"/>
          <w:b/>
          <w:bCs/>
          <w:szCs w:val="22"/>
        </w:rPr>
        <w:t xml:space="preserve"> systems it integrates with? –</w:t>
      </w:r>
    </w:p>
    <w:p w14:paraId="1820105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j) Total value of contract (£) –</w:t>
      </w:r>
    </w:p>
    <w:p w14:paraId="21201C0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820024">
        <w:rPr>
          <w:rFonts w:ascii="Verdana" w:hAnsi="Verdana"/>
          <w:b/>
          <w:bCs/>
          <w:szCs w:val="22"/>
        </w:rPr>
        <w:t>k) Notes (</w:t>
      </w:r>
      <w:proofErr w:type="gramStart"/>
      <w:r w:rsidRPr="00820024">
        <w:rPr>
          <w:rFonts w:ascii="Verdana" w:hAnsi="Verdana"/>
          <w:b/>
          <w:bCs/>
          <w:szCs w:val="22"/>
        </w:rPr>
        <w:t>e.g.</w:t>
      </w:r>
      <w:proofErr w:type="gramEnd"/>
      <w:r w:rsidRPr="00820024">
        <w:rPr>
          <w:rFonts w:ascii="Verdana" w:hAnsi="Verdana"/>
          <w:b/>
          <w:bCs/>
          <w:szCs w:val="22"/>
        </w:rPr>
        <w:t xml:space="preserve"> we are currently out to tender) -</w:t>
      </w:r>
    </w:p>
    <w:p w14:paraId="291B4CE6" w14:textId="77777777" w:rsidR="007A7AC5" w:rsidRDefault="007A7AC5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1E484221" w14:textId="77777777" w:rsidR="007A7AC5" w:rsidRDefault="007A7AC5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712CF3D7" w14:textId="77777777" w:rsidR="007A7AC5" w:rsidRDefault="007A7AC5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0A0645C2" w14:textId="77777777" w:rsidR="007A7AC5" w:rsidRDefault="007A7AC5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58B2F4E3" w14:textId="6493829A" w:rsidR="00286642" w:rsidRPr="00820024" w:rsidRDefault="00286642" w:rsidP="00DC0D5A">
      <w:pPr>
        <w:spacing w:before="280"/>
        <w:rPr>
          <w:rFonts w:ascii="Verdana" w:hAnsi="Verdana"/>
          <w:b/>
          <w:sz w:val="22"/>
          <w:szCs w:val="22"/>
        </w:rPr>
      </w:pPr>
      <w:r w:rsidRPr="00820024">
        <w:rPr>
          <w:rFonts w:ascii="Verdana" w:hAnsi="Verdana"/>
          <w:b/>
          <w:sz w:val="22"/>
          <w:szCs w:val="22"/>
        </w:rPr>
        <w:lastRenderedPageBreak/>
        <w:t>Our Response:</w:t>
      </w:r>
    </w:p>
    <w:p w14:paraId="7A91DD41" w14:textId="77777777" w:rsidR="00820024" w:rsidRPr="00820024" w:rsidRDefault="00820024" w:rsidP="00820024">
      <w:pPr>
        <w:pStyle w:val="PlainText"/>
        <w:ind w:left="505"/>
        <w:rPr>
          <w:rFonts w:ascii="Verdana" w:hAnsi="Verdana"/>
          <w:b/>
          <w:bCs/>
          <w:noProof/>
          <w:szCs w:val="22"/>
        </w:rPr>
      </w:pPr>
      <w:r w:rsidRPr="00820024">
        <w:rPr>
          <w:rFonts w:ascii="Verdana" w:hAnsi="Verdana"/>
          <w:b/>
          <w:bCs/>
          <w:noProof/>
          <w:szCs w:val="22"/>
        </w:rPr>
        <w:t>1. Clinical Noting (WCP)</w:t>
      </w:r>
    </w:p>
    <w:p w14:paraId="48E20026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b/>
          <w:bCs/>
          <w:noProof/>
          <w:szCs w:val="22"/>
        </w:rPr>
        <w:br/>
      </w:r>
      <w:r w:rsidRPr="00820024">
        <w:rPr>
          <w:rFonts w:ascii="Verdana" w:hAnsi="Verdana"/>
          <w:color w:val="000000" w:themeColor="text1"/>
          <w:szCs w:val="22"/>
        </w:rPr>
        <w:t xml:space="preserve">a) System type – Clinical Noting </w:t>
      </w:r>
    </w:p>
    <w:p w14:paraId="212C7D42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DHCW </w:t>
      </w:r>
    </w:p>
    <w:p w14:paraId="42CE2372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c) System name - WCP</w:t>
      </w:r>
    </w:p>
    <w:p w14:paraId="7932976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- 2018</w:t>
      </w:r>
    </w:p>
    <w:p w14:paraId="24E7B6E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*</w:t>
      </w:r>
    </w:p>
    <w:p w14:paraId="68602C8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*</w:t>
      </w:r>
    </w:p>
    <w:p w14:paraId="4C9A3AB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*</w:t>
      </w:r>
    </w:p>
    <w:p w14:paraId="53CB9DB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 h) Procurement framework – *</w:t>
      </w:r>
    </w:p>
    <w:p w14:paraId="456DDBB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WPAS, WAP, WRRS, HEPMA, SIGNAL, WNCR</w:t>
      </w:r>
    </w:p>
    <w:p w14:paraId="2292760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*</w:t>
      </w:r>
    </w:p>
    <w:p w14:paraId="67C620F6" w14:textId="0E9C6C1E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k) Notes –* </w:t>
      </w:r>
    </w:p>
    <w:p w14:paraId="21EC6DDA" w14:textId="063F0B75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1810320F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b/>
          <w:bCs/>
          <w:noProof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8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3BA7310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6FE4CF4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0299F3F1" w14:textId="7408C89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2. Diagnostic Reporting (Radiology)</w:t>
      </w:r>
    </w:p>
    <w:p w14:paraId="1004511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</w:p>
    <w:p w14:paraId="3D529C7B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a) System type – Diagnostic Reporting</w:t>
      </w:r>
    </w:p>
    <w:p w14:paraId="2549FC9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</w:t>
      </w:r>
      <w:r w:rsidRPr="00820024">
        <w:rPr>
          <w:rFonts w:ascii="Verdana" w:hAnsi="Verdana"/>
          <w:szCs w:val="22"/>
        </w:rPr>
        <w:t>Digital Health and Care Wales (DHCW)</w:t>
      </w:r>
    </w:p>
    <w:p w14:paraId="226CFC6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c) System name – RADIS</w:t>
      </w:r>
    </w:p>
    <w:p w14:paraId="4A1B244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– 24/11/2018</w:t>
      </w:r>
    </w:p>
    <w:p w14:paraId="0E4B881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e) Contract expiration – </w:t>
      </w:r>
      <w:r w:rsidRPr="00820024">
        <w:rPr>
          <w:rFonts w:ascii="Verdana" w:hAnsi="Verdana"/>
          <w:bCs/>
          <w:szCs w:val="22"/>
        </w:rPr>
        <w:t>n/a – ongoing contract</w:t>
      </w:r>
    </w:p>
    <w:p w14:paraId="02B1B5F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769DF6F4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g) Do you currently have plans to replace this system? - </w:t>
      </w:r>
      <w:r w:rsidRPr="00820024">
        <w:rPr>
          <w:rFonts w:ascii="Verdana" w:hAnsi="Verdana"/>
          <w:szCs w:val="22"/>
        </w:rPr>
        <w:t xml:space="preserve">Currently unknown as out to tender on an </w:t>
      </w:r>
      <w:proofErr w:type="gramStart"/>
      <w:r w:rsidRPr="00820024">
        <w:rPr>
          <w:rFonts w:ascii="Verdana" w:hAnsi="Verdana"/>
          <w:szCs w:val="22"/>
        </w:rPr>
        <w:t>All Wales</w:t>
      </w:r>
      <w:proofErr w:type="gramEnd"/>
      <w:r w:rsidRPr="00820024">
        <w:rPr>
          <w:rFonts w:ascii="Verdana" w:hAnsi="Verdana"/>
          <w:szCs w:val="22"/>
        </w:rPr>
        <w:t xml:space="preserve"> basis</w:t>
      </w:r>
    </w:p>
    <w:p w14:paraId="2517DA0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– *</w:t>
      </w:r>
    </w:p>
    <w:p w14:paraId="1F13A11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n/a</w:t>
      </w:r>
    </w:p>
    <w:p w14:paraId="4F18072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*</w:t>
      </w:r>
    </w:p>
    <w:p w14:paraId="67D789E2" w14:textId="13F1EBBA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k) Notes – None</w:t>
      </w:r>
    </w:p>
    <w:p w14:paraId="4D77FA24" w14:textId="40CE64F9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4DE96A36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b/>
          <w:bCs/>
          <w:noProof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9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4904883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3BDB6949" w14:textId="77777777" w:rsidR="007A7AC5" w:rsidRPr="00E868B6" w:rsidRDefault="00820024" w:rsidP="007A7AC5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3. Digital Dictation</w:t>
      </w:r>
      <w:r w:rsidRPr="00820024">
        <w:rPr>
          <w:rFonts w:ascii="Verdana" w:hAnsi="Verdana"/>
          <w:b/>
          <w:bCs/>
          <w:noProof/>
          <w:szCs w:val="22"/>
        </w:rPr>
        <w:br/>
      </w:r>
      <w:r w:rsidRPr="00820024">
        <w:rPr>
          <w:rFonts w:ascii="Verdana" w:hAnsi="Verdana"/>
          <w:b/>
          <w:bCs/>
          <w:noProof/>
          <w:szCs w:val="22"/>
        </w:rPr>
        <w:br/>
      </w:r>
      <w:r w:rsidR="007A7AC5" w:rsidRPr="00E868B6">
        <w:rPr>
          <w:rFonts w:ascii="Verdana" w:hAnsi="Verdana"/>
          <w:color w:val="000000" w:themeColor="text1"/>
          <w:szCs w:val="22"/>
        </w:rPr>
        <w:t>a) System type –</w:t>
      </w:r>
      <w:r w:rsidR="007A7AC5">
        <w:rPr>
          <w:rFonts w:ascii="Verdana" w:hAnsi="Verdana"/>
          <w:color w:val="000000" w:themeColor="text1"/>
          <w:szCs w:val="22"/>
        </w:rPr>
        <w:t xml:space="preserve"> Digital Dictation</w:t>
      </w:r>
    </w:p>
    <w:p w14:paraId="6B62FC9E" w14:textId="77777777" w:rsidR="007A7AC5" w:rsidRPr="00E868B6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b) Supplier name </w:t>
      </w:r>
      <w:r>
        <w:rPr>
          <w:rFonts w:ascii="Verdana" w:hAnsi="Verdana"/>
          <w:color w:val="000000" w:themeColor="text1"/>
          <w:szCs w:val="22"/>
        </w:rPr>
        <w:t>– Big Hand</w:t>
      </w:r>
    </w:p>
    <w:p w14:paraId="4F823734" w14:textId="77777777" w:rsidR="007A7AC5" w:rsidRPr="00E868B6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c) System name </w:t>
      </w:r>
      <w:r>
        <w:rPr>
          <w:rFonts w:ascii="Verdana" w:hAnsi="Verdana"/>
          <w:color w:val="000000" w:themeColor="text1"/>
          <w:szCs w:val="22"/>
        </w:rPr>
        <w:t>– Big Hand</w:t>
      </w:r>
    </w:p>
    <w:p w14:paraId="518C9ED4" w14:textId="77777777" w:rsidR="007A7AC5" w:rsidRPr="00EE55E2" w:rsidRDefault="007A7AC5" w:rsidP="007A7AC5">
      <w:pPr>
        <w:pStyle w:val="Default"/>
        <w:spacing w:after="43"/>
        <w:ind w:left="505"/>
        <w:rPr>
          <w:sz w:val="22"/>
          <w:szCs w:val="22"/>
        </w:rPr>
      </w:pPr>
      <w:r w:rsidRPr="00EE55E2">
        <w:rPr>
          <w:color w:val="000000" w:themeColor="text1"/>
          <w:szCs w:val="22"/>
        </w:rPr>
        <w:t xml:space="preserve">d) </w:t>
      </w:r>
      <w:r w:rsidRPr="00EE55E2">
        <w:rPr>
          <w:color w:val="000000" w:themeColor="text1"/>
          <w:sz w:val="22"/>
          <w:szCs w:val="22"/>
        </w:rPr>
        <w:t>Date installed – 2018</w:t>
      </w:r>
    </w:p>
    <w:p w14:paraId="1AB61C29" w14:textId="77777777" w:rsidR="007A7AC5" w:rsidRPr="007A7AC5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t>e) Contract expiration – 31/12/2027</w:t>
      </w:r>
    </w:p>
    <w:p w14:paraId="57630F02" w14:textId="77777777" w:rsidR="007A7AC5" w:rsidRPr="007A7AC5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t>f) Is this contract annually renewed? – No</w:t>
      </w:r>
    </w:p>
    <w:p w14:paraId="0E43AFD3" w14:textId="77777777" w:rsidR="007A7AC5" w:rsidRPr="007A7AC5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t xml:space="preserve">g) Do you currently have plans to replace this system? – No </w:t>
      </w:r>
    </w:p>
    <w:p w14:paraId="55BCDAF0" w14:textId="77777777" w:rsidR="007A7AC5" w:rsidRPr="007A7AC5" w:rsidRDefault="007A7AC5" w:rsidP="007A7AC5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lastRenderedPageBreak/>
        <w:t xml:space="preserve">h) Procurement framework – CCS </w:t>
      </w:r>
    </w:p>
    <w:p w14:paraId="49280640" w14:textId="77777777" w:rsidR="007A7AC5" w:rsidRPr="007A7AC5" w:rsidRDefault="007A7AC5" w:rsidP="007A7AC5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proofErr w:type="spellStart"/>
      <w:r w:rsidRPr="007A7AC5">
        <w:rPr>
          <w:rFonts w:ascii="Verdana" w:hAnsi="Verdana"/>
          <w:color w:val="000000" w:themeColor="text1"/>
          <w:szCs w:val="22"/>
        </w:rPr>
        <w:t>i</w:t>
      </w:r>
      <w:proofErr w:type="spellEnd"/>
      <w:r w:rsidRPr="007A7AC5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7A7AC5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7A7AC5">
        <w:rPr>
          <w:rFonts w:ascii="Verdana" w:hAnsi="Verdana"/>
          <w:color w:val="000000" w:themeColor="text1"/>
          <w:szCs w:val="22"/>
        </w:rPr>
        <w:t xml:space="preserve"> systems it integrates with? – WPAS </w:t>
      </w:r>
    </w:p>
    <w:p w14:paraId="1F848FA8" w14:textId="77777777" w:rsidR="007A7AC5" w:rsidRPr="007A7AC5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t xml:space="preserve">j) Total value of contract (£) </w:t>
      </w:r>
      <w:proofErr w:type="gramStart"/>
      <w:r w:rsidRPr="007A7AC5">
        <w:rPr>
          <w:rFonts w:ascii="Verdana" w:hAnsi="Verdana"/>
          <w:color w:val="000000" w:themeColor="text1"/>
          <w:szCs w:val="22"/>
        </w:rPr>
        <w:t>–  £</w:t>
      </w:r>
      <w:proofErr w:type="gramEnd"/>
      <w:r w:rsidRPr="007A7AC5">
        <w:rPr>
          <w:rFonts w:ascii="Verdana" w:hAnsi="Verdana"/>
          <w:color w:val="000000" w:themeColor="text1"/>
          <w:szCs w:val="22"/>
        </w:rPr>
        <w:t>164,571.33 over 7 years</w:t>
      </w:r>
    </w:p>
    <w:p w14:paraId="3B87E1AB" w14:textId="77777777" w:rsidR="007A7AC5" w:rsidRDefault="007A7AC5" w:rsidP="007A7AC5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7A7AC5">
        <w:rPr>
          <w:rFonts w:ascii="Verdana" w:hAnsi="Verdana"/>
          <w:color w:val="000000" w:themeColor="text1"/>
          <w:szCs w:val="22"/>
        </w:rPr>
        <w:t>k) Notes – None</w:t>
      </w:r>
    </w:p>
    <w:p w14:paraId="66E93B74" w14:textId="77777777" w:rsidR="007A7AC5" w:rsidRDefault="007A7AC5" w:rsidP="007A7AC5">
      <w:pPr>
        <w:pStyle w:val="PlainText"/>
        <w:ind w:firstLine="505"/>
        <w:rPr>
          <w:rFonts w:ascii="Verdana" w:hAnsi="Verdana"/>
          <w:b/>
          <w:bCs/>
          <w:noProof/>
          <w:szCs w:val="22"/>
        </w:rPr>
      </w:pPr>
    </w:p>
    <w:p w14:paraId="7C50A0F9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</w:p>
    <w:p w14:paraId="275C69A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4. Document Management</w:t>
      </w:r>
    </w:p>
    <w:p w14:paraId="1F4F2BFA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a) System type – Document Management</w:t>
      </w:r>
    </w:p>
    <w:p w14:paraId="3B56E1A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b) Supplier name – In House Development</w:t>
      </w:r>
    </w:p>
    <w:p w14:paraId="0F1B704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c) System name – DMS</w:t>
      </w:r>
    </w:p>
    <w:p w14:paraId="2AAE240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- 2017</w:t>
      </w:r>
    </w:p>
    <w:p w14:paraId="75A85BF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N/A</w:t>
      </w:r>
    </w:p>
    <w:p w14:paraId="56DDA4A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100310F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60AE62DD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– n/a</w:t>
      </w:r>
    </w:p>
    <w:p w14:paraId="1D13ACA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WPAS,WCCG</w:t>
      </w:r>
      <w:proofErr w:type="gramEnd"/>
    </w:p>
    <w:p w14:paraId="16D3398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N/A</w:t>
      </w:r>
    </w:p>
    <w:p w14:paraId="4052554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k) Notes - None</w:t>
      </w:r>
    </w:p>
    <w:p w14:paraId="355FAE23" w14:textId="77777777" w:rsidR="00820024" w:rsidRPr="00820024" w:rsidRDefault="00820024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14C06E99" w:rsidR="00873328" w:rsidRPr="00820024" w:rsidRDefault="00820024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20024">
        <w:rPr>
          <w:rFonts w:ascii="Verdana" w:hAnsi="Verdana"/>
          <w:b/>
          <w:bCs/>
          <w:noProof/>
          <w:sz w:val="22"/>
          <w:szCs w:val="22"/>
        </w:rPr>
        <w:t>5. E-Rostering (staffing)</w:t>
      </w:r>
    </w:p>
    <w:p w14:paraId="1C4A29E5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a) System type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E-rostering</w:t>
      </w:r>
      <w:proofErr w:type="spellEnd"/>
    </w:p>
    <w:p w14:paraId="6436028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Allocate </w:t>
      </w:r>
    </w:p>
    <w:p w14:paraId="070C6BDC" w14:textId="5A40B3DD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c) System name – Medic on Duty/Allocate </w:t>
      </w:r>
    </w:p>
    <w:p w14:paraId="029296D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- 2021</w:t>
      </w:r>
    </w:p>
    <w:p w14:paraId="4CB16742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2023/2026</w:t>
      </w:r>
    </w:p>
    <w:p w14:paraId="4CD32ED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5CB7B84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0F24758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– A direct award was made through the STA process</w:t>
      </w:r>
    </w:p>
    <w:p w14:paraId="04BD5C5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ESR</w:t>
      </w:r>
    </w:p>
    <w:p w14:paraId="6F8C341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£85,000/£249,904</w:t>
      </w:r>
    </w:p>
    <w:p w14:paraId="70B7694A" w14:textId="6CA05823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k) Notes – none</w:t>
      </w:r>
    </w:p>
    <w:p w14:paraId="09AB6948" w14:textId="5E6239C3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2AF47E37" w14:textId="6D434EB3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6. Laboratory Information Management System</w:t>
      </w:r>
      <w:r w:rsidRPr="00820024">
        <w:rPr>
          <w:rFonts w:ascii="Verdana" w:hAnsi="Verdana"/>
          <w:b/>
          <w:bCs/>
          <w:noProof/>
          <w:szCs w:val="22"/>
        </w:rPr>
        <w:br/>
      </w:r>
      <w:r w:rsidRPr="00820024">
        <w:rPr>
          <w:rFonts w:ascii="Verdana" w:hAnsi="Verdana"/>
          <w:b/>
          <w:bCs/>
          <w:noProof/>
          <w:szCs w:val="22"/>
        </w:rPr>
        <w:br/>
      </w:r>
      <w:r w:rsidRPr="00820024">
        <w:rPr>
          <w:rFonts w:ascii="Verdana" w:hAnsi="Verdana"/>
          <w:color w:val="000000" w:themeColor="text1"/>
          <w:szCs w:val="22"/>
        </w:rPr>
        <w:t>a) System type – Pathology LIMS</w:t>
      </w:r>
    </w:p>
    <w:p w14:paraId="009ACAF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Digital Health and Care Wales (DHCW) on an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All Wales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basis</w:t>
      </w:r>
    </w:p>
    <w:p w14:paraId="4D69A37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c) System name – LIMS</w:t>
      </w:r>
    </w:p>
    <w:p w14:paraId="68B1B941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color w:val="000000" w:themeColor="text1"/>
          <w:sz w:val="22"/>
          <w:szCs w:val="22"/>
        </w:rPr>
        <w:t>d) Date installed – *</w:t>
      </w:r>
    </w:p>
    <w:p w14:paraId="051CE13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*</w:t>
      </w:r>
    </w:p>
    <w:p w14:paraId="3FF88BFD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f) Is this contract annually renewed? – * </w:t>
      </w:r>
    </w:p>
    <w:p w14:paraId="3D1F4BA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g) Do you currently have plans to replace this system? – * </w:t>
      </w:r>
    </w:p>
    <w:p w14:paraId="74A6A207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– *</w:t>
      </w:r>
    </w:p>
    <w:p w14:paraId="37A2EE9D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* </w:t>
      </w:r>
    </w:p>
    <w:p w14:paraId="00A8D17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j) Total value of contract (£) – *  </w:t>
      </w:r>
    </w:p>
    <w:p w14:paraId="67792A5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k) Notes – *</w:t>
      </w:r>
    </w:p>
    <w:p w14:paraId="2E5ADAA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bCs/>
          <w:noProof/>
          <w:szCs w:val="22"/>
        </w:rPr>
      </w:pPr>
    </w:p>
    <w:p w14:paraId="6E81EAD6" w14:textId="51E37892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b/>
          <w:bCs/>
          <w:noProof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10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1E956936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</w:p>
    <w:p w14:paraId="78D7D473" w14:textId="77777777" w:rsidR="00C36849" w:rsidRDefault="00C36849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</w:p>
    <w:p w14:paraId="78739357" w14:textId="13B744D1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7. Pathology PACS</w:t>
      </w:r>
    </w:p>
    <w:p w14:paraId="04E87B14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a) System type – Pathology LIMS</w:t>
      </w:r>
    </w:p>
    <w:p w14:paraId="65C6552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-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Intersystems</w:t>
      </w:r>
      <w:proofErr w:type="spellEnd"/>
    </w:p>
    <w:p w14:paraId="04BD9D6D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c) System name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Trakcare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 L2016</w:t>
      </w:r>
    </w:p>
    <w:p w14:paraId="794D136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- 2015</w:t>
      </w:r>
    </w:p>
    <w:p w14:paraId="1CEEF24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- 2025</w:t>
      </w:r>
    </w:p>
    <w:p w14:paraId="15D036D4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6FD4119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- Yes</w:t>
      </w:r>
    </w:p>
    <w:p w14:paraId="35B4D9D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h) Procurement framework – procured nationally as all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wales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 system by DCHW</w:t>
      </w:r>
    </w:p>
    <w:p w14:paraId="761658FB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*</w:t>
      </w:r>
    </w:p>
    <w:p w14:paraId="52609EC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*</w:t>
      </w:r>
    </w:p>
    <w:p w14:paraId="5FB7187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k) Notes - tender –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5 year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contract extension</w:t>
      </w:r>
    </w:p>
    <w:p w14:paraId="0E32A2F1" w14:textId="77777777" w:rsidR="00820024" w:rsidRPr="00820024" w:rsidRDefault="00820024" w:rsidP="00820024">
      <w:pPr>
        <w:pStyle w:val="Default"/>
        <w:spacing w:after="43"/>
        <w:ind w:left="505"/>
        <w:rPr>
          <w:color w:val="000000" w:themeColor="text1"/>
          <w:sz w:val="22"/>
          <w:szCs w:val="22"/>
        </w:rPr>
      </w:pPr>
    </w:p>
    <w:p w14:paraId="47A1A7E1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color w:val="000000" w:themeColor="text1"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11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794EE233" w14:textId="6296A88D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011FE1A5" w14:textId="20360DAB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8. Pharmacy</w:t>
      </w:r>
    </w:p>
    <w:p w14:paraId="3F201D88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a) System type – Pharmacy Stock Management System</w:t>
      </w:r>
    </w:p>
    <w:p w14:paraId="4E19B2C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-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Careflow</w:t>
      </w:r>
      <w:proofErr w:type="spellEnd"/>
    </w:p>
    <w:p w14:paraId="4AECC02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c) System name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Wellsky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 </w:t>
      </w:r>
    </w:p>
    <w:p w14:paraId="7794910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– 27/08/21</w:t>
      </w:r>
    </w:p>
    <w:p w14:paraId="198C92D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26/08/24 (Support contract)</w:t>
      </w:r>
    </w:p>
    <w:p w14:paraId="40EAC92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Yes</w:t>
      </w:r>
    </w:p>
    <w:p w14:paraId="0A34B99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23C07B19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color w:val="000000" w:themeColor="text1"/>
          <w:sz w:val="22"/>
          <w:szCs w:val="22"/>
        </w:rPr>
        <w:t xml:space="preserve">h) Procurement framework - </w:t>
      </w:r>
      <w:r w:rsidRPr="00820024">
        <w:rPr>
          <w:sz w:val="22"/>
          <w:szCs w:val="22"/>
        </w:rPr>
        <w:t>*</w:t>
      </w:r>
    </w:p>
    <w:p w14:paraId="2A3F2C2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Welsh Master Patient Index System, Omnicell (robot</w:t>
      </w:r>
    </w:p>
    <w:p w14:paraId="548C8A6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and cabinet systems) BD (robot system)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Medecator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 (3</w:t>
      </w:r>
      <w:r w:rsidRPr="00820024">
        <w:rPr>
          <w:rFonts w:ascii="Verdana" w:hAnsi="Verdana"/>
          <w:color w:val="000000" w:themeColor="text1"/>
          <w:szCs w:val="22"/>
          <w:vertAlign w:val="superscript"/>
        </w:rPr>
        <w:t>rd</w:t>
      </w:r>
      <w:r w:rsidRPr="00820024">
        <w:rPr>
          <w:rFonts w:ascii="Verdana" w:hAnsi="Verdana"/>
          <w:color w:val="000000" w:themeColor="text1"/>
          <w:szCs w:val="22"/>
        </w:rPr>
        <w:t xml:space="preserve"> party online ordering system)</w:t>
      </w:r>
    </w:p>
    <w:p w14:paraId="2EA5CBBC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color w:val="000000" w:themeColor="text1"/>
          <w:sz w:val="22"/>
          <w:szCs w:val="22"/>
        </w:rPr>
        <w:t>j) Total value of contract (£) – *</w:t>
      </w:r>
    </w:p>
    <w:p w14:paraId="2985C7F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k) Notes - None</w:t>
      </w:r>
    </w:p>
    <w:p w14:paraId="0C55DC7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</w:p>
    <w:p w14:paraId="54F7E433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b/>
          <w:color w:val="000000" w:themeColor="text1"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12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48CD256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3C4667F0" w14:textId="7E36D6D3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9. Sexual Health</w:t>
      </w:r>
    </w:p>
    <w:p w14:paraId="740E4863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a) System type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Millsystem</w:t>
      </w:r>
      <w:proofErr w:type="spellEnd"/>
    </w:p>
    <w:p w14:paraId="62FBF4E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Millsystem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 now gone into liquidation </w:t>
      </w:r>
    </w:p>
    <w:p w14:paraId="76EE1967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c) System name -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Millsystem</w:t>
      </w:r>
      <w:proofErr w:type="spellEnd"/>
    </w:p>
    <w:p w14:paraId="2751711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d) Date installed – Unsure </w:t>
      </w:r>
    </w:p>
    <w:p w14:paraId="7A6B5B5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Now supported by Dedalus. Contract ends February 2025</w:t>
      </w:r>
    </w:p>
    <w:p w14:paraId="039BDAFF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Yes</w:t>
      </w:r>
    </w:p>
    <w:p w14:paraId="0D2D19B8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g) Do you currently have plans to replace this system? - Yes</w:t>
      </w:r>
    </w:p>
    <w:p w14:paraId="16405A59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- * Awaiting introduction of All Wales System</w:t>
      </w:r>
    </w:p>
    <w:p w14:paraId="3DD6CC2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lastRenderedPageBreak/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– </w:t>
      </w:r>
      <w:proofErr w:type="spellStart"/>
      <w:r w:rsidRPr="00820024">
        <w:rPr>
          <w:rFonts w:ascii="Verdana" w:hAnsi="Verdana"/>
          <w:color w:val="000000" w:themeColor="text1"/>
          <w:szCs w:val="22"/>
        </w:rPr>
        <w:t>Lablink</w:t>
      </w:r>
      <w:proofErr w:type="spellEnd"/>
    </w:p>
    <w:p w14:paraId="746269AD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*£17,641.80 +VAT</w:t>
      </w:r>
    </w:p>
    <w:p w14:paraId="7E7D019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k) Notes </w:t>
      </w:r>
    </w:p>
    <w:p w14:paraId="1CB1EAE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</w:p>
    <w:p w14:paraId="708E3214" w14:textId="77777777" w:rsidR="00820024" w:rsidRPr="00820024" w:rsidRDefault="00820024" w:rsidP="00820024">
      <w:pPr>
        <w:pStyle w:val="Default"/>
        <w:spacing w:after="43"/>
        <w:ind w:left="505"/>
        <w:rPr>
          <w:sz w:val="22"/>
          <w:szCs w:val="22"/>
        </w:rPr>
      </w:pPr>
      <w:r w:rsidRPr="00820024">
        <w:rPr>
          <w:color w:val="000000" w:themeColor="text1"/>
          <w:sz w:val="22"/>
          <w:szCs w:val="22"/>
        </w:rPr>
        <w:t>*</w:t>
      </w:r>
      <w:r w:rsidRPr="00820024">
        <w:rPr>
          <w:sz w:val="22"/>
          <w:szCs w:val="22"/>
        </w:rPr>
        <w:t xml:space="preserve"> Swansea Bay Health Board does not hold this information. The system is procured on an </w:t>
      </w:r>
      <w:proofErr w:type="gramStart"/>
      <w:r w:rsidRPr="00820024">
        <w:rPr>
          <w:sz w:val="22"/>
          <w:szCs w:val="22"/>
        </w:rPr>
        <w:t>All Wales</w:t>
      </w:r>
      <w:proofErr w:type="gramEnd"/>
      <w:r w:rsidRPr="00820024">
        <w:rPr>
          <w:sz w:val="22"/>
          <w:szCs w:val="22"/>
        </w:rPr>
        <w:t xml:space="preserve"> basis by DHCW. May we suggest that you contact DHCW on </w:t>
      </w:r>
      <w:hyperlink r:id="rId13" w:history="1">
        <w:r w:rsidRPr="00820024">
          <w:rPr>
            <w:rStyle w:val="Hyperlink"/>
            <w:sz w:val="22"/>
            <w:szCs w:val="22"/>
          </w:rPr>
          <w:t>DHCW.FOI@wales.nhs.uk</w:t>
        </w:r>
      </w:hyperlink>
      <w:r w:rsidRPr="00820024">
        <w:rPr>
          <w:sz w:val="22"/>
          <w:szCs w:val="22"/>
        </w:rPr>
        <w:t xml:space="preserve"> who may be able to provide you with the information you require.</w:t>
      </w:r>
    </w:p>
    <w:p w14:paraId="1A241B02" w14:textId="6E2C47BC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</w:p>
    <w:p w14:paraId="3C286526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b/>
          <w:color w:val="000000" w:themeColor="text1"/>
          <w:szCs w:val="22"/>
        </w:rPr>
      </w:pPr>
      <w:r w:rsidRPr="00820024">
        <w:rPr>
          <w:rFonts w:ascii="Verdana" w:hAnsi="Verdana"/>
          <w:b/>
          <w:color w:val="000000" w:themeColor="text1"/>
          <w:szCs w:val="22"/>
        </w:rPr>
        <w:t>10. Theatres</w:t>
      </w:r>
    </w:p>
    <w:p w14:paraId="74BD3BAB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a) System type – Theatres </w:t>
      </w:r>
    </w:p>
    <w:p w14:paraId="1AA6F94C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b) Supplier name – In House Built </w:t>
      </w:r>
    </w:p>
    <w:p w14:paraId="12B69AED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c) System name – TOMS</w:t>
      </w:r>
    </w:p>
    <w:p w14:paraId="0262201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d) Date installed – June 2013</w:t>
      </w:r>
    </w:p>
    <w:p w14:paraId="0974AE81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e) Contract expiration – N/A</w:t>
      </w:r>
    </w:p>
    <w:p w14:paraId="5C57302E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17E030B7" w14:textId="77777777" w:rsidR="00820024" w:rsidRPr="00820024" w:rsidRDefault="00820024" w:rsidP="0082002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g) Do you currently have plans to replace this system? – No </w:t>
      </w:r>
      <w:r w:rsidRPr="00820024">
        <w:rPr>
          <w:rFonts w:ascii="Verdana" w:hAnsi="Verdana"/>
          <w:color w:val="000000" w:themeColor="text1"/>
          <w:szCs w:val="22"/>
        </w:rPr>
        <w:tab/>
      </w:r>
    </w:p>
    <w:p w14:paraId="0EB9A923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h) Procurement framework – n/a</w:t>
      </w:r>
    </w:p>
    <w:p w14:paraId="039A503A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proofErr w:type="spellStart"/>
      <w:r w:rsidRPr="00820024">
        <w:rPr>
          <w:rFonts w:ascii="Verdana" w:hAnsi="Verdana"/>
          <w:color w:val="000000" w:themeColor="text1"/>
          <w:szCs w:val="22"/>
        </w:rPr>
        <w:t>i</w:t>
      </w:r>
      <w:proofErr w:type="spellEnd"/>
      <w:r w:rsidRPr="00820024">
        <w:rPr>
          <w:rFonts w:ascii="Verdana" w:hAnsi="Verdana"/>
          <w:color w:val="000000" w:themeColor="text1"/>
          <w:szCs w:val="22"/>
        </w:rPr>
        <w:t xml:space="preserve">) </w:t>
      </w:r>
      <w:proofErr w:type="gramStart"/>
      <w:r w:rsidRPr="00820024">
        <w:rPr>
          <w:rFonts w:ascii="Verdana" w:hAnsi="Verdana"/>
          <w:color w:val="000000" w:themeColor="text1"/>
          <w:szCs w:val="22"/>
        </w:rPr>
        <w:t>Other</w:t>
      </w:r>
      <w:proofErr w:type="gramEnd"/>
      <w:r w:rsidRPr="00820024">
        <w:rPr>
          <w:rFonts w:ascii="Verdana" w:hAnsi="Verdana"/>
          <w:color w:val="000000" w:themeColor="text1"/>
          <w:szCs w:val="22"/>
        </w:rPr>
        <w:t xml:space="preserve"> systems it integrates with? - WPAS</w:t>
      </w:r>
    </w:p>
    <w:p w14:paraId="52047080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>j) Total value of contract (£) – N/A</w:t>
      </w:r>
    </w:p>
    <w:p w14:paraId="0F5CB785" w14:textId="77777777" w:rsidR="00820024" w:rsidRPr="00820024" w:rsidRDefault="00820024" w:rsidP="00820024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820024">
        <w:rPr>
          <w:rFonts w:ascii="Verdana" w:hAnsi="Verdana"/>
          <w:color w:val="000000" w:themeColor="text1"/>
          <w:szCs w:val="22"/>
        </w:rPr>
        <w:t xml:space="preserve">k) Notes – None </w:t>
      </w:r>
    </w:p>
    <w:p w14:paraId="75970B72" w14:textId="041039E9" w:rsidR="00A10460" w:rsidRPr="00820024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20024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820024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820024" w:rsidSect="00D62A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B5DB9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A7AC5"/>
    <w:rsid w:val="007B0951"/>
    <w:rsid w:val="007B516B"/>
    <w:rsid w:val="007B6D99"/>
    <w:rsid w:val="007D0444"/>
    <w:rsid w:val="007D06BB"/>
    <w:rsid w:val="007D6A3E"/>
    <w:rsid w:val="007F192C"/>
    <w:rsid w:val="00820024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6849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20024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20024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820024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CW.FOI@wales.nhs.uk" TargetMode="External"/><Relationship Id="rId13" Type="http://schemas.openxmlformats.org/officeDocument/2006/relationships/hyperlink" Target="mailto:DHCW.FOI@wales.nhs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HCW.FOI@wales.nhs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HCW.FOI@wales.nhs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HCW.FOI@wales.nhs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DHCW.FOI@wales.nhs.uk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2024-07-17T11:03:00Z</dcterms:modified>
</cp:coreProperties>
</file>