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4DB59F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F470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24-F-042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4DB59F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F470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24-F-042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3B03E91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proofErr w:type="spellStart"/>
      <w:r w:rsidR="00D70C97" w:rsidRPr="00250210">
        <w:rPr>
          <w:rFonts w:ascii="Verdana" w:hAnsi="Verdana"/>
          <w:b/>
          <w:sz w:val="22"/>
        </w:rPr>
        <w:t>Gofynnoch</w:t>
      </w:r>
      <w:proofErr w:type="spellEnd"/>
      <w:r w:rsidR="00D70C97" w:rsidRPr="00250210">
        <w:rPr>
          <w:rFonts w:ascii="Verdana" w:hAnsi="Verdana"/>
          <w:b/>
          <w:sz w:val="22"/>
        </w:rPr>
        <w:t xml:space="preserve"> chi</w:t>
      </w:r>
      <w:r w:rsidRPr="00250210">
        <w:rPr>
          <w:rFonts w:ascii="Verdana" w:hAnsi="Verdana"/>
          <w:b/>
          <w:sz w:val="22"/>
        </w:rPr>
        <w:t>:</w:t>
      </w:r>
    </w:p>
    <w:p w14:paraId="2D4E7755" w14:textId="7BD896A6" w:rsidR="004F4703" w:rsidRPr="004F4703" w:rsidRDefault="004F4703" w:rsidP="004F470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F4703">
        <w:rPr>
          <w:rFonts w:ascii="Verdana" w:hAnsi="Verdana"/>
          <w:b/>
          <w:bCs/>
          <w:noProof/>
          <w:sz w:val="22"/>
          <w:szCs w:val="22"/>
        </w:rPr>
        <w:t>Cyfanswm nifer y staff sy’n gweithio ym maes iechyd meddwl sy’n siarad Cymraeg (i safon canolradd, uwch neu hyfedredd).</w:t>
      </w:r>
    </w:p>
    <w:p w14:paraId="193E087E" w14:textId="0516C2C6" w:rsidR="004F4703" w:rsidRPr="004F4703" w:rsidRDefault="004F4703" w:rsidP="004F4703">
      <w:pPr>
        <w:ind w:left="680" w:firstLine="215"/>
        <w:rPr>
          <w:rFonts w:ascii="Verdana" w:hAnsi="Verdana"/>
          <w:noProof/>
          <w:sz w:val="22"/>
          <w:szCs w:val="22"/>
        </w:rPr>
      </w:pPr>
      <w:r w:rsidRPr="004F4703">
        <w:rPr>
          <w:rFonts w:ascii="Verdana" w:hAnsi="Verdana"/>
          <w:noProof/>
          <w:sz w:val="22"/>
          <w:szCs w:val="22"/>
        </w:rPr>
        <w:t>104</w:t>
      </w:r>
    </w:p>
    <w:p w14:paraId="3644B698" w14:textId="11903295" w:rsidR="004F4703" w:rsidRPr="004F4703" w:rsidRDefault="004F4703" w:rsidP="004F470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F4703">
        <w:rPr>
          <w:rFonts w:ascii="Verdana" w:hAnsi="Verdana"/>
          <w:b/>
          <w:bCs/>
          <w:noProof/>
          <w:sz w:val="22"/>
          <w:szCs w:val="22"/>
        </w:rPr>
        <w:t>Canran y staff sy’n gweithio ym maes iechyd meddwl sy’n siarad Cymraeg (i safon canolradd, uwch neu hyfedredd).</w:t>
      </w:r>
    </w:p>
    <w:p w14:paraId="0DC78942" w14:textId="77777777" w:rsidR="004F4703" w:rsidRDefault="004F4703" w:rsidP="004F4703">
      <w:pPr>
        <w:pStyle w:val="ListParagraph"/>
        <w:ind w:left="895"/>
        <w:rPr>
          <w:rFonts w:ascii="Verdana" w:hAnsi="Verdana"/>
          <w:b/>
          <w:bCs/>
          <w:noProof/>
          <w:sz w:val="22"/>
          <w:szCs w:val="22"/>
        </w:rPr>
      </w:pPr>
    </w:p>
    <w:p w14:paraId="28BCFB16" w14:textId="56F31028" w:rsidR="004F4703" w:rsidRDefault="004F4703" w:rsidP="004F4703">
      <w:pPr>
        <w:pStyle w:val="ListParagraph"/>
        <w:ind w:left="895"/>
        <w:rPr>
          <w:rFonts w:ascii="Verdana" w:hAnsi="Verdana"/>
          <w:noProof/>
          <w:sz w:val="22"/>
          <w:szCs w:val="22"/>
        </w:rPr>
      </w:pPr>
      <w:r w:rsidRPr="004F4703">
        <w:rPr>
          <w:rFonts w:ascii="Verdana" w:hAnsi="Verdana"/>
          <w:noProof/>
          <w:sz w:val="22"/>
          <w:szCs w:val="22"/>
        </w:rPr>
        <w:t>11.12%</w:t>
      </w:r>
    </w:p>
    <w:p w14:paraId="688DA96F" w14:textId="77777777" w:rsidR="004F4703" w:rsidRPr="004F4703" w:rsidRDefault="004F4703" w:rsidP="004F4703">
      <w:pPr>
        <w:pStyle w:val="ListParagraph"/>
        <w:ind w:left="895"/>
        <w:rPr>
          <w:rFonts w:ascii="Verdana" w:hAnsi="Verdana"/>
          <w:noProof/>
          <w:sz w:val="22"/>
          <w:szCs w:val="22"/>
        </w:rPr>
      </w:pPr>
    </w:p>
    <w:p w14:paraId="051DC056" w14:textId="474E12EE" w:rsidR="004F4703" w:rsidRPr="004F4703" w:rsidRDefault="004F4703" w:rsidP="004F470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F4703">
        <w:rPr>
          <w:rFonts w:ascii="Verdana" w:hAnsi="Verdana"/>
          <w:b/>
          <w:bCs/>
          <w:noProof/>
          <w:sz w:val="22"/>
          <w:szCs w:val="22"/>
        </w:rPr>
        <w:t>Cyfanswn nifer y seicolegwyr clinigol sydd yn siarad Cymraeg (i safon canolradd, uwch neu hyfedredd).</w:t>
      </w:r>
    </w:p>
    <w:p w14:paraId="1DE7239D" w14:textId="77777777" w:rsidR="004F4703" w:rsidRDefault="004F4703" w:rsidP="004F4703">
      <w:pPr>
        <w:pStyle w:val="ListParagraph"/>
        <w:ind w:left="895"/>
        <w:rPr>
          <w:rFonts w:ascii="Verdana" w:hAnsi="Verdana"/>
          <w:b/>
          <w:bCs/>
          <w:noProof/>
          <w:sz w:val="22"/>
          <w:szCs w:val="22"/>
        </w:rPr>
      </w:pPr>
    </w:p>
    <w:p w14:paraId="4E411B1D" w14:textId="32B9F3F7" w:rsidR="004F4703" w:rsidRPr="004F4703" w:rsidRDefault="004F4703" w:rsidP="004F4703">
      <w:pPr>
        <w:pStyle w:val="ListParagraph"/>
        <w:ind w:left="895"/>
        <w:rPr>
          <w:rFonts w:ascii="Verdana" w:hAnsi="Verdana"/>
          <w:noProof/>
          <w:sz w:val="22"/>
          <w:szCs w:val="22"/>
        </w:rPr>
      </w:pPr>
      <w:r w:rsidRPr="004F4703">
        <w:rPr>
          <w:rFonts w:ascii="Verdana" w:hAnsi="Verdana"/>
          <w:noProof/>
          <w:sz w:val="22"/>
          <w:szCs w:val="22"/>
        </w:rPr>
        <w:t>3</w:t>
      </w:r>
    </w:p>
    <w:p w14:paraId="616851EC" w14:textId="77777777" w:rsidR="004F4703" w:rsidRPr="004F4703" w:rsidRDefault="004F4703" w:rsidP="004F4703">
      <w:pPr>
        <w:rPr>
          <w:rFonts w:ascii="Verdana" w:hAnsi="Verdana"/>
          <w:b/>
          <w:bCs/>
          <w:noProof/>
          <w:sz w:val="22"/>
          <w:szCs w:val="22"/>
        </w:rPr>
      </w:pPr>
      <w:r w:rsidRPr="004F4703">
        <w:rPr>
          <w:rFonts w:ascii="Verdana" w:hAnsi="Verdana"/>
          <w:b/>
          <w:bCs/>
          <w:noProof/>
          <w:sz w:val="22"/>
          <w:szCs w:val="22"/>
        </w:rPr>
        <w:t>4. Canran y seicolegwyr clinigol sydd yn siarad Cymraeg (i safon canolradd, uwch neu hyfedredd).</w:t>
      </w:r>
    </w:p>
    <w:p w14:paraId="12740258" w14:textId="41686F95" w:rsidR="004F4703" w:rsidRPr="004F4703" w:rsidRDefault="004F4703" w:rsidP="004F4703">
      <w:pPr>
        <w:ind w:firstLine="21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  </w:t>
      </w:r>
      <w:r w:rsidRPr="004F4703">
        <w:rPr>
          <w:rFonts w:ascii="Verdana" w:hAnsi="Verdana"/>
          <w:noProof/>
          <w:sz w:val="22"/>
          <w:szCs w:val="22"/>
        </w:rPr>
        <w:t>7.69%</w:t>
      </w:r>
    </w:p>
    <w:p w14:paraId="484776D2" w14:textId="7DA9010B" w:rsidR="004F4703" w:rsidRDefault="004F4703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ab/>
        <w:t xml:space="preserve">  </w:t>
      </w:r>
    </w:p>
    <w:p w14:paraId="6C342B2B" w14:textId="77777777" w:rsidR="004F4703" w:rsidRDefault="004F4703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244E69B2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Cadeirydd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Prif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Weithredwr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dros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Pencadlys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87" type="#_x0000_t75" style="width:382.7pt;height:382.7pt;visibility:visible;mso-wrap-style:square" o:bullet="t">
        <v:imagedata r:id="rId2" o:title=""/>
      </v:shape>
    </w:pict>
  </w:numPicBullet>
  <w:numPicBullet w:numPicBulletId="2">
    <w:pict>
      <v:shape id="_x0000_i1088" type="#_x0000_t75" style="width:225.4pt;height:225.4pt;visibility:visible;mso-wrap-style:square" o:bullet="t">
        <v:imagedata r:id="rId3" o:title=""/>
      </v:shape>
    </w:pict>
  </w:numPicBullet>
  <w:numPicBullet w:numPicBulletId="3">
    <w:pict>
      <v:shape id="_x0000_i108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ED637B"/>
    <w:multiLevelType w:val="multilevel"/>
    <w:tmpl w:val="7FEC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8536BFE"/>
    <w:multiLevelType w:val="hybridMultilevel"/>
    <w:tmpl w:val="B2DE7A06"/>
    <w:lvl w:ilvl="0" w:tplc="D88AD882">
      <w:start w:val="1"/>
      <w:numFmt w:val="decimal"/>
      <w:lvlText w:val="%1."/>
      <w:lvlJc w:val="left"/>
      <w:pPr>
        <w:ind w:left="895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097228">
    <w:abstractNumId w:val="14"/>
  </w:num>
  <w:num w:numId="2" w16cid:durableId="1879781452">
    <w:abstractNumId w:val="0"/>
  </w:num>
  <w:num w:numId="3" w16cid:durableId="2107536243">
    <w:abstractNumId w:val="9"/>
  </w:num>
  <w:num w:numId="4" w16cid:durableId="166023945">
    <w:abstractNumId w:val="16"/>
  </w:num>
  <w:num w:numId="5" w16cid:durableId="1924680196">
    <w:abstractNumId w:val="4"/>
  </w:num>
  <w:num w:numId="6" w16cid:durableId="239947572">
    <w:abstractNumId w:val="3"/>
  </w:num>
  <w:num w:numId="7" w16cid:durableId="107163453">
    <w:abstractNumId w:val="11"/>
  </w:num>
  <w:num w:numId="8" w16cid:durableId="1098520307">
    <w:abstractNumId w:val="15"/>
  </w:num>
  <w:num w:numId="9" w16cid:durableId="885096123">
    <w:abstractNumId w:val="19"/>
  </w:num>
  <w:num w:numId="10" w16cid:durableId="484855527">
    <w:abstractNumId w:val="1"/>
  </w:num>
  <w:num w:numId="11" w16cid:durableId="720175162">
    <w:abstractNumId w:val="10"/>
  </w:num>
  <w:num w:numId="12" w16cid:durableId="1562330372">
    <w:abstractNumId w:val="13"/>
  </w:num>
  <w:num w:numId="13" w16cid:durableId="1446457607">
    <w:abstractNumId w:val="17"/>
  </w:num>
  <w:num w:numId="14" w16cid:durableId="20654472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33800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3369901">
    <w:abstractNumId w:val="12"/>
  </w:num>
  <w:num w:numId="17" w16cid:durableId="536889168">
    <w:abstractNumId w:val="6"/>
  </w:num>
  <w:num w:numId="18" w16cid:durableId="62683145">
    <w:abstractNumId w:val="2"/>
  </w:num>
  <w:num w:numId="19" w16cid:durableId="456418028">
    <w:abstractNumId w:val="5"/>
  </w:num>
  <w:num w:numId="20" w16cid:durableId="4090850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E7A0A"/>
    <w:rsid w:val="000F6539"/>
    <w:rsid w:val="00111757"/>
    <w:rsid w:val="001276F0"/>
    <w:rsid w:val="001508FC"/>
    <w:rsid w:val="00185784"/>
    <w:rsid w:val="001B1339"/>
    <w:rsid w:val="001E2D50"/>
    <w:rsid w:val="001F4066"/>
    <w:rsid w:val="00213076"/>
    <w:rsid w:val="002156AF"/>
    <w:rsid w:val="00236F74"/>
    <w:rsid w:val="00250210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758D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703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3626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47B68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70C9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174F4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71EF2-D51C-48BB-A59A-104B0C117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84DC75-7AAE-482E-AAF4-424A02F14E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05AB7-5170-40C5-B5BE-7FD3A3E031B4}">
  <ds:schemaRefs>
    <ds:schemaRef ds:uri="http://schemas.microsoft.com/office/2006/documentManagement/types"/>
    <ds:schemaRef ds:uri="d0612e75-ae18-4a31-8ff8-faeebe33f569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25dada87-73c5-4853-ad06-9b7ecadc6792"/>
  </ds:schemaRefs>
</ds:datastoreItem>
</file>

<file path=customXml/itemProps4.xml><?xml version="1.0" encoding="utf-8"?>
<ds:datastoreItem xmlns:ds="http://schemas.openxmlformats.org/officeDocument/2006/customXml" ds:itemID="{A511DA87-B98D-42AC-AEDD-C83662390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4</cp:revision>
  <cp:lastPrinted>2024-07-19T07:49:00Z</cp:lastPrinted>
  <dcterms:created xsi:type="dcterms:W3CDTF">2024-07-19T07:47:00Z</dcterms:created>
  <dcterms:modified xsi:type="dcterms:W3CDTF">2024-07-19T07:54:00Z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MediaServiceImageTags">
    <vt:lpwstr/>
  </property>
</Properties>
</file>