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FEBB19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85E1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24-F-048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FEBB19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85E1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24-F-048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414"/>
        <w:gridCol w:w="4115"/>
        <w:gridCol w:w="3544"/>
      </w:tblGrid>
      <w:tr w:rsidR="00985E14" w:rsidRPr="00434166" w14:paraId="1E53B129" w14:textId="77777777" w:rsidTr="0095720A">
        <w:tc>
          <w:tcPr>
            <w:tcW w:w="1413" w:type="dxa"/>
          </w:tcPr>
          <w:p w14:paraId="5BF4AA7A" w14:textId="77777777" w:rsidR="00985E14" w:rsidRPr="00FE6870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FE6870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115" w:type="dxa"/>
          </w:tcPr>
          <w:p w14:paraId="414B9092" w14:textId="503A94EB" w:rsidR="00985E14" w:rsidRPr="00DE2351" w:rsidRDefault="00985E14" w:rsidP="0074619D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DE235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Do you currently have a Cycle to Work Scheme</w:t>
            </w:r>
            <w:r w:rsidR="002B466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?</w:t>
            </w:r>
          </w:p>
        </w:tc>
        <w:tc>
          <w:tcPr>
            <w:tcW w:w="3544" w:type="dxa"/>
          </w:tcPr>
          <w:p w14:paraId="0AF61A18" w14:textId="77777777" w:rsidR="00985E14" w:rsidRPr="00434166" w:rsidRDefault="00985E14" w:rsidP="0095720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434166">
              <w:rPr>
                <w:rFonts w:ascii="Verdana" w:hAnsi="Verdana"/>
                <w:sz w:val="22"/>
                <w:szCs w:val="22"/>
                <w:lang w:val="en-US"/>
              </w:rPr>
              <w:t>Yes</w:t>
            </w:r>
          </w:p>
        </w:tc>
      </w:tr>
      <w:tr w:rsidR="00985E14" w:rsidRPr="00434166" w14:paraId="22265151" w14:textId="77777777" w:rsidTr="0095720A">
        <w:tc>
          <w:tcPr>
            <w:tcW w:w="1413" w:type="dxa"/>
          </w:tcPr>
          <w:p w14:paraId="0BC02C58" w14:textId="77777777" w:rsidR="00985E14" w:rsidRPr="00FE6870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FE6870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4115" w:type="dxa"/>
          </w:tcPr>
          <w:p w14:paraId="6671D327" w14:textId="726FCB8B" w:rsidR="00985E14" w:rsidRPr="00DE2351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DE235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Would you like to have a Cycle to Work Scheme</w:t>
            </w:r>
            <w:r w:rsidR="002B466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?</w:t>
            </w:r>
          </w:p>
        </w:tc>
        <w:tc>
          <w:tcPr>
            <w:tcW w:w="3544" w:type="dxa"/>
          </w:tcPr>
          <w:p w14:paraId="37BE7F4C" w14:textId="77777777" w:rsidR="00985E14" w:rsidRPr="00434166" w:rsidRDefault="00985E14" w:rsidP="0095720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434166">
              <w:rPr>
                <w:rFonts w:ascii="Verdana" w:hAnsi="Verdana"/>
                <w:sz w:val="22"/>
                <w:szCs w:val="22"/>
                <w:lang w:val="en-US"/>
              </w:rPr>
              <w:t>n/a</w:t>
            </w:r>
          </w:p>
        </w:tc>
      </w:tr>
      <w:tr w:rsidR="00985E14" w:rsidRPr="00434166" w14:paraId="476D610C" w14:textId="77777777" w:rsidTr="0095720A">
        <w:tc>
          <w:tcPr>
            <w:tcW w:w="1413" w:type="dxa"/>
          </w:tcPr>
          <w:p w14:paraId="330A4793" w14:textId="77777777" w:rsidR="00985E14" w:rsidRPr="00FE6870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FE6870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4115" w:type="dxa"/>
          </w:tcPr>
          <w:p w14:paraId="2C68A041" w14:textId="45E07AF9" w:rsidR="00985E14" w:rsidRPr="00DE2351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DE235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Are you working towards Net Zero Carbon</w:t>
            </w:r>
            <w:r w:rsidR="002B466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?</w:t>
            </w:r>
          </w:p>
        </w:tc>
        <w:tc>
          <w:tcPr>
            <w:tcW w:w="3544" w:type="dxa"/>
          </w:tcPr>
          <w:p w14:paraId="44D8ACE3" w14:textId="77777777" w:rsidR="00985E14" w:rsidRPr="00434166" w:rsidRDefault="00985E14" w:rsidP="0095720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434166">
              <w:rPr>
                <w:rFonts w:ascii="Verdana" w:hAnsi="Verdana"/>
                <w:sz w:val="22"/>
                <w:szCs w:val="22"/>
                <w:lang w:val="en-US"/>
              </w:rPr>
              <w:t>Yes</w:t>
            </w:r>
          </w:p>
        </w:tc>
      </w:tr>
      <w:tr w:rsidR="00985E14" w:rsidRPr="00434166" w14:paraId="053C2197" w14:textId="77777777" w:rsidTr="0095720A">
        <w:tc>
          <w:tcPr>
            <w:tcW w:w="1413" w:type="dxa"/>
          </w:tcPr>
          <w:p w14:paraId="4A30E85E" w14:textId="77777777" w:rsidR="00985E14" w:rsidRPr="00FE6870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FE6870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4115" w:type="dxa"/>
          </w:tcPr>
          <w:p w14:paraId="514F4446" w14:textId="08917B79" w:rsidR="00985E14" w:rsidRPr="00DE2351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DE235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Do you have a Green Transport Plan</w:t>
            </w:r>
            <w:r w:rsidR="002B466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?</w:t>
            </w:r>
          </w:p>
        </w:tc>
        <w:tc>
          <w:tcPr>
            <w:tcW w:w="3544" w:type="dxa"/>
          </w:tcPr>
          <w:p w14:paraId="68FB215F" w14:textId="77777777" w:rsidR="00985E14" w:rsidRPr="00434166" w:rsidRDefault="00985E14" w:rsidP="0095720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434166">
              <w:rPr>
                <w:rFonts w:ascii="Verdana" w:hAnsi="Verdana"/>
                <w:sz w:val="22"/>
                <w:szCs w:val="22"/>
                <w:lang w:val="en-US"/>
              </w:rPr>
              <w:t>Yes</w:t>
            </w:r>
          </w:p>
        </w:tc>
      </w:tr>
      <w:tr w:rsidR="00985E14" w:rsidRPr="00434166" w14:paraId="05CC0928" w14:textId="77777777" w:rsidTr="0095720A">
        <w:tc>
          <w:tcPr>
            <w:tcW w:w="1413" w:type="dxa"/>
          </w:tcPr>
          <w:p w14:paraId="6EE15CCB" w14:textId="77777777" w:rsidR="00985E14" w:rsidRPr="00FE6870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FE6870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4115" w:type="dxa"/>
          </w:tcPr>
          <w:p w14:paraId="56B1C7C3" w14:textId="41DE4F35" w:rsidR="00985E14" w:rsidRPr="00DE2351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DE235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Do you have pool cars</w:t>
            </w:r>
            <w:r w:rsidR="002B466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?</w:t>
            </w:r>
          </w:p>
        </w:tc>
        <w:tc>
          <w:tcPr>
            <w:tcW w:w="3544" w:type="dxa"/>
          </w:tcPr>
          <w:p w14:paraId="7D4972F5" w14:textId="77777777" w:rsidR="00985E14" w:rsidRPr="00434166" w:rsidRDefault="00985E14" w:rsidP="0095720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434166">
              <w:rPr>
                <w:rFonts w:ascii="Verdana" w:hAnsi="Verdana"/>
                <w:sz w:val="22"/>
                <w:szCs w:val="22"/>
                <w:lang w:val="en-US"/>
              </w:rPr>
              <w:t>No</w:t>
            </w:r>
          </w:p>
        </w:tc>
      </w:tr>
      <w:tr w:rsidR="00985E14" w:rsidRPr="00434166" w14:paraId="6D6810AA" w14:textId="77777777" w:rsidTr="0095720A">
        <w:tc>
          <w:tcPr>
            <w:tcW w:w="1413" w:type="dxa"/>
          </w:tcPr>
          <w:p w14:paraId="7F880996" w14:textId="77777777" w:rsidR="00985E14" w:rsidRPr="00FE6870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FE6870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4115" w:type="dxa"/>
          </w:tcPr>
          <w:p w14:paraId="20E4B954" w14:textId="44851E0A" w:rsidR="00985E14" w:rsidRPr="00DE2351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DE235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Do you operate electric vehicles</w:t>
            </w:r>
            <w:r w:rsidR="002B466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?</w:t>
            </w:r>
          </w:p>
        </w:tc>
        <w:tc>
          <w:tcPr>
            <w:tcW w:w="3544" w:type="dxa"/>
          </w:tcPr>
          <w:p w14:paraId="01A68C7C" w14:textId="77777777" w:rsidR="00985E14" w:rsidRPr="00434166" w:rsidRDefault="00985E14" w:rsidP="0095720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434166">
              <w:rPr>
                <w:rFonts w:ascii="Verdana" w:hAnsi="Verdana"/>
                <w:sz w:val="22"/>
                <w:szCs w:val="22"/>
                <w:lang w:val="en-US"/>
              </w:rPr>
              <w:t>Yes</w:t>
            </w:r>
          </w:p>
        </w:tc>
      </w:tr>
      <w:tr w:rsidR="00985E14" w:rsidRPr="00434166" w14:paraId="24EF365E" w14:textId="77777777" w:rsidTr="0095720A">
        <w:tc>
          <w:tcPr>
            <w:tcW w:w="1413" w:type="dxa"/>
          </w:tcPr>
          <w:p w14:paraId="4C543CA0" w14:textId="77777777" w:rsidR="00985E14" w:rsidRPr="00FE6870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FE6870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4115" w:type="dxa"/>
          </w:tcPr>
          <w:p w14:paraId="56A696AC" w14:textId="4E0F8599" w:rsidR="00985E14" w:rsidRPr="00DE2351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DE235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Do you offer a Staff Travel Benefits scheme</w:t>
            </w:r>
            <w:r w:rsidR="002B466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?</w:t>
            </w:r>
          </w:p>
        </w:tc>
        <w:tc>
          <w:tcPr>
            <w:tcW w:w="3544" w:type="dxa"/>
          </w:tcPr>
          <w:p w14:paraId="4FEF2870" w14:textId="6E9C5E29" w:rsidR="00985E14" w:rsidRPr="00434166" w:rsidRDefault="00985E14" w:rsidP="0095720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434166">
              <w:rPr>
                <w:rFonts w:ascii="Verdana" w:hAnsi="Verdana"/>
                <w:sz w:val="22"/>
                <w:szCs w:val="22"/>
                <w:lang w:val="en-US"/>
              </w:rPr>
              <w:t>Yes</w:t>
            </w:r>
          </w:p>
        </w:tc>
      </w:tr>
      <w:tr w:rsidR="00985E14" w:rsidRPr="00434166" w14:paraId="55574437" w14:textId="77777777" w:rsidTr="0095720A">
        <w:tc>
          <w:tcPr>
            <w:tcW w:w="1413" w:type="dxa"/>
          </w:tcPr>
          <w:p w14:paraId="08057A49" w14:textId="77777777" w:rsidR="00985E14" w:rsidRPr="00FE6870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FE6870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4115" w:type="dxa"/>
          </w:tcPr>
          <w:p w14:paraId="5530F698" w14:textId="0E3F45CB" w:rsidR="00985E14" w:rsidRPr="00DE2351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DE235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Do you have your own internal transport team</w:t>
            </w:r>
            <w:r w:rsidR="002B466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?</w:t>
            </w:r>
          </w:p>
        </w:tc>
        <w:tc>
          <w:tcPr>
            <w:tcW w:w="3544" w:type="dxa"/>
          </w:tcPr>
          <w:p w14:paraId="52710846" w14:textId="77777777" w:rsidR="00985E14" w:rsidRPr="00434166" w:rsidRDefault="00985E14" w:rsidP="0095720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434166">
              <w:rPr>
                <w:rFonts w:ascii="Verdana" w:hAnsi="Verdana"/>
                <w:sz w:val="22"/>
                <w:szCs w:val="22"/>
                <w:lang w:val="en-US"/>
              </w:rPr>
              <w:t>Yes (covers elements of transport not all transport)</w:t>
            </w:r>
          </w:p>
        </w:tc>
      </w:tr>
      <w:tr w:rsidR="00985E14" w:rsidRPr="00434166" w14:paraId="1F9B3F63" w14:textId="77777777" w:rsidTr="0095720A">
        <w:tc>
          <w:tcPr>
            <w:tcW w:w="1413" w:type="dxa"/>
          </w:tcPr>
          <w:p w14:paraId="0FE0C335" w14:textId="77777777" w:rsidR="00985E14" w:rsidRPr="00FE6870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FE6870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4115" w:type="dxa"/>
          </w:tcPr>
          <w:p w14:paraId="3CAD77D5" w14:textId="3A69F741" w:rsidR="00985E14" w:rsidRPr="00DE2351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DE235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Would you like a free transport review</w:t>
            </w:r>
            <w:r w:rsidR="002B466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?</w:t>
            </w:r>
          </w:p>
        </w:tc>
        <w:tc>
          <w:tcPr>
            <w:tcW w:w="3544" w:type="dxa"/>
          </w:tcPr>
          <w:p w14:paraId="65DB0D54" w14:textId="77777777" w:rsidR="00985E14" w:rsidRPr="00434166" w:rsidRDefault="00985E14" w:rsidP="0095720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434166">
              <w:rPr>
                <w:rFonts w:ascii="Verdana" w:hAnsi="Verdana"/>
                <w:sz w:val="22"/>
                <w:szCs w:val="22"/>
                <w:lang w:val="en-US"/>
              </w:rPr>
              <w:t>Yes</w:t>
            </w:r>
          </w:p>
        </w:tc>
      </w:tr>
      <w:tr w:rsidR="00985E14" w:rsidRPr="00434166" w14:paraId="593C05A0" w14:textId="77777777" w:rsidTr="0095720A">
        <w:tc>
          <w:tcPr>
            <w:tcW w:w="1413" w:type="dxa"/>
          </w:tcPr>
          <w:p w14:paraId="21DB73B6" w14:textId="77777777" w:rsidR="00985E14" w:rsidRPr="00FE6870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FE6870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lastRenderedPageBreak/>
              <w:t>10</w:t>
            </w:r>
          </w:p>
        </w:tc>
        <w:tc>
          <w:tcPr>
            <w:tcW w:w="4115" w:type="dxa"/>
          </w:tcPr>
          <w:p w14:paraId="7AF2D02D" w14:textId="60D7306F" w:rsidR="00985E14" w:rsidRPr="00DE2351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DE235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Do you use external taxis and couriers</w:t>
            </w:r>
            <w:r w:rsidR="002B466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?</w:t>
            </w:r>
          </w:p>
        </w:tc>
        <w:tc>
          <w:tcPr>
            <w:tcW w:w="3544" w:type="dxa"/>
          </w:tcPr>
          <w:p w14:paraId="50293DFD" w14:textId="77777777" w:rsidR="00985E14" w:rsidRPr="00434166" w:rsidRDefault="00985E14" w:rsidP="0095720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434166">
              <w:rPr>
                <w:rFonts w:ascii="Verdana" w:hAnsi="Verdana"/>
                <w:sz w:val="22"/>
                <w:szCs w:val="22"/>
                <w:lang w:val="en-US"/>
              </w:rPr>
              <w:t>Yes</w:t>
            </w:r>
          </w:p>
        </w:tc>
      </w:tr>
      <w:tr w:rsidR="00985E14" w:rsidRPr="00434166" w14:paraId="271C05D4" w14:textId="77777777" w:rsidTr="0095720A">
        <w:tc>
          <w:tcPr>
            <w:tcW w:w="1413" w:type="dxa"/>
          </w:tcPr>
          <w:p w14:paraId="6EB0A87C" w14:textId="77777777" w:rsidR="00985E14" w:rsidRPr="00FE6870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FE6870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11</w:t>
            </w:r>
          </w:p>
        </w:tc>
        <w:tc>
          <w:tcPr>
            <w:tcW w:w="4115" w:type="dxa"/>
          </w:tcPr>
          <w:p w14:paraId="0A3C8354" w14:textId="2818F762" w:rsidR="00985E14" w:rsidRPr="00DE2351" w:rsidRDefault="00985E14" w:rsidP="008E1C02">
            <w:pPr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</w:pPr>
            <w:r w:rsidRPr="00DE235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What is your combined annual Taxi and Courier costs</w:t>
            </w:r>
            <w:r w:rsidR="002B4661">
              <w:rPr>
                <w:rFonts w:ascii="Verdana" w:hAnsi="Verdana"/>
                <w:b/>
                <w:bCs/>
                <w:sz w:val="22"/>
                <w:szCs w:val="22"/>
                <w:lang w:val="en-US"/>
              </w:rPr>
              <w:t>?</w:t>
            </w:r>
          </w:p>
        </w:tc>
        <w:tc>
          <w:tcPr>
            <w:tcW w:w="3544" w:type="dxa"/>
          </w:tcPr>
          <w:p w14:paraId="4E86DEBE" w14:textId="77777777" w:rsidR="00985E14" w:rsidRPr="00434166" w:rsidRDefault="00985E14" w:rsidP="0095720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434166">
              <w:rPr>
                <w:rFonts w:ascii="Verdana" w:hAnsi="Verdana"/>
                <w:sz w:val="22"/>
                <w:szCs w:val="22"/>
                <w:lang w:val="en-US"/>
              </w:rPr>
              <w:t>£881k</w:t>
            </w:r>
          </w:p>
        </w:tc>
      </w:tr>
    </w:tbl>
    <w:p w14:paraId="79185195" w14:textId="77777777" w:rsidR="00985E14" w:rsidRPr="00434166" w:rsidRDefault="00985E14" w:rsidP="00985E14">
      <w:pPr>
        <w:rPr>
          <w:rFonts w:ascii="Verdana" w:hAnsi="Verdana"/>
          <w:sz w:val="22"/>
          <w:szCs w:val="22"/>
          <w:lang w:val="en-US"/>
        </w:rPr>
      </w:pPr>
    </w:p>
    <w:p w14:paraId="34FEAA7B" w14:textId="77777777" w:rsidR="00985E14" w:rsidRDefault="00985E14" w:rsidP="00985E14">
      <w:pPr>
        <w:pStyle w:val="NoSpacing"/>
        <w:rPr>
          <w:rFonts w:ascii="Verdana" w:hAnsi="Verdana"/>
          <w:b/>
          <w:bCs/>
          <w:sz w:val="22"/>
          <w:szCs w:val="22"/>
          <w:lang w:val="en-US"/>
        </w:rPr>
      </w:pPr>
      <w:r w:rsidRPr="00DE2351">
        <w:rPr>
          <w:rFonts w:ascii="Verdana" w:hAnsi="Verdana"/>
          <w:b/>
          <w:bCs/>
          <w:sz w:val="22"/>
          <w:szCs w:val="22"/>
          <w:lang w:val="en-US"/>
        </w:rPr>
        <w:t>Please provide contact details for:</w:t>
      </w:r>
    </w:p>
    <w:p w14:paraId="7F718AA2" w14:textId="77777777" w:rsidR="00DE2351" w:rsidRPr="00DE2351" w:rsidRDefault="00DE2351" w:rsidP="00985E14">
      <w:pPr>
        <w:pStyle w:val="NoSpacing"/>
        <w:rPr>
          <w:rFonts w:ascii="Verdana" w:hAnsi="Verdana"/>
          <w:b/>
          <w:bCs/>
          <w:sz w:val="22"/>
          <w:szCs w:val="22"/>
          <w:lang w:val="en-US"/>
        </w:rPr>
      </w:pPr>
    </w:p>
    <w:p w14:paraId="28DEF326" w14:textId="5883D4B1" w:rsidR="00985E14" w:rsidRPr="00434166" w:rsidRDefault="00985E14" w:rsidP="00985E14">
      <w:pPr>
        <w:pStyle w:val="NoSpacing"/>
        <w:rPr>
          <w:rStyle w:val="Hyperlink"/>
          <w:rFonts w:ascii="Verdana" w:hAnsi="Verdana" w:cs="Arial"/>
          <w:sz w:val="22"/>
          <w:szCs w:val="22"/>
          <w:lang w:val="en-US"/>
        </w:rPr>
      </w:pPr>
      <w:r w:rsidRPr="00434166">
        <w:rPr>
          <w:rFonts w:ascii="Verdana" w:hAnsi="Verdana"/>
          <w:sz w:val="22"/>
          <w:szCs w:val="22"/>
          <w:lang w:val="en-US"/>
        </w:rPr>
        <w:t xml:space="preserve">Sustainability Manager: </w:t>
      </w:r>
      <w:hyperlink r:id="rId8" w:history="1">
        <w:r w:rsidRPr="00434166">
          <w:rPr>
            <w:rStyle w:val="Hyperlink"/>
            <w:rFonts w:ascii="Verdana" w:hAnsi="Verdana"/>
            <w:sz w:val="22"/>
            <w:szCs w:val="22"/>
            <w:lang w:val="en-US"/>
          </w:rPr>
          <w:t>Hayley.beharrell@wales.nhs.uk</w:t>
        </w:r>
      </w:hyperlink>
    </w:p>
    <w:p w14:paraId="752A7578" w14:textId="77777777" w:rsidR="00985E14" w:rsidRPr="00434166" w:rsidRDefault="00985E14" w:rsidP="00985E14">
      <w:pPr>
        <w:pStyle w:val="NoSpacing"/>
        <w:rPr>
          <w:rFonts w:ascii="Verdana" w:hAnsi="Verdana"/>
          <w:sz w:val="22"/>
          <w:szCs w:val="22"/>
          <w:lang w:val="en-US"/>
        </w:rPr>
      </w:pPr>
    </w:p>
    <w:p w14:paraId="0C22B0B4" w14:textId="510CDA95" w:rsidR="00985E14" w:rsidRPr="00434166" w:rsidRDefault="00985E14" w:rsidP="00985E14">
      <w:pPr>
        <w:pStyle w:val="NoSpacing"/>
        <w:rPr>
          <w:rFonts w:ascii="Verdana" w:hAnsi="Verdana"/>
          <w:sz w:val="22"/>
          <w:szCs w:val="22"/>
          <w:lang w:val="en-US"/>
        </w:rPr>
      </w:pPr>
      <w:r w:rsidRPr="00434166">
        <w:rPr>
          <w:rFonts w:ascii="Verdana" w:hAnsi="Verdana"/>
          <w:sz w:val="22"/>
          <w:szCs w:val="22"/>
          <w:lang w:val="en-US"/>
        </w:rPr>
        <w:t xml:space="preserve">Transport Manager: </w:t>
      </w:r>
    </w:p>
    <w:p w14:paraId="29E1B033" w14:textId="77777777" w:rsidR="00985E14" w:rsidRPr="00434166" w:rsidRDefault="00985E14" w:rsidP="00985E14">
      <w:pPr>
        <w:pStyle w:val="NoSpacing"/>
        <w:rPr>
          <w:rFonts w:ascii="Verdana" w:hAnsi="Verdana"/>
          <w:sz w:val="22"/>
          <w:szCs w:val="22"/>
          <w:lang w:val="en-US"/>
        </w:rPr>
      </w:pPr>
      <w:r w:rsidRPr="00434166">
        <w:rPr>
          <w:rFonts w:ascii="Verdana" w:hAnsi="Verdana"/>
          <w:sz w:val="22"/>
          <w:szCs w:val="22"/>
          <w:lang w:val="en-US"/>
        </w:rPr>
        <w:t xml:space="preserve">Head of Support Services: </w:t>
      </w:r>
      <w:hyperlink r:id="rId9" w:history="1">
        <w:r w:rsidRPr="00434166">
          <w:rPr>
            <w:rStyle w:val="Hyperlink"/>
            <w:rFonts w:ascii="Verdana" w:hAnsi="Verdana"/>
            <w:sz w:val="22"/>
            <w:szCs w:val="22"/>
            <w:lang w:val="en-US"/>
          </w:rPr>
          <w:t>Joanne.Jones12@wales.nhs.uk</w:t>
        </w:r>
      </w:hyperlink>
      <w:r w:rsidRPr="00434166">
        <w:rPr>
          <w:rFonts w:ascii="Verdana" w:hAnsi="Verdana"/>
          <w:sz w:val="22"/>
          <w:szCs w:val="22"/>
          <w:lang w:val="en-US"/>
        </w:rPr>
        <w:t xml:space="preserve"> </w:t>
      </w:r>
    </w:p>
    <w:p w14:paraId="02ECAD5B" w14:textId="77777777" w:rsidR="00985E14" w:rsidRPr="00434166" w:rsidRDefault="00985E14" w:rsidP="00985E14">
      <w:pPr>
        <w:pStyle w:val="NoSpacing"/>
        <w:rPr>
          <w:rFonts w:ascii="Verdana" w:hAnsi="Verdana"/>
          <w:sz w:val="22"/>
          <w:szCs w:val="22"/>
          <w:lang w:val="en-US"/>
        </w:rPr>
      </w:pPr>
    </w:p>
    <w:p w14:paraId="523160F4" w14:textId="0B9C36BD" w:rsidR="00985E14" w:rsidRPr="00434166" w:rsidRDefault="00985E14" w:rsidP="00985E14">
      <w:pPr>
        <w:pStyle w:val="NoSpacing"/>
        <w:rPr>
          <w:rFonts w:ascii="Verdana" w:hAnsi="Verdana"/>
          <w:sz w:val="22"/>
          <w:szCs w:val="22"/>
          <w:lang w:val="en-US"/>
        </w:rPr>
      </w:pPr>
      <w:r w:rsidRPr="00434166">
        <w:rPr>
          <w:rFonts w:ascii="Verdana" w:hAnsi="Verdana"/>
          <w:sz w:val="22"/>
          <w:szCs w:val="22"/>
          <w:lang w:val="en-US"/>
        </w:rPr>
        <w:t xml:space="preserve">Head of Facilities: </w:t>
      </w:r>
    </w:p>
    <w:p w14:paraId="4B6154F8" w14:textId="77777777" w:rsidR="00985E14" w:rsidRPr="00434166" w:rsidRDefault="00985E14" w:rsidP="00985E14">
      <w:pPr>
        <w:pStyle w:val="NoSpacing"/>
        <w:rPr>
          <w:rFonts w:ascii="Verdana" w:hAnsi="Verdana"/>
          <w:sz w:val="22"/>
          <w:szCs w:val="22"/>
          <w:lang w:val="en-US"/>
        </w:rPr>
      </w:pPr>
      <w:r w:rsidRPr="00434166">
        <w:rPr>
          <w:rFonts w:ascii="Verdana" w:hAnsi="Verdana"/>
          <w:sz w:val="22"/>
          <w:szCs w:val="22"/>
          <w:lang w:val="en-US"/>
        </w:rPr>
        <w:t xml:space="preserve">Assistant Director Estates: </w:t>
      </w:r>
      <w:hyperlink r:id="rId10" w:history="1">
        <w:r w:rsidRPr="00434166">
          <w:rPr>
            <w:rStyle w:val="Hyperlink"/>
            <w:rFonts w:ascii="Verdana" w:hAnsi="Verdana"/>
            <w:sz w:val="22"/>
            <w:szCs w:val="22"/>
            <w:lang w:val="en-US"/>
          </w:rPr>
          <w:t>Des.Keighan@wales.nhs.uk</w:t>
        </w:r>
      </w:hyperlink>
      <w:r w:rsidRPr="00434166">
        <w:rPr>
          <w:rFonts w:ascii="Verdana" w:hAnsi="Verdana"/>
          <w:sz w:val="22"/>
          <w:szCs w:val="22"/>
          <w:lang w:val="en-US"/>
        </w:rPr>
        <w:t xml:space="preserve">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985E14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7051D" w14:textId="77777777" w:rsidR="00DE2351" w:rsidRDefault="00DE2351" w:rsidP="00DE2351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492D4324" wp14:editId="6875A49A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504465985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C5BCB41" w14:textId="77777777" w:rsidR="00DE2351" w:rsidRPr="002B2CF6" w:rsidRDefault="00DE2351" w:rsidP="00DE2351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8914C6A" w:rsidR="007D6A3E" w:rsidRPr="00DE2351" w:rsidRDefault="00DE2351" w:rsidP="00DE2351">
    <w:pPr>
      <w:pStyle w:val="Footer"/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ED637B"/>
    <w:multiLevelType w:val="multilevel"/>
    <w:tmpl w:val="7FEC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91CB5"/>
    <w:multiLevelType w:val="hybridMultilevel"/>
    <w:tmpl w:val="FE1AB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4EE79A5"/>
    <w:multiLevelType w:val="hybridMultilevel"/>
    <w:tmpl w:val="29808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939734">
    <w:abstractNumId w:val="16"/>
  </w:num>
  <w:num w:numId="2" w16cid:durableId="364795187">
    <w:abstractNumId w:val="0"/>
  </w:num>
  <w:num w:numId="3" w16cid:durableId="405686732">
    <w:abstractNumId w:val="10"/>
  </w:num>
  <w:num w:numId="4" w16cid:durableId="396630451">
    <w:abstractNumId w:val="18"/>
  </w:num>
  <w:num w:numId="5" w16cid:durableId="122820623">
    <w:abstractNumId w:val="4"/>
  </w:num>
  <w:num w:numId="6" w16cid:durableId="1974287832">
    <w:abstractNumId w:val="3"/>
  </w:num>
  <w:num w:numId="7" w16cid:durableId="1916472457">
    <w:abstractNumId w:val="12"/>
  </w:num>
  <w:num w:numId="8" w16cid:durableId="231813273">
    <w:abstractNumId w:val="17"/>
  </w:num>
  <w:num w:numId="9" w16cid:durableId="919758285">
    <w:abstractNumId w:val="20"/>
  </w:num>
  <w:num w:numId="10" w16cid:durableId="2039043152">
    <w:abstractNumId w:val="1"/>
  </w:num>
  <w:num w:numId="11" w16cid:durableId="2026057142">
    <w:abstractNumId w:val="11"/>
  </w:num>
  <w:num w:numId="12" w16cid:durableId="659887047">
    <w:abstractNumId w:val="14"/>
  </w:num>
  <w:num w:numId="13" w16cid:durableId="1719088886">
    <w:abstractNumId w:val="19"/>
  </w:num>
  <w:num w:numId="14" w16cid:durableId="6862984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26941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1573591">
    <w:abstractNumId w:val="13"/>
  </w:num>
  <w:num w:numId="17" w16cid:durableId="1667827677">
    <w:abstractNumId w:val="7"/>
  </w:num>
  <w:num w:numId="18" w16cid:durableId="1443263913">
    <w:abstractNumId w:val="2"/>
  </w:num>
  <w:num w:numId="19" w16cid:durableId="429279787">
    <w:abstractNumId w:val="5"/>
  </w:num>
  <w:num w:numId="20" w16cid:durableId="2129855370">
    <w:abstractNumId w:val="6"/>
  </w:num>
  <w:num w:numId="21" w16cid:durableId="15912796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7A0A"/>
    <w:rsid w:val="000F6539"/>
    <w:rsid w:val="00111757"/>
    <w:rsid w:val="001276F0"/>
    <w:rsid w:val="001508FC"/>
    <w:rsid w:val="00185784"/>
    <w:rsid w:val="001B1339"/>
    <w:rsid w:val="001E2D50"/>
    <w:rsid w:val="001F4066"/>
    <w:rsid w:val="00213076"/>
    <w:rsid w:val="002156AF"/>
    <w:rsid w:val="00236F74"/>
    <w:rsid w:val="00257A6E"/>
    <w:rsid w:val="002677FD"/>
    <w:rsid w:val="00286642"/>
    <w:rsid w:val="00296FDA"/>
    <w:rsid w:val="002B4661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4166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3626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619D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20A"/>
    <w:rsid w:val="009574AC"/>
    <w:rsid w:val="0097092D"/>
    <w:rsid w:val="00982170"/>
    <w:rsid w:val="00985E14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2351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E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yley.beharrell@wales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es.Keighan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anne.Jones12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30</cp:revision>
  <cp:lastPrinted>2019-03-26T11:11:00Z</cp:lastPrinted>
  <dcterms:created xsi:type="dcterms:W3CDTF">2021-09-13T07:38:00Z</dcterms:created>
  <dcterms:modified xsi:type="dcterms:W3CDTF">2024-07-21T13:40:00Z</dcterms:modified>
</cp:coreProperties>
</file>