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A77436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6B1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24-F-050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A77436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86B1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24-F-050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Pr="00886B1A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886B1A">
        <w:rPr>
          <w:rFonts w:ascii="Verdana" w:hAnsi="Verdana"/>
          <w:b/>
          <w:sz w:val="22"/>
          <w:szCs w:val="22"/>
        </w:rPr>
        <w:t>You asked:</w:t>
      </w:r>
    </w:p>
    <w:p w14:paraId="62818313" w14:textId="27148B42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86B1A">
        <w:rPr>
          <w:rFonts w:ascii="Verdana" w:hAnsi="Verdana"/>
          <w:b/>
          <w:bCs/>
          <w:sz w:val="22"/>
          <w:szCs w:val="22"/>
        </w:rPr>
        <w:t>Are surgical robots used in your board?</w:t>
      </w:r>
    </w:p>
    <w:p w14:paraId="5A2F36D2" w14:textId="6056F9F1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03BF82B9" w14:textId="59BF42D6" w:rsidR="00886B1A" w:rsidRPr="00886B1A" w:rsidRDefault="00886B1A" w:rsidP="00886B1A">
      <w:pPr>
        <w:pStyle w:val="NoSpacing"/>
        <w:rPr>
          <w:rFonts w:ascii="Verdana" w:hAnsi="Verdana"/>
          <w:sz w:val="22"/>
          <w:szCs w:val="22"/>
        </w:rPr>
      </w:pPr>
      <w:r w:rsidRPr="00886B1A">
        <w:rPr>
          <w:rFonts w:ascii="Verdana" w:hAnsi="Verdana"/>
          <w:sz w:val="22"/>
          <w:szCs w:val="22"/>
        </w:rPr>
        <w:t>Yes</w:t>
      </w:r>
    </w:p>
    <w:p w14:paraId="1D8E6CF6" w14:textId="77777777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7BF6D2E9" w14:textId="77777777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86B1A">
        <w:rPr>
          <w:rFonts w:ascii="Verdana" w:hAnsi="Verdana"/>
          <w:b/>
          <w:bCs/>
          <w:sz w:val="22"/>
          <w:szCs w:val="22"/>
        </w:rPr>
        <w:t>Are you currently planning to purchase a surgical robot(s) in the next 18 months?</w:t>
      </w:r>
    </w:p>
    <w:p w14:paraId="470621AA" w14:textId="19740042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123AA8C4" w14:textId="60FBDD0D" w:rsidR="00886B1A" w:rsidRPr="00886B1A" w:rsidRDefault="00886B1A" w:rsidP="00886B1A">
      <w:pPr>
        <w:pStyle w:val="NoSpacing"/>
        <w:rPr>
          <w:rFonts w:ascii="Verdana" w:hAnsi="Verdana"/>
          <w:sz w:val="22"/>
          <w:szCs w:val="22"/>
        </w:rPr>
      </w:pPr>
      <w:r w:rsidRPr="00886B1A">
        <w:rPr>
          <w:rFonts w:ascii="Verdana" w:hAnsi="Verdana"/>
          <w:sz w:val="22"/>
          <w:szCs w:val="22"/>
        </w:rPr>
        <w:t xml:space="preserve">There are no plans at present to purchase another in the next 18 months. </w:t>
      </w:r>
    </w:p>
    <w:p w14:paraId="395C2393" w14:textId="77777777" w:rsidR="00886B1A" w:rsidRPr="00886B1A" w:rsidRDefault="00886B1A" w:rsidP="00886B1A">
      <w:pPr>
        <w:pStyle w:val="NoSpacing"/>
        <w:rPr>
          <w:rFonts w:ascii="Verdana" w:hAnsi="Verdana"/>
          <w:sz w:val="22"/>
          <w:szCs w:val="22"/>
        </w:rPr>
      </w:pPr>
    </w:p>
    <w:p w14:paraId="51465BAF" w14:textId="1ECD8ECE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86B1A">
        <w:rPr>
          <w:rFonts w:ascii="Verdana" w:hAnsi="Verdana"/>
          <w:b/>
          <w:bCs/>
          <w:sz w:val="22"/>
          <w:szCs w:val="22"/>
        </w:rPr>
        <w:t>Please list the manufacturer and model of all surgical robot(s) used in your board? Please include duplicates if multiple surgical robots of same manufacturer/model.</w:t>
      </w:r>
    </w:p>
    <w:p w14:paraId="4EEC247D" w14:textId="5440BD54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71B66C53" w14:textId="77777777" w:rsidR="00886B1A" w:rsidRPr="00886B1A" w:rsidRDefault="00886B1A" w:rsidP="00886B1A">
      <w:pPr>
        <w:spacing w:before="0" w:after="0" w:line="240" w:lineRule="auto"/>
        <w:ind w:left="0" w:right="0" w:firstLine="505"/>
        <w:rPr>
          <w:rFonts w:ascii="Verdana" w:eastAsia="Times New Roman" w:hAnsi="Verdana"/>
          <w:sz w:val="22"/>
          <w:szCs w:val="22"/>
          <w:lang w:eastAsia="en-US"/>
        </w:rPr>
      </w:pPr>
      <w:r w:rsidRPr="00886B1A">
        <w:rPr>
          <w:rFonts w:ascii="Verdana" w:eastAsia="Times New Roman" w:hAnsi="Verdana"/>
          <w:sz w:val="22"/>
          <w:szCs w:val="22"/>
          <w:lang w:eastAsia="en-US"/>
        </w:rPr>
        <w:t>Da Vinci Xi Dual Console System from Intuitive Surgical Ltd</w:t>
      </w:r>
    </w:p>
    <w:p w14:paraId="13383C1E" w14:textId="77777777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6F6701D1" w14:textId="65F04947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86B1A">
        <w:rPr>
          <w:rFonts w:ascii="Verdana" w:hAnsi="Verdana"/>
          <w:b/>
          <w:bCs/>
          <w:sz w:val="22"/>
          <w:szCs w:val="22"/>
        </w:rPr>
        <w:t>What date was the surgical robot(s) purchased?</w:t>
      </w:r>
    </w:p>
    <w:p w14:paraId="4E382027" w14:textId="5A365F91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72FD30FD" w14:textId="1066547A" w:rsidR="00886B1A" w:rsidRPr="00886B1A" w:rsidRDefault="00886B1A" w:rsidP="00886B1A">
      <w:pPr>
        <w:pStyle w:val="NoSpacing"/>
        <w:rPr>
          <w:rFonts w:ascii="Verdana" w:hAnsi="Verdana"/>
          <w:sz w:val="22"/>
          <w:szCs w:val="22"/>
        </w:rPr>
      </w:pPr>
      <w:r w:rsidRPr="00886B1A">
        <w:rPr>
          <w:rFonts w:ascii="Verdana" w:hAnsi="Verdana"/>
          <w:sz w:val="22"/>
          <w:szCs w:val="22"/>
        </w:rPr>
        <w:t>2024</w:t>
      </w:r>
    </w:p>
    <w:p w14:paraId="5DBDB499" w14:textId="77777777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1C62D38" w14:textId="40C39440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86B1A">
        <w:rPr>
          <w:rFonts w:ascii="Verdana" w:hAnsi="Verdana"/>
          <w:b/>
          <w:bCs/>
          <w:sz w:val="22"/>
          <w:szCs w:val="22"/>
        </w:rPr>
        <w:t>Are surgical robot simulators used in your board?</w:t>
      </w:r>
    </w:p>
    <w:p w14:paraId="2A1B437A" w14:textId="72F86C32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6BF02FB" w14:textId="77777777" w:rsidR="00886B1A" w:rsidRPr="00886B1A" w:rsidRDefault="00886B1A" w:rsidP="00886B1A">
      <w:pPr>
        <w:spacing w:before="0" w:after="0" w:line="240" w:lineRule="auto"/>
        <w:ind w:left="0" w:right="0" w:firstLine="505"/>
        <w:rPr>
          <w:rFonts w:ascii="Verdana" w:eastAsia="Times New Roman" w:hAnsi="Verdana"/>
          <w:sz w:val="22"/>
          <w:szCs w:val="22"/>
          <w:lang w:eastAsia="en-US"/>
        </w:rPr>
      </w:pPr>
      <w:r w:rsidRPr="00886B1A">
        <w:rPr>
          <w:rFonts w:ascii="Verdana" w:eastAsia="Times New Roman" w:hAnsi="Verdana"/>
          <w:sz w:val="22"/>
          <w:szCs w:val="22"/>
          <w:lang w:eastAsia="en-US"/>
        </w:rPr>
        <w:t>The only simulator forms part of the da Vinci robot itself, no other simulators</w:t>
      </w:r>
    </w:p>
    <w:p w14:paraId="3F5BA1F1" w14:textId="77777777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30A94E0C" w14:textId="64B58D98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86B1A">
        <w:rPr>
          <w:rFonts w:ascii="Verdana" w:hAnsi="Verdana"/>
          <w:b/>
          <w:bCs/>
          <w:sz w:val="22"/>
          <w:szCs w:val="22"/>
        </w:rPr>
        <w:t>Please list the manufacturer and model of all surgical robot simulator(s) used in your board? Please include duplicates if multiple surgical robot simulators of same manufacturer/model.</w:t>
      </w:r>
    </w:p>
    <w:p w14:paraId="2405E693" w14:textId="116B4D87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C89E964" w14:textId="10D4E7EA" w:rsidR="00886B1A" w:rsidRPr="00886B1A" w:rsidRDefault="00886B1A" w:rsidP="00886B1A">
      <w:pPr>
        <w:pStyle w:val="NoSpacing"/>
        <w:rPr>
          <w:rFonts w:ascii="Verdana" w:hAnsi="Verdana"/>
          <w:sz w:val="22"/>
          <w:szCs w:val="22"/>
        </w:rPr>
      </w:pPr>
      <w:r w:rsidRPr="00886B1A">
        <w:rPr>
          <w:rFonts w:ascii="Verdana" w:hAnsi="Verdana"/>
          <w:sz w:val="22"/>
          <w:szCs w:val="22"/>
        </w:rPr>
        <w:t xml:space="preserve">Da Vinci </w:t>
      </w:r>
      <w:proofErr w:type="spellStart"/>
      <w:r w:rsidRPr="00886B1A">
        <w:rPr>
          <w:rFonts w:ascii="Verdana" w:hAnsi="Verdana"/>
          <w:sz w:val="22"/>
          <w:szCs w:val="22"/>
        </w:rPr>
        <w:t>SimNow</w:t>
      </w:r>
      <w:proofErr w:type="spellEnd"/>
      <w:r w:rsidRPr="00886B1A">
        <w:rPr>
          <w:rFonts w:ascii="Verdana" w:hAnsi="Verdana"/>
          <w:sz w:val="22"/>
          <w:szCs w:val="22"/>
        </w:rPr>
        <w:t xml:space="preserve"> Simulator</w:t>
      </w:r>
    </w:p>
    <w:p w14:paraId="6A23F993" w14:textId="77777777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012A66BB" w14:textId="5256452C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86B1A">
        <w:rPr>
          <w:rFonts w:ascii="Verdana" w:hAnsi="Verdana"/>
          <w:b/>
          <w:bCs/>
          <w:sz w:val="22"/>
          <w:szCs w:val="22"/>
        </w:rPr>
        <w:t xml:space="preserve">What date was the surgical robot simulator(s) purchased? </w:t>
      </w:r>
    </w:p>
    <w:p w14:paraId="52A895C8" w14:textId="2886E99B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ABCB1E1" w14:textId="695B7F00" w:rsidR="00886B1A" w:rsidRPr="00886B1A" w:rsidRDefault="00886B1A" w:rsidP="00886B1A">
      <w:pPr>
        <w:pStyle w:val="NoSpacing"/>
        <w:rPr>
          <w:rFonts w:ascii="Verdana" w:hAnsi="Verdana"/>
          <w:sz w:val="22"/>
          <w:szCs w:val="22"/>
        </w:rPr>
      </w:pPr>
      <w:r w:rsidRPr="00886B1A">
        <w:rPr>
          <w:rFonts w:ascii="Verdana" w:hAnsi="Verdana"/>
          <w:sz w:val="22"/>
          <w:szCs w:val="22"/>
        </w:rPr>
        <w:t>2024</w:t>
      </w:r>
    </w:p>
    <w:p w14:paraId="52B3BDBE" w14:textId="77777777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4830980" w14:textId="77777777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86B1A">
        <w:rPr>
          <w:rFonts w:ascii="Verdana" w:hAnsi="Verdana"/>
          <w:b/>
          <w:bCs/>
          <w:sz w:val="22"/>
          <w:szCs w:val="22"/>
        </w:rPr>
        <w:lastRenderedPageBreak/>
        <w:t>How many procedures were carried out with use of a surgical robot each year from 2019 to present? Please provide a breakdown by speciality.</w:t>
      </w:r>
    </w:p>
    <w:p w14:paraId="2BF70F6B" w14:textId="77777777" w:rsidR="00886B1A" w:rsidRDefault="00886B1A" w:rsidP="00886B1A">
      <w:pPr>
        <w:pStyle w:val="NoSpacing"/>
        <w:rPr>
          <w:rFonts w:ascii="Verdana" w:hAnsi="Verdana"/>
          <w:sz w:val="22"/>
          <w:szCs w:val="22"/>
        </w:rPr>
      </w:pPr>
    </w:p>
    <w:p w14:paraId="52FE1BCD" w14:textId="530618ED" w:rsidR="00886B1A" w:rsidRPr="00886B1A" w:rsidRDefault="00886B1A" w:rsidP="00886B1A">
      <w:pPr>
        <w:pStyle w:val="NoSpacing"/>
        <w:rPr>
          <w:rFonts w:ascii="Verdana" w:hAnsi="Verdana"/>
          <w:sz w:val="22"/>
          <w:szCs w:val="22"/>
        </w:rPr>
      </w:pPr>
      <w:r w:rsidRPr="00886B1A">
        <w:rPr>
          <w:rFonts w:ascii="Verdana" w:hAnsi="Verdana"/>
          <w:sz w:val="22"/>
          <w:szCs w:val="22"/>
        </w:rPr>
        <w:t>26 in Urology</w:t>
      </w:r>
    </w:p>
    <w:p w14:paraId="07488AB6" w14:textId="77777777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04FE1D18" w14:textId="77777777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86B1A">
        <w:rPr>
          <w:rFonts w:ascii="Verdana" w:hAnsi="Verdana"/>
          <w:b/>
          <w:bCs/>
          <w:sz w:val="22"/>
          <w:szCs w:val="22"/>
        </w:rPr>
        <w:t xml:space="preserve">How many </w:t>
      </w:r>
      <w:r w:rsidRPr="00886B1A">
        <w:rPr>
          <w:rFonts w:ascii="Verdana" w:hAnsi="Verdana"/>
          <w:b/>
          <w:bCs/>
          <w:sz w:val="22"/>
          <w:szCs w:val="22"/>
          <w:u w:val="single"/>
        </w:rPr>
        <w:t>emergency</w:t>
      </w:r>
      <w:r w:rsidRPr="00886B1A">
        <w:rPr>
          <w:rFonts w:ascii="Verdana" w:hAnsi="Verdana"/>
          <w:b/>
          <w:bCs/>
          <w:sz w:val="22"/>
          <w:szCs w:val="22"/>
        </w:rPr>
        <w:t xml:space="preserve"> procedures were carried out with use of a surgical robot each year from 2019 to present? Please provide a breakdown by speciality.</w:t>
      </w:r>
    </w:p>
    <w:p w14:paraId="079FB509" w14:textId="79601899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769C954C" w14:textId="2B0FBCA5" w:rsidR="00886B1A" w:rsidRPr="00886B1A" w:rsidRDefault="00886B1A" w:rsidP="00886B1A">
      <w:pPr>
        <w:pStyle w:val="NoSpacing"/>
        <w:rPr>
          <w:rFonts w:ascii="Verdana" w:hAnsi="Verdana"/>
          <w:sz w:val="22"/>
          <w:szCs w:val="22"/>
        </w:rPr>
      </w:pPr>
      <w:r w:rsidRPr="00886B1A">
        <w:rPr>
          <w:rFonts w:ascii="Verdana" w:hAnsi="Verdana"/>
          <w:sz w:val="22"/>
          <w:szCs w:val="22"/>
        </w:rPr>
        <w:t xml:space="preserve">1 in Urology </w:t>
      </w:r>
    </w:p>
    <w:p w14:paraId="15C4DEA9" w14:textId="77777777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14F0C9A1" w14:textId="2EB6B48C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86B1A">
        <w:rPr>
          <w:rFonts w:ascii="Verdana" w:hAnsi="Verdana"/>
          <w:b/>
          <w:bCs/>
          <w:sz w:val="22"/>
          <w:szCs w:val="22"/>
        </w:rPr>
        <w:t xml:space="preserve">How many consultant surgeons work within your board, and how many of these perform robotic surgery? </w:t>
      </w:r>
    </w:p>
    <w:p w14:paraId="4EBE3821" w14:textId="77777777" w:rsidR="00886B1A" w:rsidRPr="00886B1A" w:rsidRDefault="00886B1A" w:rsidP="00886B1A">
      <w:pPr>
        <w:rPr>
          <w:rFonts w:ascii="Verdana" w:hAnsi="Verdana"/>
          <w:sz w:val="22"/>
          <w:szCs w:val="22"/>
          <w:lang w:eastAsia="en-US"/>
        </w:rPr>
      </w:pPr>
      <w:r w:rsidRPr="00886B1A">
        <w:rPr>
          <w:rFonts w:ascii="Verdana" w:hAnsi="Verdana"/>
          <w:sz w:val="22"/>
          <w:szCs w:val="22"/>
          <w:lang w:eastAsia="en-US"/>
        </w:rPr>
        <w:t>General Surgery has 22 Consultants and 1 SAS of these 2 have completed robotic fellowships</w:t>
      </w:r>
    </w:p>
    <w:p w14:paraId="214BD89C" w14:textId="7578DC3A" w:rsidR="00886B1A" w:rsidRPr="00886B1A" w:rsidRDefault="00886B1A" w:rsidP="00886B1A">
      <w:pPr>
        <w:rPr>
          <w:rFonts w:ascii="Verdana" w:hAnsi="Verdana"/>
          <w:sz w:val="22"/>
          <w:szCs w:val="22"/>
          <w:lang w:eastAsia="en-US"/>
        </w:rPr>
      </w:pPr>
      <w:r w:rsidRPr="00886B1A">
        <w:rPr>
          <w:rFonts w:ascii="Verdana" w:hAnsi="Verdana"/>
          <w:sz w:val="22"/>
          <w:szCs w:val="22"/>
          <w:lang w:eastAsia="en-US"/>
        </w:rPr>
        <w:t>Vascular Surgery has 10 Consultants (2 posts are out to advert following retirement) of which none undertake robotic surgery</w:t>
      </w:r>
    </w:p>
    <w:p w14:paraId="32A63D54" w14:textId="2E902076" w:rsidR="00886B1A" w:rsidRP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86B1A">
        <w:rPr>
          <w:rFonts w:ascii="Verdana" w:hAnsi="Verdana"/>
          <w:b/>
          <w:bCs/>
          <w:sz w:val="22"/>
          <w:szCs w:val="22"/>
        </w:rPr>
        <w:t>How much did the board pay to purchase the surgical robot(s)? If multiple surgical robots, please specify price of each robot.</w:t>
      </w:r>
    </w:p>
    <w:p w14:paraId="743C544F" w14:textId="77777777" w:rsidR="00744CE2" w:rsidRDefault="00744CE2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1841F0F2" w14:textId="1B2D9BED" w:rsidR="00744CE2" w:rsidRPr="00744CE2" w:rsidRDefault="00744CE2" w:rsidP="00886B1A">
      <w:pPr>
        <w:pStyle w:val="NoSpacing"/>
        <w:rPr>
          <w:rFonts w:ascii="Verdana" w:hAnsi="Verdana"/>
          <w:sz w:val="22"/>
          <w:szCs w:val="22"/>
        </w:rPr>
      </w:pPr>
      <w:r w:rsidRPr="00744CE2">
        <w:rPr>
          <w:rFonts w:ascii="Verdana" w:hAnsi="Verdana"/>
          <w:sz w:val="22"/>
          <w:szCs w:val="22"/>
        </w:rPr>
        <w:t xml:space="preserve">£1,849,000.00 (to be paid over a </w:t>
      </w:r>
      <w:r w:rsidRPr="00744CE2">
        <w:rPr>
          <w:rFonts w:ascii="Verdana" w:hAnsi="Verdana"/>
          <w:sz w:val="22"/>
          <w:szCs w:val="22"/>
        </w:rPr>
        <w:t>7</w:t>
      </w:r>
      <w:r>
        <w:rPr>
          <w:rFonts w:ascii="Verdana" w:hAnsi="Verdana"/>
          <w:sz w:val="22"/>
          <w:szCs w:val="22"/>
        </w:rPr>
        <w:t>-year</w:t>
      </w:r>
      <w:r w:rsidRPr="00744CE2">
        <w:rPr>
          <w:rFonts w:ascii="Verdana" w:hAnsi="Verdana"/>
          <w:sz w:val="22"/>
          <w:szCs w:val="22"/>
        </w:rPr>
        <w:t xml:space="preserve"> lease</w:t>
      </w:r>
      <w:r>
        <w:rPr>
          <w:rFonts w:ascii="Verdana" w:hAnsi="Verdana"/>
          <w:sz w:val="22"/>
          <w:szCs w:val="22"/>
        </w:rPr>
        <w:t>)</w:t>
      </w:r>
    </w:p>
    <w:p w14:paraId="0DBDF3E3" w14:textId="77777777" w:rsidR="00744CE2" w:rsidRDefault="00744CE2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3CC926C2" w14:textId="34C53CE5" w:rsid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886B1A">
        <w:rPr>
          <w:rFonts w:ascii="Verdana" w:hAnsi="Verdana"/>
          <w:b/>
          <w:bCs/>
          <w:sz w:val="22"/>
          <w:szCs w:val="22"/>
        </w:rPr>
        <w:t>How much has been spent on consumables/disposables for the surgical robot(s) annually from 2019 to present? If multiple manufacturers, please provide a breakdown by manufacturer.</w:t>
      </w:r>
    </w:p>
    <w:p w14:paraId="431063F2" w14:textId="77777777" w:rsidR="000619E2" w:rsidRDefault="000619E2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6671A8B2" w14:textId="6F15B060" w:rsidR="000619E2" w:rsidRPr="000619E2" w:rsidRDefault="000619E2" w:rsidP="00886B1A">
      <w:pPr>
        <w:pStyle w:val="NoSpacing"/>
        <w:rPr>
          <w:rFonts w:ascii="Verdana" w:hAnsi="Verdana"/>
          <w:sz w:val="22"/>
          <w:szCs w:val="22"/>
        </w:rPr>
      </w:pPr>
      <w:r w:rsidRPr="000619E2">
        <w:rPr>
          <w:rFonts w:ascii="Verdana" w:hAnsi="Verdana"/>
          <w:sz w:val="22"/>
          <w:szCs w:val="22"/>
        </w:rPr>
        <w:t>Circa £69</w:t>
      </w:r>
      <w:r w:rsidR="00744CE2">
        <w:rPr>
          <w:rFonts w:ascii="Verdana" w:hAnsi="Verdana"/>
          <w:sz w:val="22"/>
          <w:szCs w:val="22"/>
        </w:rPr>
        <w:t>,000</w:t>
      </w:r>
    </w:p>
    <w:p w14:paraId="611919B2" w14:textId="77777777" w:rsidR="000619E2" w:rsidRDefault="000619E2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4492870B" w14:textId="6477C04C" w:rsid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W</w:t>
      </w:r>
      <w:r w:rsidRPr="00886B1A">
        <w:rPr>
          <w:rFonts w:ascii="Verdana" w:hAnsi="Verdana"/>
          <w:b/>
          <w:bCs/>
          <w:sz w:val="22"/>
          <w:szCs w:val="22"/>
        </w:rPr>
        <w:t>hat is the total cost of maintenance for the robot(s) annually from 2019 to present? If multiple manufacturers, please provide a breakdown by manufacturer.</w:t>
      </w:r>
    </w:p>
    <w:p w14:paraId="187C9F78" w14:textId="77777777" w:rsidR="00886B1A" w:rsidRDefault="00886B1A" w:rsidP="00886B1A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044F599A" w14:textId="6C9B552A" w:rsidR="00744CE2" w:rsidRPr="00744CE2" w:rsidRDefault="00744CE2" w:rsidP="00886B1A">
      <w:pPr>
        <w:pStyle w:val="NoSpacing"/>
        <w:rPr>
          <w:rFonts w:ascii="Verdana" w:hAnsi="Verdana"/>
          <w:sz w:val="22"/>
          <w:szCs w:val="22"/>
        </w:rPr>
      </w:pPr>
      <w:r w:rsidRPr="00744CE2">
        <w:rPr>
          <w:rFonts w:ascii="Verdana" w:hAnsi="Verdana"/>
          <w:sz w:val="22"/>
          <w:szCs w:val="22"/>
        </w:rPr>
        <w:t xml:space="preserve">£30,000 </w:t>
      </w:r>
    </w:p>
    <w:sectPr w:rsidR="00744CE2" w:rsidRPr="00744CE2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F541" w14:textId="77777777" w:rsidR="00886B1A" w:rsidRDefault="00886B1A" w:rsidP="00886B1A">
    <w:pPr>
      <w:pStyle w:val="Footer"/>
    </w:pPr>
  </w:p>
  <w:p w14:paraId="13A8ADE3" w14:textId="77777777" w:rsidR="00886B1A" w:rsidRDefault="00886B1A" w:rsidP="00886B1A">
    <w:pPr>
      <w:pStyle w:val="Footer"/>
    </w:pPr>
  </w:p>
  <w:p w14:paraId="492386D3" w14:textId="77777777" w:rsidR="00886B1A" w:rsidRDefault="00886B1A" w:rsidP="00886B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72F830AE" w14:textId="77777777" w:rsidR="00886B1A" w:rsidRDefault="00886B1A" w:rsidP="00886B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5582C761" wp14:editId="1527AB88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6706FDC" w14:textId="77777777" w:rsidR="00886B1A" w:rsidRPr="002B2CF6" w:rsidRDefault="00886B1A" w:rsidP="00886B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12800D16" w14:textId="77777777" w:rsidR="00886B1A" w:rsidRDefault="00886B1A" w:rsidP="00886B1A">
    <w:pPr>
      <w:pStyle w:val="Footer"/>
    </w:pPr>
    <w:r>
      <w:tab/>
    </w:r>
    <w:r>
      <w:tab/>
    </w:r>
    <w:r>
      <w:tab/>
    </w:r>
    <w:r>
      <w:tab/>
    </w:r>
    <w:r>
      <w:tab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65pt;height:20.6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5pt;height:382.55pt;visibility:visible;mso-wrap-style:square" o:bullet="t">
        <v:imagedata r:id="rId2" o:title=""/>
      </v:shape>
    </w:pict>
  </w:numPicBullet>
  <w:numPicBullet w:numPicBulletId="2">
    <w:pict>
      <v:shape id="_x0000_i1028" type="#_x0000_t75" style="width:225.4pt;height:225.4pt;visibility:visible;mso-wrap-style:square" o:bullet="t">
        <v:imagedata r:id="rId3" o:title=""/>
      </v:shape>
    </w:pict>
  </w:numPicBullet>
  <w:numPicBullet w:numPicBulletId="3">
    <w:pict>
      <v:shape id="_x0000_i1029" type="#_x0000_t75" style="width:15.65pt;height:15.6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ED637B"/>
    <w:multiLevelType w:val="multilevel"/>
    <w:tmpl w:val="7FEC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551EF0"/>
    <w:multiLevelType w:val="hybridMultilevel"/>
    <w:tmpl w:val="966ACF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3FF67EB0"/>
    <w:multiLevelType w:val="hybridMultilevel"/>
    <w:tmpl w:val="BF4C3F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655228">
    <w:abstractNumId w:val="16"/>
  </w:num>
  <w:num w:numId="2" w16cid:durableId="2075354396">
    <w:abstractNumId w:val="0"/>
  </w:num>
  <w:num w:numId="3" w16cid:durableId="2114786956">
    <w:abstractNumId w:val="10"/>
  </w:num>
  <w:num w:numId="4" w16cid:durableId="1847859525">
    <w:abstractNumId w:val="18"/>
  </w:num>
  <w:num w:numId="5" w16cid:durableId="1526334189">
    <w:abstractNumId w:val="4"/>
  </w:num>
  <w:num w:numId="6" w16cid:durableId="66611227">
    <w:abstractNumId w:val="3"/>
  </w:num>
  <w:num w:numId="7" w16cid:durableId="464853755">
    <w:abstractNumId w:val="13"/>
  </w:num>
  <w:num w:numId="8" w16cid:durableId="882448174">
    <w:abstractNumId w:val="17"/>
  </w:num>
  <w:num w:numId="9" w16cid:durableId="1348872248">
    <w:abstractNumId w:val="20"/>
  </w:num>
  <w:num w:numId="10" w16cid:durableId="1012026629">
    <w:abstractNumId w:val="1"/>
  </w:num>
  <w:num w:numId="11" w16cid:durableId="386029671">
    <w:abstractNumId w:val="11"/>
  </w:num>
  <w:num w:numId="12" w16cid:durableId="771320780">
    <w:abstractNumId w:val="15"/>
  </w:num>
  <w:num w:numId="13" w16cid:durableId="915170713">
    <w:abstractNumId w:val="19"/>
  </w:num>
  <w:num w:numId="14" w16cid:durableId="11155165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24782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4379592">
    <w:abstractNumId w:val="14"/>
  </w:num>
  <w:num w:numId="17" w16cid:durableId="1643851907">
    <w:abstractNumId w:val="7"/>
  </w:num>
  <w:num w:numId="18" w16cid:durableId="935483271">
    <w:abstractNumId w:val="2"/>
  </w:num>
  <w:num w:numId="19" w16cid:durableId="231042543">
    <w:abstractNumId w:val="5"/>
  </w:num>
  <w:num w:numId="20" w16cid:durableId="1173341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716780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619E2"/>
    <w:rsid w:val="00095DF5"/>
    <w:rsid w:val="000C00ED"/>
    <w:rsid w:val="000E7A0A"/>
    <w:rsid w:val="000F6539"/>
    <w:rsid w:val="00111757"/>
    <w:rsid w:val="001276F0"/>
    <w:rsid w:val="001508FC"/>
    <w:rsid w:val="00185784"/>
    <w:rsid w:val="001B1339"/>
    <w:rsid w:val="001E2D50"/>
    <w:rsid w:val="001F4066"/>
    <w:rsid w:val="00213076"/>
    <w:rsid w:val="002156AF"/>
    <w:rsid w:val="00236F74"/>
    <w:rsid w:val="00257A6E"/>
    <w:rsid w:val="002677FD"/>
    <w:rsid w:val="00286642"/>
    <w:rsid w:val="00296FDA"/>
    <w:rsid w:val="002B5B31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3626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44CE2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86B1A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B5B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B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B3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B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B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41BED-CF44-4570-A826-03B3EA17A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91</TotalTime>
  <Pages>2</Pages>
  <Words>374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27</cp:revision>
  <cp:lastPrinted>2019-03-26T11:11:00Z</cp:lastPrinted>
  <dcterms:created xsi:type="dcterms:W3CDTF">2021-09-13T07:38:00Z</dcterms:created>
  <dcterms:modified xsi:type="dcterms:W3CDTF">2024-08-07T13:42:00Z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b0116ef25459a9b6298aefdfbf4e2018f1d0cef1b3ef1c5797047593db356319</vt:lpwstr>
  </property>
</Properties>
</file>