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382D8F">
      <w:pPr>
        <w:spacing w:before="0" w:after="240"/>
        <w:ind w:left="0" w:right="397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8354A25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979D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24-F-051 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18354A25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979D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24-F-051 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60763B56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491CC270" w14:textId="354FC491" w:rsidR="00E979D9" w:rsidRPr="00E979D9" w:rsidRDefault="00E979D9" w:rsidP="00E979D9">
      <w:pPr>
        <w:pStyle w:val="NormalWeb"/>
        <w:rPr>
          <w:rFonts w:ascii="Verdana" w:hAnsi="Verdana" w:cs="Arial"/>
          <w:b/>
          <w:bCs/>
          <w:color w:val="000000"/>
          <w:sz w:val="22"/>
          <w:szCs w:val="22"/>
        </w:rPr>
      </w:pPr>
      <w:r w:rsidRPr="00E979D9">
        <w:rPr>
          <w:rFonts w:ascii="Verdana" w:hAnsi="Verdana" w:cs="Arial"/>
          <w:b/>
          <w:bCs/>
          <w:color w:val="000000"/>
          <w:sz w:val="22"/>
          <w:szCs w:val="22"/>
        </w:rPr>
        <w:t>Please respond by populating the table below:</w:t>
      </w:r>
    </w:p>
    <w:p w14:paraId="10290DBA" w14:textId="77777777" w:rsidR="00E979D9" w:rsidRPr="00E979D9" w:rsidRDefault="00E979D9" w:rsidP="00E979D9">
      <w:pPr>
        <w:pStyle w:val="NormalWeb"/>
        <w:rPr>
          <w:rFonts w:ascii="Verdana" w:hAnsi="Verdana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38"/>
        <w:gridCol w:w="1418"/>
        <w:gridCol w:w="1134"/>
        <w:gridCol w:w="1701"/>
        <w:gridCol w:w="1275"/>
        <w:gridCol w:w="1560"/>
        <w:gridCol w:w="1520"/>
      </w:tblGrid>
      <w:tr w:rsidR="00FC5CB6" w:rsidRPr="00E979D9" w14:paraId="1C5E8C41" w14:textId="77777777" w:rsidTr="0074784D">
        <w:tc>
          <w:tcPr>
            <w:tcW w:w="1838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F5C1FAC" w14:textId="77777777" w:rsidR="00E979D9" w:rsidRPr="00FC5CB6" w:rsidRDefault="00E979D9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18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C37F349" w14:textId="77777777" w:rsidR="00E979D9" w:rsidRPr="00FC5CB6" w:rsidRDefault="00E979D9" w:rsidP="00FC5CB6">
            <w:pPr>
              <w:pStyle w:val="NormalWeb"/>
              <w:rPr>
                <w:rFonts w:ascii="Verdana" w:hAnsi="Verdana" w:cs="Aptos"/>
                <w:b/>
                <w:bCs/>
                <w:sz w:val="20"/>
                <w:szCs w:val="20"/>
              </w:rPr>
            </w:pPr>
            <w:r w:rsidRPr="00FC5CB6">
              <w:rPr>
                <w:rFonts w:ascii="Verdana" w:hAnsi="Verdana" w:cs="Arial"/>
                <w:b/>
                <w:bCs/>
                <w:color w:val="000000"/>
                <w:sz w:val="20"/>
                <w:szCs w:val="20"/>
              </w:rPr>
              <w:t>FOI</w:t>
            </w:r>
          </w:p>
        </w:tc>
        <w:tc>
          <w:tcPr>
            <w:tcW w:w="1134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97CFD47" w14:textId="2ED9F12F" w:rsidR="00E979D9" w:rsidRPr="00FC5CB6" w:rsidRDefault="00E979D9" w:rsidP="00FC5CB6">
            <w:pPr>
              <w:pStyle w:val="NormalWeb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FC5CB6">
              <w:rPr>
                <w:rFonts w:ascii="Verdana" w:hAnsi="Verdana" w:cs="Arial"/>
                <w:b/>
                <w:bCs/>
                <w:color w:val="000000"/>
                <w:sz w:val="20"/>
                <w:szCs w:val="20"/>
              </w:rPr>
              <w:t>Non medical Subject Access Request</w:t>
            </w:r>
          </w:p>
        </w:tc>
        <w:tc>
          <w:tcPr>
            <w:tcW w:w="1701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B0D6AC0" w14:textId="77777777" w:rsidR="00E979D9" w:rsidRPr="00FC5CB6" w:rsidRDefault="00E979D9" w:rsidP="00FC5CB6">
            <w:pPr>
              <w:pStyle w:val="NormalWeb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FC5CB6">
              <w:rPr>
                <w:rFonts w:ascii="Verdana" w:hAnsi="Verdana" w:cs="Arial"/>
                <w:b/>
                <w:bCs/>
                <w:color w:val="000000"/>
                <w:sz w:val="20"/>
                <w:szCs w:val="20"/>
              </w:rPr>
              <w:t>Medical Subject Access Requests</w:t>
            </w:r>
          </w:p>
        </w:tc>
        <w:tc>
          <w:tcPr>
            <w:tcW w:w="1275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CC53F69" w14:textId="77777777" w:rsidR="00E979D9" w:rsidRPr="00FC5CB6" w:rsidRDefault="00E979D9" w:rsidP="00FC5CB6">
            <w:pPr>
              <w:pStyle w:val="NormalWeb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FC5CB6">
              <w:rPr>
                <w:rFonts w:ascii="Verdana" w:hAnsi="Verdana" w:cs="Arial"/>
                <w:b/>
                <w:bCs/>
                <w:color w:val="000000"/>
                <w:sz w:val="20"/>
                <w:szCs w:val="20"/>
              </w:rPr>
              <w:t>PALS</w:t>
            </w:r>
            <w:r w:rsidRPr="00FC5CB6">
              <w:rPr>
                <w:rFonts w:ascii="Verdana" w:hAnsi="Verdana"/>
                <w:b/>
                <w:bCs/>
                <w:sz w:val="20"/>
                <w:szCs w:val="20"/>
              </w:rPr>
              <w:br/>
              <w:t>Queries</w:t>
            </w:r>
          </w:p>
        </w:tc>
        <w:tc>
          <w:tcPr>
            <w:tcW w:w="1560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61E7C0F" w14:textId="120063CD" w:rsidR="00E979D9" w:rsidRPr="00FC5CB6" w:rsidRDefault="00E979D9" w:rsidP="00FC5CB6">
            <w:pPr>
              <w:pStyle w:val="NormalWeb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FC5CB6">
              <w:rPr>
                <w:rFonts w:ascii="Verdana" w:hAnsi="Verdana" w:cs="Arial"/>
                <w:b/>
                <w:bCs/>
                <w:color w:val="000000"/>
                <w:sz w:val="20"/>
                <w:szCs w:val="20"/>
              </w:rPr>
              <w:t>PALS queries that resulted in formal complaints</w:t>
            </w:r>
          </w:p>
        </w:tc>
        <w:tc>
          <w:tcPr>
            <w:tcW w:w="1520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A8A07EA" w14:textId="77777777" w:rsidR="00E979D9" w:rsidRPr="00FC5CB6" w:rsidRDefault="00E979D9" w:rsidP="00FC5CB6">
            <w:pPr>
              <w:pStyle w:val="NormalWeb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FC5CB6">
              <w:rPr>
                <w:rFonts w:ascii="Verdana" w:hAnsi="Verdana" w:cs="Arial"/>
                <w:b/>
                <w:bCs/>
                <w:color w:val="000000"/>
                <w:sz w:val="20"/>
                <w:szCs w:val="20"/>
              </w:rPr>
              <w:t>Formal Complaints received directly (not through PALS)</w:t>
            </w:r>
          </w:p>
        </w:tc>
      </w:tr>
      <w:tr w:rsidR="00FC5CB6" w:rsidRPr="00E979D9" w14:paraId="53BF3F1B" w14:textId="77777777" w:rsidTr="0074784D">
        <w:tc>
          <w:tcPr>
            <w:tcW w:w="1838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5FE11CA" w14:textId="77777777" w:rsidR="00453732" w:rsidRDefault="00E979D9" w:rsidP="00E979D9">
            <w:pPr>
              <w:pStyle w:val="NormalWeb"/>
              <w:rPr>
                <w:rFonts w:ascii="Verdana" w:hAnsi="Verdana" w:cs="Arial"/>
                <w:b/>
                <w:bCs/>
                <w:color w:val="000000"/>
                <w:sz w:val="20"/>
                <w:szCs w:val="20"/>
              </w:rPr>
            </w:pPr>
            <w:r w:rsidRPr="00FC5CB6">
              <w:rPr>
                <w:rFonts w:ascii="Verdana" w:hAnsi="Verdana" w:cs="Arial"/>
                <w:b/>
                <w:bCs/>
                <w:color w:val="000000"/>
                <w:sz w:val="20"/>
                <w:szCs w:val="20"/>
              </w:rPr>
              <w:t>Number of cases/</w:t>
            </w:r>
          </w:p>
          <w:p w14:paraId="723750FC" w14:textId="54F1A970" w:rsidR="00E979D9" w:rsidRPr="00FC5CB6" w:rsidRDefault="00E979D9" w:rsidP="00E979D9">
            <w:pPr>
              <w:pStyle w:val="NormalWeb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FC5CB6">
              <w:rPr>
                <w:rFonts w:ascii="Verdana" w:hAnsi="Verdana" w:cs="Arial"/>
                <w:b/>
                <w:bCs/>
                <w:color w:val="000000"/>
                <w:sz w:val="20"/>
                <w:szCs w:val="20"/>
              </w:rPr>
              <w:t>requests received in the last calendar year (2023)</w:t>
            </w:r>
          </w:p>
        </w:tc>
        <w:tc>
          <w:tcPr>
            <w:tcW w:w="1418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F2AB64D" w14:textId="137582BA" w:rsidR="00E979D9" w:rsidRPr="00FC5CB6" w:rsidRDefault="003A0DF4" w:rsidP="003A0DF4">
            <w:pPr>
              <w:ind w:left="57" w:right="0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682</w:t>
            </w:r>
          </w:p>
        </w:tc>
        <w:tc>
          <w:tcPr>
            <w:tcW w:w="1134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4A09166" w14:textId="4CA0C5FB" w:rsidR="00E979D9" w:rsidRPr="00FC5CB6" w:rsidRDefault="0074784D" w:rsidP="0074784D">
            <w:pPr>
              <w:ind w:left="0" w:right="0"/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  <w:r w:rsidRPr="0074784D">
              <w:rPr>
                <w:rFonts w:ascii="Verdana" w:eastAsia="Times New Roman" w:hAnsi="Verdana" w:cs="Times New Roman"/>
                <w:sz w:val="20"/>
                <w:szCs w:val="20"/>
              </w:rPr>
              <w:t>N/A</w:t>
            </w:r>
          </w:p>
        </w:tc>
        <w:tc>
          <w:tcPr>
            <w:tcW w:w="1701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EF6BF56" w14:textId="30A3685C" w:rsidR="00E979D9" w:rsidRPr="00FC5CB6" w:rsidRDefault="0074784D" w:rsidP="0074784D">
            <w:pPr>
              <w:ind w:left="170"/>
              <w:rPr>
                <w:rFonts w:ascii="Verdana" w:eastAsia="Times New Roman" w:hAnsi="Verdana" w:cs="Times New Roman"/>
                <w:sz w:val="20"/>
                <w:szCs w:val="20"/>
              </w:rPr>
            </w:pPr>
            <w:r>
              <w:rPr>
                <w:rFonts w:ascii="Verdana" w:eastAsia="Times New Roman" w:hAnsi="Verdana" w:cs="Times New Roman"/>
                <w:sz w:val="20"/>
                <w:szCs w:val="20"/>
              </w:rPr>
              <w:t>6578</w:t>
            </w:r>
          </w:p>
        </w:tc>
        <w:tc>
          <w:tcPr>
            <w:tcW w:w="1275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B171272" w14:textId="46273D90" w:rsidR="00E979D9" w:rsidRPr="00FC5CB6" w:rsidRDefault="00E979D9" w:rsidP="00E979D9">
            <w:pPr>
              <w:ind w:left="0"/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  <w:r w:rsidRPr="00FC5CB6">
              <w:rPr>
                <w:rFonts w:ascii="Verdana" w:hAnsi="Verdana" w:cs="Times New Roman"/>
                <w:sz w:val="20"/>
                <w:szCs w:val="20"/>
              </w:rPr>
              <w:t>537</w:t>
            </w:r>
          </w:p>
        </w:tc>
        <w:tc>
          <w:tcPr>
            <w:tcW w:w="1560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F2B6ED7" w14:textId="6A719B0C" w:rsidR="00E979D9" w:rsidRPr="00FC5CB6" w:rsidRDefault="00E979D9" w:rsidP="00E979D9">
            <w:pPr>
              <w:ind w:left="0"/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  <w:r w:rsidRPr="00FC5CB6">
              <w:rPr>
                <w:rFonts w:ascii="Verdana" w:hAnsi="Verdana" w:cs="Times New Roman"/>
                <w:sz w:val="20"/>
                <w:szCs w:val="20"/>
              </w:rPr>
              <w:t>12</w:t>
            </w:r>
          </w:p>
        </w:tc>
        <w:tc>
          <w:tcPr>
            <w:tcW w:w="1520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047F643" w14:textId="2355FE1E" w:rsidR="00E979D9" w:rsidRPr="00FC5CB6" w:rsidRDefault="00E979D9" w:rsidP="00E979D9">
            <w:pPr>
              <w:ind w:left="0"/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  <w:r w:rsidRPr="00FC5CB6">
              <w:rPr>
                <w:rFonts w:ascii="Verdana" w:hAnsi="Verdana" w:cs="Times New Roman"/>
                <w:sz w:val="20"/>
                <w:szCs w:val="20"/>
              </w:rPr>
              <w:t>1880</w:t>
            </w:r>
          </w:p>
        </w:tc>
      </w:tr>
      <w:tr w:rsidR="00FC5CB6" w:rsidRPr="00E979D9" w14:paraId="264765A5" w14:textId="77777777" w:rsidTr="0074784D">
        <w:tc>
          <w:tcPr>
            <w:tcW w:w="1838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A3ECBE4" w14:textId="77777777" w:rsidR="00453732" w:rsidRDefault="00E979D9" w:rsidP="00E979D9">
            <w:pPr>
              <w:pStyle w:val="NormalWeb"/>
              <w:rPr>
                <w:rFonts w:ascii="Verdana" w:hAnsi="Verdana" w:cs="Arial"/>
                <w:b/>
                <w:bCs/>
                <w:color w:val="000000"/>
                <w:sz w:val="20"/>
                <w:szCs w:val="20"/>
              </w:rPr>
            </w:pPr>
            <w:r w:rsidRPr="00FC5CB6">
              <w:rPr>
                <w:rFonts w:ascii="Verdana" w:hAnsi="Verdana" w:cs="Arial"/>
                <w:b/>
                <w:bCs/>
                <w:color w:val="000000"/>
                <w:sz w:val="20"/>
                <w:szCs w:val="20"/>
              </w:rPr>
              <w:t>Of those requests/</w:t>
            </w:r>
          </w:p>
          <w:p w14:paraId="72330676" w14:textId="77777777" w:rsidR="00453732" w:rsidRDefault="00E979D9" w:rsidP="00E979D9">
            <w:pPr>
              <w:pStyle w:val="NormalWeb"/>
              <w:rPr>
                <w:rFonts w:ascii="Verdana" w:hAnsi="Verdana" w:cs="Arial"/>
                <w:b/>
                <w:bCs/>
                <w:color w:val="000000"/>
                <w:sz w:val="20"/>
                <w:szCs w:val="20"/>
              </w:rPr>
            </w:pPr>
            <w:r w:rsidRPr="00FC5CB6">
              <w:rPr>
                <w:rFonts w:ascii="Verdana" w:hAnsi="Verdana" w:cs="Arial"/>
                <w:b/>
                <w:bCs/>
                <w:color w:val="000000"/>
                <w:sz w:val="20"/>
                <w:szCs w:val="20"/>
              </w:rPr>
              <w:t>cases in 2023, the number answered within time limits for the request/</w:t>
            </w:r>
          </w:p>
          <w:p w14:paraId="6AE4D5AF" w14:textId="4620C504" w:rsidR="00E979D9" w:rsidRPr="00FC5CB6" w:rsidRDefault="00E979D9" w:rsidP="00E979D9">
            <w:pPr>
              <w:pStyle w:val="NormalWeb"/>
              <w:rPr>
                <w:rFonts w:ascii="Verdana" w:hAnsi="Verdana" w:cs="Aptos"/>
                <w:b/>
                <w:bCs/>
                <w:sz w:val="20"/>
                <w:szCs w:val="20"/>
              </w:rPr>
            </w:pPr>
            <w:r w:rsidRPr="00FC5CB6">
              <w:rPr>
                <w:rFonts w:ascii="Verdana" w:hAnsi="Verdana" w:cs="Arial"/>
                <w:b/>
                <w:bCs/>
                <w:color w:val="000000"/>
                <w:sz w:val="20"/>
                <w:szCs w:val="20"/>
              </w:rPr>
              <w:t>case.</w:t>
            </w:r>
          </w:p>
        </w:tc>
        <w:tc>
          <w:tcPr>
            <w:tcW w:w="1418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7E68379" w14:textId="7FC7E626" w:rsidR="00E979D9" w:rsidRPr="00FC5CB6" w:rsidRDefault="003A0DF4" w:rsidP="003A0DF4">
            <w:pPr>
              <w:ind w:left="-57" w:right="283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469</w:t>
            </w:r>
          </w:p>
        </w:tc>
        <w:tc>
          <w:tcPr>
            <w:tcW w:w="1134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14E9E30" w14:textId="02E26AF7" w:rsidR="00E979D9" w:rsidRPr="00FC5CB6" w:rsidRDefault="0074784D" w:rsidP="0074784D">
            <w:pPr>
              <w:ind w:left="170"/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  <w:r w:rsidRPr="0074784D">
              <w:rPr>
                <w:rFonts w:ascii="Verdana" w:eastAsia="Times New Roman" w:hAnsi="Verdana" w:cs="Times New Roman"/>
                <w:sz w:val="20"/>
                <w:szCs w:val="20"/>
              </w:rPr>
              <w:t>N/A</w:t>
            </w:r>
          </w:p>
        </w:tc>
        <w:tc>
          <w:tcPr>
            <w:tcW w:w="1701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0175A20" w14:textId="6248B4CF" w:rsidR="00E979D9" w:rsidRPr="00FC5CB6" w:rsidRDefault="0074784D" w:rsidP="0074784D">
            <w:pPr>
              <w:ind w:left="170"/>
              <w:rPr>
                <w:rFonts w:ascii="Verdana" w:eastAsia="Times New Roman" w:hAnsi="Verdana" w:cs="Times New Roman"/>
                <w:sz w:val="20"/>
                <w:szCs w:val="20"/>
              </w:rPr>
            </w:pPr>
            <w:r>
              <w:rPr>
                <w:rFonts w:ascii="Verdana" w:eastAsia="Times New Roman" w:hAnsi="Verdana" w:cs="Times New Roman"/>
                <w:sz w:val="20"/>
                <w:szCs w:val="20"/>
              </w:rPr>
              <w:t>6557</w:t>
            </w:r>
          </w:p>
        </w:tc>
        <w:tc>
          <w:tcPr>
            <w:tcW w:w="1275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AE94A6D" w14:textId="350287CF" w:rsidR="00E979D9" w:rsidRPr="00FC5CB6" w:rsidRDefault="00E979D9" w:rsidP="00E979D9">
            <w:pPr>
              <w:ind w:left="0"/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  <w:r w:rsidRPr="00FC5CB6">
              <w:rPr>
                <w:rFonts w:ascii="Verdana" w:hAnsi="Verdana" w:cs="Times New Roman"/>
                <w:sz w:val="20"/>
                <w:szCs w:val="20"/>
              </w:rPr>
              <w:t>n/a (no time limits for PALS)</w:t>
            </w:r>
          </w:p>
        </w:tc>
        <w:tc>
          <w:tcPr>
            <w:tcW w:w="1560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2D91868" w14:textId="60B2B680" w:rsidR="00E979D9" w:rsidRPr="00FC5CB6" w:rsidRDefault="00C41FBD" w:rsidP="00E979D9">
            <w:pPr>
              <w:ind w:left="0"/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  <w:r>
              <w:rPr>
                <w:rFonts w:ascii="Verdana" w:hAnsi="Verdana" w:cs="Times New Roman"/>
                <w:sz w:val="20"/>
                <w:szCs w:val="20"/>
              </w:rPr>
              <w:t>N/A</w:t>
            </w:r>
          </w:p>
        </w:tc>
        <w:tc>
          <w:tcPr>
            <w:tcW w:w="1520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D8A1B55" w14:textId="41B72C37" w:rsidR="00E979D9" w:rsidRPr="00FC5CB6" w:rsidRDefault="00E979D9" w:rsidP="00382D8F">
            <w:pPr>
              <w:ind w:left="0" w:right="227"/>
              <w:rPr>
                <w:rFonts w:ascii="Verdana" w:eastAsia="Times New Roman" w:hAnsi="Verdana" w:cs="Times New Roman"/>
                <w:sz w:val="20"/>
                <w:szCs w:val="20"/>
              </w:rPr>
            </w:pPr>
            <w:r w:rsidRPr="00FC5CB6">
              <w:rPr>
                <w:rFonts w:ascii="Verdana" w:hAnsi="Verdana"/>
                <w:sz w:val="20"/>
                <w:szCs w:val="20"/>
              </w:rPr>
              <w:t>1289 – responded to within 30 working days</w:t>
            </w:r>
          </w:p>
        </w:tc>
      </w:tr>
      <w:tr w:rsidR="00FC5CB6" w:rsidRPr="00E979D9" w14:paraId="4B601758" w14:textId="77777777" w:rsidTr="0074784D">
        <w:tc>
          <w:tcPr>
            <w:tcW w:w="1838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2FD49AA" w14:textId="77777777" w:rsidR="00453732" w:rsidRDefault="00E979D9" w:rsidP="00E979D9">
            <w:pPr>
              <w:pStyle w:val="NormalWeb"/>
              <w:rPr>
                <w:rFonts w:ascii="Verdana" w:hAnsi="Verdana" w:cs="Arial"/>
                <w:b/>
                <w:bCs/>
                <w:color w:val="000000"/>
                <w:sz w:val="20"/>
                <w:szCs w:val="20"/>
              </w:rPr>
            </w:pPr>
            <w:r w:rsidRPr="00FC5CB6">
              <w:rPr>
                <w:rFonts w:ascii="Verdana" w:hAnsi="Verdana" w:cs="Arial"/>
                <w:b/>
                <w:bCs/>
                <w:color w:val="000000"/>
                <w:sz w:val="20"/>
                <w:szCs w:val="20"/>
              </w:rPr>
              <w:t>System/tool used to process requests/</w:t>
            </w:r>
          </w:p>
          <w:p w14:paraId="1C1335A6" w14:textId="2A8BDF2B" w:rsidR="00E979D9" w:rsidRPr="00FC5CB6" w:rsidRDefault="00E979D9" w:rsidP="00E979D9">
            <w:pPr>
              <w:pStyle w:val="NormalWeb"/>
              <w:rPr>
                <w:rFonts w:ascii="Verdana" w:hAnsi="Verdana" w:cs="Aptos"/>
                <w:b/>
                <w:bCs/>
                <w:sz w:val="20"/>
                <w:szCs w:val="20"/>
              </w:rPr>
            </w:pPr>
            <w:r w:rsidRPr="00FC5CB6">
              <w:rPr>
                <w:rFonts w:ascii="Verdana" w:hAnsi="Verdana" w:cs="Arial"/>
                <w:b/>
                <w:bCs/>
                <w:color w:val="000000"/>
                <w:sz w:val="20"/>
                <w:szCs w:val="20"/>
              </w:rPr>
              <w:t xml:space="preserve">cases e.g. spreadsheets, in-house tools, specialist </w:t>
            </w:r>
            <w:r w:rsidRPr="00FC5CB6">
              <w:rPr>
                <w:rFonts w:ascii="Verdana" w:hAnsi="Verdana" w:cs="Arial"/>
                <w:b/>
                <w:bCs/>
                <w:color w:val="000000"/>
                <w:sz w:val="20"/>
                <w:szCs w:val="20"/>
              </w:rPr>
              <w:lastRenderedPageBreak/>
              <w:t>software (please name)</w:t>
            </w:r>
          </w:p>
        </w:tc>
        <w:tc>
          <w:tcPr>
            <w:tcW w:w="1418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7FDD874" w14:textId="50269822" w:rsidR="00E979D9" w:rsidRPr="00FC5CB6" w:rsidRDefault="003A0DF4" w:rsidP="003A0DF4">
            <w:pPr>
              <w:ind w:left="0" w:right="-227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lastRenderedPageBreak/>
              <w:t>Spreadsheet</w:t>
            </w:r>
          </w:p>
        </w:tc>
        <w:tc>
          <w:tcPr>
            <w:tcW w:w="1134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065A7FE" w14:textId="15ADCFAA" w:rsidR="00E979D9" w:rsidRPr="00FC5CB6" w:rsidRDefault="0074784D" w:rsidP="0074784D">
            <w:pPr>
              <w:ind w:left="170"/>
              <w:rPr>
                <w:rFonts w:ascii="Verdana" w:eastAsia="Times New Roman" w:hAnsi="Verdana" w:cs="Times New Roman"/>
                <w:sz w:val="20"/>
                <w:szCs w:val="20"/>
              </w:rPr>
            </w:pPr>
            <w:r w:rsidRPr="0074784D">
              <w:rPr>
                <w:rFonts w:ascii="Verdana" w:eastAsia="Times New Roman" w:hAnsi="Verdana" w:cs="Times New Roman"/>
                <w:sz w:val="20"/>
                <w:szCs w:val="20"/>
              </w:rPr>
              <w:t>N/A</w:t>
            </w:r>
          </w:p>
        </w:tc>
        <w:tc>
          <w:tcPr>
            <w:tcW w:w="1701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6EA8A8C" w14:textId="63921816" w:rsidR="00E979D9" w:rsidRPr="00FC5CB6" w:rsidRDefault="0074784D" w:rsidP="0074784D">
            <w:pPr>
              <w:spacing w:before="100" w:beforeAutospacing="1"/>
              <w:ind w:left="-57" w:right="283"/>
              <w:rPr>
                <w:rFonts w:ascii="Verdana" w:eastAsia="Times New Roman" w:hAnsi="Verdana" w:cs="Times New Roman"/>
                <w:sz w:val="20"/>
                <w:szCs w:val="20"/>
              </w:rPr>
            </w:pPr>
            <w:r>
              <w:rPr>
                <w:rFonts w:ascii="Verdana" w:eastAsia="Times New Roman" w:hAnsi="Verdana" w:cs="Times New Roman"/>
                <w:sz w:val="20"/>
                <w:szCs w:val="20"/>
              </w:rPr>
              <w:t xml:space="preserve"> Spreadsheet</w:t>
            </w:r>
          </w:p>
        </w:tc>
        <w:tc>
          <w:tcPr>
            <w:tcW w:w="1275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ED1FD71" w14:textId="2BCD1F3F" w:rsidR="00E979D9" w:rsidRPr="00FC5CB6" w:rsidRDefault="00E979D9" w:rsidP="00781EE1">
            <w:pPr>
              <w:ind w:left="0" w:right="340"/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  <w:r w:rsidRPr="00FC5CB6">
              <w:rPr>
                <w:rFonts w:ascii="Verdana" w:hAnsi="Verdana" w:cs="Times New Roman"/>
                <w:sz w:val="20"/>
                <w:szCs w:val="20"/>
              </w:rPr>
              <w:t>Datix system</w:t>
            </w:r>
          </w:p>
        </w:tc>
        <w:tc>
          <w:tcPr>
            <w:tcW w:w="1560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8F4B70F" w14:textId="77348315" w:rsidR="00E979D9" w:rsidRPr="00FC5CB6" w:rsidRDefault="00E979D9" w:rsidP="00E979D9">
            <w:pPr>
              <w:ind w:left="0"/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  <w:r w:rsidRPr="00FC5CB6">
              <w:rPr>
                <w:rFonts w:ascii="Verdana" w:hAnsi="Verdana" w:cs="Times New Roman"/>
                <w:sz w:val="20"/>
                <w:szCs w:val="20"/>
              </w:rPr>
              <w:t>Datix system</w:t>
            </w:r>
          </w:p>
        </w:tc>
        <w:tc>
          <w:tcPr>
            <w:tcW w:w="1520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F1FA094" w14:textId="3495BC9C" w:rsidR="00E979D9" w:rsidRPr="00FC5CB6" w:rsidRDefault="00E979D9" w:rsidP="00E979D9">
            <w:pPr>
              <w:ind w:left="0"/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  <w:r w:rsidRPr="00FC5CB6">
              <w:rPr>
                <w:rFonts w:ascii="Verdana" w:hAnsi="Verdana" w:cs="Times New Roman"/>
                <w:sz w:val="20"/>
                <w:szCs w:val="20"/>
              </w:rPr>
              <w:t>Datix system</w:t>
            </w:r>
          </w:p>
        </w:tc>
      </w:tr>
      <w:tr w:rsidR="00FC5CB6" w:rsidRPr="00E979D9" w14:paraId="5A12AAD9" w14:textId="77777777" w:rsidTr="0074784D">
        <w:tc>
          <w:tcPr>
            <w:tcW w:w="1838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813CC85" w14:textId="77777777" w:rsidR="00453732" w:rsidRDefault="00E979D9" w:rsidP="00E979D9">
            <w:pPr>
              <w:pStyle w:val="NormalWeb"/>
              <w:ind w:right="-170"/>
              <w:rPr>
                <w:rFonts w:ascii="Verdana" w:hAnsi="Verdana" w:cs="Arial"/>
                <w:b/>
                <w:bCs/>
                <w:color w:val="000000"/>
                <w:sz w:val="20"/>
                <w:szCs w:val="20"/>
              </w:rPr>
            </w:pPr>
            <w:r w:rsidRPr="00FC5CB6">
              <w:rPr>
                <w:rFonts w:ascii="Verdana" w:hAnsi="Verdana" w:cs="Arial"/>
                <w:b/>
                <w:bCs/>
                <w:color w:val="000000"/>
                <w:sz w:val="20"/>
                <w:szCs w:val="20"/>
              </w:rPr>
              <w:t>Team/</w:t>
            </w:r>
          </w:p>
          <w:p w14:paraId="2EEE4F80" w14:textId="59FFDED1" w:rsidR="00453732" w:rsidRDefault="00E979D9" w:rsidP="00E979D9">
            <w:pPr>
              <w:pStyle w:val="NormalWeb"/>
              <w:ind w:right="-170"/>
              <w:rPr>
                <w:rFonts w:ascii="Verdana" w:hAnsi="Verdana" w:cs="Arial"/>
                <w:b/>
                <w:bCs/>
                <w:color w:val="000000"/>
                <w:sz w:val="20"/>
                <w:szCs w:val="20"/>
              </w:rPr>
            </w:pPr>
            <w:r w:rsidRPr="00FC5CB6">
              <w:rPr>
                <w:rFonts w:ascii="Verdana" w:hAnsi="Verdana" w:cs="Arial"/>
                <w:b/>
                <w:bCs/>
                <w:color w:val="000000"/>
                <w:sz w:val="20"/>
                <w:szCs w:val="20"/>
              </w:rPr>
              <w:t>department </w:t>
            </w:r>
          </w:p>
          <w:p w14:paraId="3D3CFF6B" w14:textId="77777777" w:rsidR="00453732" w:rsidRDefault="00E979D9" w:rsidP="00E979D9">
            <w:pPr>
              <w:pStyle w:val="NormalWeb"/>
              <w:ind w:right="-170"/>
              <w:rPr>
                <w:rFonts w:ascii="Verdana" w:hAnsi="Verdana" w:cs="Arial"/>
                <w:b/>
                <w:bCs/>
                <w:color w:val="000000"/>
                <w:sz w:val="20"/>
                <w:szCs w:val="20"/>
              </w:rPr>
            </w:pPr>
            <w:r w:rsidRPr="00FC5CB6">
              <w:rPr>
                <w:rFonts w:ascii="Verdana" w:hAnsi="Verdana" w:cs="Arial"/>
                <w:b/>
                <w:bCs/>
                <w:color w:val="000000"/>
                <w:sz w:val="20"/>
                <w:szCs w:val="20"/>
              </w:rPr>
              <w:t>that processes the request (name of team/</w:t>
            </w:r>
          </w:p>
          <w:p w14:paraId="406C730B" w14:textId="3A99E6EE" w:rsidR="00E979D9" w:rsidRPr="00FC5CB6" w:rsidRDefault="00E979D9" w:rsidP="00E979D9">
            <w:pPr>
              <w:pStyle w:val="NormalWeb"/>
              <w:ind w:right="-170"/>
              <w:rPr>
                <w:rFonts w:ascii="Verdana" w:hAnsi="Verdana" w:cs="Aptos"/>
                <w:b/>
                <w:bCs/>
                <w:sz w:val="20"/>
                <w:szCs w:val="20"/>
              </w:rPr>
            </w:pPr>
            <w:r w:rsidRPr="00FC5CB6">
              <w:rPr>
                <w:rFonts w:ascii="Verdana" w:hAnsi="Verdana" w:cs="Arial"/>
                <w:b/>
                <w:bCs/>
                <w:color w:val="000000"/>
                <w:sz w:val="20"/>
                <w:szCs w:val="20"/>
              </w:rPr>
              <w:t>department) </w:t>
            </w:r>
          </w:p>
        </w:tc>
        <w:tc>
          <w:tcPr>
            <w:tcW w:w="1418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B86524D" w14:textId="7B0EEA67" w:rsidR="00E979D9" w:rsidRPr="00FC5CB6" w:rsidRDefault="00E979D9" w:rsidP="003A0DF4">
            <w:pPr>
              <w:spacing w:before="100" w:beforeAutospacing="1" w:after="360"/>
              <w:ind w:left="57" w:right="283"/>
              <w:jc w:val="both"/>
              <w:rPr>
                <w:rFonts w:ascii="Verdana" w:hAnsi="Verdana"/>
                <w:sz w:val="20"/>
                <w:szCs w:val="20"/>
              </w:rPr>
            </w:pPr>
            <w:r w:rsidRPr="00FC5CB6">
              <w:rPr>
                <w:rFonts w:ascii="Verdana" w:hAnsi="Verdana"/>
                <w:sz w:val="20"/>
                <w:szCs w:val="20"/>
              </w:rPr>
              <w:t>FOI Team</w:t>
            </w:r>
          </w:p>
        </w:tc>
        <w:tc>
          <w:tcPr>
            <w:tcW w:w="1134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B101DA1" w14:textId="3EC19079" w:rsidR="00E979D9" w:rsidRPr="00FC5CB6" w:rsidRDefault="0074784D" w:rsidP="0074784D">
            <w:pPr>
              <w:ind w:left="170"/>
              <w:rPr>
                <w:rFonts w:ascii="Verdana" w:eastAsia="Times New Roman" w:hAnsi="Verdana" w:cs="Times New Roman"/>
                <w:sz w:val="20"/>
                <w:szCs w:val="20"/>
              </w:rPr>
            </w:pPr>
            <w:r>
              <w:rPr>
                <w:rFonts w:ascii="Verdana" w:eastAsia="Times New Roman" w:hAnsi="Verdana" w:cs="Times New Roman"/>
                <w:sz w:val="20"/>
                <w:szCs w:val="20"/>
              </w:rPr>
              <w:t>N/A</w:t>
            </w:r>
          </w:p>
        </w:tc>
        <w:tc>
          <w:tcPr>
            <w:tcW w:w="1701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FF0556D" w14:textId="63D6818E" w:rsidR="0074784D" w:rsidRDefault="0074784D" w:rsidP="00E979D9">
            <w:pPr>
              <w:rPr>
                <w:rFonts w:ascii="Verdana" w:eastAsia="Times New Roman" w:hAnsi="Verdana" w:cs="Times New Roman"/>
                <w:sz w:val="20"/>
                <w:szCs w:val="20"/>
              </w:rPr>
            </w:pPr>
            <w:r>
              <w:rPr>
                <w:rFonts w:ascii="Verdana" w:eastAsia="Times New Roman" w:hAnsi="Verdana" w:cs="Times New Roman"/>
                <w:sz w:val="20"/>
                <w:szCs w:val="20"/>
              </w:rPr>
              <w:t>SAR Team</w:t>
            </w:r>
          </w:p>
          <w:p w14:paraId="044D722C" w14:textId="6FA36F44" w:rsidR="00E979D9" w:rsidRPr="00FC5CB6" w:rsidRDefault="00E979D9" w:rsidP="0074784D">
            <w:pPr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  <w:tc>
          <w:tcPr>
            <w:tcW w:w="1275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A21BCCE" w14:textId="6F716970" w:rsidR="00E979D9" w:rsidRPr="00FC5CB6" w:rsidRDefault="00E979D9" w:rsidP="00E979D9">
            <w:pPr>
              <w:ind w:left="0"/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  <w:r w:rsidRPr="00FC5CB6">
              <w:rPr>
                <w:rFonts w:ascii="Verdana" w:hAnsi="Verdana" w:cs="Times New Roman"/>
                <w:sz w:val="20"/>
                <w:szCs w:val="20"/>
              </w:rPr>
              <w:t>PALS Team</w:t>
            </w:r>
          </w:p>
        </w:tc>
        <w:tc>
          <w:tcPr>
            <w:tcW w:w="1560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B54F4DD" w14:textId="6CE6D370" w:rsidR="00E979D9" w:rsidRPr="00FC5CB6" w:rsidRDefault="00E979D9" w:rsidP="00E979D9">
            <w:pPr>
              <w:ind w:left="0"/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  <w:r w:rsidRPr="00FC5CB6">
              <w:rPr>
                <w:rFonts w:ascii="Verdana" w:hAnsi="Verdana" w:cs="Times New Roman"/>
                <w:sz w:val="20"/>
                <w:szCs w:val="20"/>
              </w:rPr>
              <w:t>PALS Team</w:t>
            </w:r>
          </w:p>
        </w:tc>
        <w:tc>
          <w:tcPr>
            <w:tcW w:w="1520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542ADCF" w14:textId="6E4A634D" w:rsidR="00E979D9" w:rsidRPr="00FC5CB6" w:rsidRDefault="00E979D9" w:rsidP="00781EE1">
            <w:pPr>
              <w:ind w:left="0" w:right="170"/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  <w:r w:rsidRPr="00FC5CB6">
              <w:rPr>
                <w:rFonts w:ascii="Verdana" w:hAnsi="Verdana" w:cs="Times New Roman"/>
                <w:sz w:val="20"/>
                <w:szCs w:val="20"/>
              </w:rPr>
              <w:t>Complaints Team</w:t>
            </w:r>
          </w:p>
        </w:tc>
      </w:tr>
    </w:tbl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DF1157" w14:textId="77777777" w:rsidR="00FC5CB6" w:rsidRDefault="00FC5CB6" w:rsidP="00FC5CB6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7C55D273" wp14:editId="03779006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791507503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04A9056F" w14:textId="77777777" w:rsidR="00FC5CB6" w:rsidRPr="002B2CF6" w:rsidRDefault="00FC5CB6" w:rsidP="00FC5CB6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15A49180" w14:textId="63422A18" w:rsidR="00795AD1" w:rsidRPr="00111757" w:rsidRDefault="00FC5CB6" w:rsidP="00FC5C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>
      <w:tab/>
    </w:r>
    <w:r>
      <w:tab/>
    </w:r>
    <w:r>
      <w:tab/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bookmarkStart w:id="2" w:name="_Hlk173758951"/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bookmarkEnd w:id="2"/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CED637B"/>
    <w:multiLevelType w:val="multilevel"/>
    <w:tmpl w:val="7FECE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88608544">
    <w:abstractNumId w:val="14"/>
  </w:num>
  <w:num w:numId="2" w16cid:durableId="1557931366">
    <w:abstractNumId w:val="0"/>
  </w:num>
  <w:num w:numId="3" w16cid:durableId="24793789">
    <w:abstractNumId w:val="9"/>
  </w:num>
  <w:num w:numId="4" w16cid:durableId="2067995034">
    <w:abstractNumId w:val="16"/>
  </w:num>
  <w:num w:numId="5" w16cid:durableId="2019304610">
    <w:abstractNumId w:val="4"/>
  </w:num>
  <w:num w:numId="6" w16cid:durableId="475489768">
    <w:abstractNumId w:val="3"/>
  </w:num>
  <w:num w:numId="7" w16cid:durableId="2120561045">
    <w:abstractNumId w:val="11"/>
  </w:num>
  <w:num w:numId="8" w16cid:durableId="1288470009">
    <w:abstractNumId w:val="15"/>
  </w:num>
  <w:num w:numId="9" w16cid:durableId="1989243340">
    <w:abstractNumId w:val="18"/>
  </w:num>
  <w:num w:numId="10" w16cid:durableId="564492811">
    <w:abstractNumId w:val="1"/>
  </w:num>
  <w:num w:numId="11" w16cid:durableId="135298218">
    <w:abstractNumId w:val="10"/>
  </w:num>
  <w:num w:numId="12" w16cid:durableId="1097017942">
    <w:abstractNumId w:val="13"/>
  </w:num>
  <w:num w:numId="13" w16cid:durableId="510609327">
    <w:abstractNumId w:val="17"/>
  </w:num>
  <w:num w:numId="14" w16cid:durableId="187742728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913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101758124">
    <w:abstractNumId w:val="12"/>
  </w:num>
  <w:num w:numId="17" w16cid:durableId="1008286136">
    <w:abstractNumId w:val="6"/>
  </w:num>
  <w:num w:numId="18" w16cid:durableId="1836257992">
    <w:abstractNumId w:val="2"/>
  </w:num>
  <w:num w:numId="19" w16cid:durableId="159451542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E7A0A"/>
    <w:rsid w:val="000F6539"/>
    <w:rsid w:val="00111757"/>
    <w:rsid w:val="001276F0"/>
    <w:rsid w:val="001508FC"/>
    <w:rsid w:val="00185784"/>
    <w:rsid w:val="001B1339"/>
    <w:rsid w:val="001E2D50"/>
    <w:rsid w:val="001F4066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82D8F"/>
    <w:rsid w:val="0039422D"/>
    <w:rsid w:val="003A0DF4"/>
    <w:rsid w:val="003B09B5"/>
    <w:rsid w:val="003F2312"/>
    <w:rsid w:val="004039EB"/>
    <w:rsid w:val="00421E7F"/>
    <w:rsid w:val="00442A3A"/>
    <w:rsid w:val="00453732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3626"/>
    <w:rsid w:val="006564DF"/>
    <w:rsid w:val="00684641"/>
    <w:rsid w:val="006C4048"/>
    <w:rsid w:val="006D5578"/>
    <w:rsid w:val="006F4A69"/>
    <w:rsid w:val="006F5A5D"/>
    <w:rsid w:val="006F6901"/>
    <w:rsid w:val="00730DD2"/>
    <w:rsid w:val="00734492"/>
    <w:rsid w:val="0073651A"/>
    <w:rsid w:val="0074784D"/>
    <w:rsid w:val="00771F1B"/>
    <w:rsid w:val="00781EE1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41FBD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979D9"/>
    <w:rsid w:val="00EE0615"/>
    <w:rsid w:val="00F26B29"/>
    <w:rsid w:val="00F91A7E"/>
    <w:rsid w:val="00F96598"/>
    <w:rsid w:val="00FA0C91"/>
    <w:rsid w:val="00FA177F"/>
    <w:rsid w:val="00FB1E56"/>
    <w:rsid w:val="00FC5C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1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8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5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112</TotalTime>
  <Pages>2</Pages>
  <Words>177</Words>
  <Characters>1011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31</cp:revision>
  <cp:lastPrinted>2019-03-26T11:11:00Z</cp:lastPrinted>
  <dcterms:created xsi:type="dcterms:W3CDTF">2021-09-13T07:38:00Z</dcterms:created>
  <dcterms:modified xsi:type="dcterms:W3CDTF">2024-08-07T05:41:00Z</dcterms:modified>
</cp:coreProperties>
</file>