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382D8F">
      <w:pPr>
        <w:spacing w:before="0" w:after="240"/>
        <w:ind w:left="0" w:right="397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8354A2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79D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24-F-051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8354A2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979D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24-F-051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0763B5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91CC270" w14:textId="354FC491" w:rsidR="00E979D9" w:rsidRPr="00E979D9" w:rsidRDefault="00E979D9" w:rsidP="00E979D9">
      <w:pPr>
        <w:pStyle w:val="NormalWeb"/>
        <w:rPr>
          <w:rFonts w:ascii="Verdana" w:hAnsi="Verdana" w:cs="Arial"/>
          <w:b/>
          <w:bCs/>
          <w:color w:val="000000"/>
          <w:sz w:val="22"/>
          <w:szCs w:val="22"/>
        </w:rPr>
      </w:pPr>
      <w:r w:rsidRPr="00E979D9">
        <w:rPr>
          <w:rFonts w:ascii="Verdana" w:hAnsi="Verdana" w:cs="Arial"/>
          <w:b/>
          <w:bCs/>
          <w:color w:val="000000"/>
          <w:sz w:val="22"/>
          <w:szCs w:val="22"/>
        </w:rPr>
        <w:t>Please respond by populating the table below:</w:t>
      </w:r>
    </w:p>
    <w:p w14:paraId="10290DBA" w14:textId="77777777" w:rsidR="00E979D9" w:rsidRPr="00E979D9" w:rsidRDefault="00E979D9" w:rsidP="00E979D9">
      <w:pPr>
        <w:pStyle w:val="NormalWeb"/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134"/>
        <w:gridCol w:w="1701"/>
        <w:gridCol w:w="1275"/>
        <w:gridCol w:w="1560"/>
        <w:gridCol w:w="1520"/>
      </w:tblGrid>
      <w:tr w:rsidR="00FC5CB6" w:rsidRPr="00E979D9" w14:paraId="1C5E8C41" w14:textId="77777777" w:rsidTr="0074784D"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C1FAC" w14:textId="77777777" w:rsidR="00E979D9" w:rsidRPr="00FC5CB6" w:rsidRDefault="00E979D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7F349" w14:textId="77777777" w:rsidR="00E979D9" w:rsidRPr="00FC5CB6" w:rsidRDefault="00E979D9" w:rsidP="00FC5CB6">
            <w:pPr>
              <w:pStyle w:val="NormalWeb"/>
              <w:rPr>
                <w:rFonts w:ascii="Verdana" w:hAnsi="Verdana" w:cs="Aptos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FOI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CFD47" w14:textId="2ED9F12F" w:rsidR="00E979D9" w:rsidRPr="00FC5CB6" w:rsidRDefault="00E979D9" w:rsidP="00FC5CB6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Non medical Subject Access Request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D6AC0" w14:textId="77777777" w:rsidR="00E979D9" w:rsidRPr="00FC5CB6" w:rsidRDefault="00E979D9" w:rsidP="00FC5CB6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Medical Subject Access Requests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53F69" w14:textId="77777777" w:rsidR="00E979D9" w:rsidRPr="00FC5CB6" w:rsidRDefault="00E979D9" w:rsidP="00FC5CB6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PALS</w:t>
            </w:r>
            <w:r w:rsidRPr="00FC5CB6">
              <w:rPr>
                <w:rFonts w:ascii="Verdana" w:hAnsi="Verdana"/>
                <w:b/>
                <w:bCs/>
                <w:sz w:val="20"/>
                <w:szCs w:val="20"/>
              </w:rPr>
              <w:br/>
              <w:t>Queries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E7C0F" w14:textId="120063CD" w:rsidR="00E979D9" w:rsidRPr="00FC5CB6" w:rsidRDefault="00E979D9" w:rsidP="00FC5CB6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PALS queries that resulted in formal complaints</w:t>
            </w:r>
          </w:p>
        </w:tc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A07EA" w14:textId="77777777" w:rsidR="00E979D9" w:rsidRPr="00FC5CB6" w:rsidRDefault="00E979D9" w:rsidP="00FC5CB6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Formal Complaints received directly (not through PALS)</w:t>
            </w:r>
          </w:p>
        </w:tc>
      </w:tr>
      <w:tr w:rsidR="00FC5CB6" w:rsidRPr="00E979D9" w14:paraId="53BF3F1B" w14:textId="77777777" w:rsidTr="0074784D"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E11CA" w14:textId="77777777" w:rsidR="00453732" w:rsidRDefault="00E979D9" w:rsidP="00E979D9">
            <w:pPr>
              <w:pStyle w:val="NormalWeb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Number of cases/</w:t>
            </w:r>
          </w:p>
          <w:p w14:paraId="723750FC" w14:textId="54F1A970" w:rsidR="00E979D9" w:rsidRPr="00FC5CB6" w:rsidRDefault="00E979D9" w:rsidP="00E979D9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requests received in the last calendar year (2023)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AB64D" w14:textId="137582BA" w:rsidR="00E979D9" w:rsidRPr="00FC5CB6" w:rsidRDefault="003A0DF4" w:rsidP="003A0DF4">
            <w:pPr>
              <w:ind w:left="57" w:righ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682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09166" w14:textId="4CA0C5FB" w:rsidR="00E979D9" w:rsidRPr="00FC5CB6" w:rsidRDefault="0074784D" w:rsidP="0074784D">
            <w:pPr>
              <w:ind w:left="0" w:righ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4784D">
              <w:rPr>
                <w:rFonts w:ascii="Verdana" w:eastAsia="Times New Roman" w:hAnsi="Verdana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6BF56" w14:textId="30A3685C" w:rsidR="00E979D9" w:rsidRPr="00FC5CB6" w:rsidRDefault="0074784D" w:rsidP="0074784D">
            <w:pPr>
              <w:ind w:left="17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6578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71272" w14:textId="46273D90" w:rsidR="00E979D9" w:rsidRPr="00FC5CB6" w:rsidRDefault="00E979D9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537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B6ED7" w14:textId="6A719B0C" w:rsidR="00E979D9" w:rsidRPr="00FC5CB6" w:rsidRDefault="00E979D9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12</w:t>
            </w:r>
          </w:p>
        </w:tc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7F643" w14:textId="2355FE1E" w:rsidR="00E979D9" w:rsidRPr="00FC5CB6" w:rsidRDefault="00E979D9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1880</w:t>
            </w:r>
          </w:p>
        </w:tc>
      </w:tr>
      <w:tr w:rsidR="00FC5CB6" w:rsidRPr="00E979D9" w14:paraId="264765A5" w14:textId="77777777" w:rsidTr="0074784D"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ECBE4" w14:textId="77777777" w:rsidR="00453732" w:rsidRDefault="00E979D9" w:rsidP="00E979D9">
            <w:pPr>
              <w:pStyle w:val="NormalWeb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Of those requests/</w:t>
            </w:r>
          </w:p>
          <w:p w14:paraId="72330676" w14:textId="77777777" w:rsidR="00453732" w:rsidRDefault="00E979D9" w:rsidP="00E979D9">
            <w:pPr>
              <w:pStyle w:val="NormalWeb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cases in 2023, the number answered within time limits for the request/</w:t>
            </w:r>
          </w:p>
          <w:p w14:paraId="6AE4D5AF" w14:textId="4620C504" w:rsidR="00E979D9" w:rsidRPr="00FC5CB6" w:rsidRDefault="00E979D9" w:rsidP="00E979D9">
            <w:pPr>
              <w:pStyle w:val="NormalWeb"/>
              <w:rPr>
                <w:rFonts w:ascii="Verdana" w:hAnsi="Verdana" w:cs="Aptos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case.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68379" w14:textId="7FC7E626" w:rsidR="00E979D9" w:rsidRPr="00FC5CB6" w:rsidRDefault="003A0DF4" w:rsidP="003A0DF4">
            <w:pPr>
              <w:ind w:left="-57" w:right="28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469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E9E30" w14:textId="02E26AF7" w:rsidR="00E979D9" w:rsidRPr="00FC5CB6" w:rsidRDefault="0074784D" w:rsidP="0074784D">
            <w:pPr>
              <w:ind w:left="17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4784D">
              <w:rPr>
                <w:rFonts w:ascii="Verdana" w:eastAsia="Times New Roman" w:hAnsi="Verdana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75A20" w14:textId="6248B4CF" w:rsidR="00E979D9" w:rsidRPr="00FC5CB6" w:rsidRDefault="0074784D" w:rsidP="0074784D">
            <w:pPr>
              <w:ind w:left="17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6557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94A6D" w14:textId="350287CF" w:rsidR="00E979D9" w:rsidRPr="00FC5CB6" w:rsidRDefault="00E979D9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n/a (no time limits for PALS)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91868" w14:textId="60B2B680" w:rsidR="00E979D9" w:rsidRPr="00FC5CB6" w:rsidRDefault="00C41FBD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N/A</w:t>
            </w:r>
          </w:p>
        </w:tc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A1B55" w14:textId="41B72C37" w:rsidR="00E979D9" w:rsidRPr="00FC5CB6" w:rsidRDefault="00E979D9" w:rsidP="00382D8F">
            <w:pPr>
              <w:ind w:left="0" w:right="227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/>
                <w:sz w:val="20"/>
                <w:szCs w:val="20"/>
              </w:rPr>
              <w:t>1289 – responded to within 30 working days</w:t>
            </w:r>
          </w:p>
        </w:tc>
      </w:tr>
      <w:tr w:rsidR="00FC5CB6" w:rsidRPr="00E979D9" w14:paraId="4B601758" w14:textId="77777777" w:rsidTr="0074784D"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D49AA" w14:textId="77777777" w:rsidR="00453732" w:rsidRDefault="00E979D9" w:rsidP="00E979D9">
            <w:pPr>
              <w:pStyle w:val="NormalWeb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System/tool used to process requests/</w:t>
            </w:r>
          </w:p>
          <w:p w14:paraId="1C1335A6" w14:textId="2A8BDF2B" w:rsidR="00E979D9" w:rsidRPr="00FC5CB6" w:rsidRDefault="00E979D9" w:rsidP="00E979D9">
            <w:pPr>
              <w:pStyle w:val="NormalWeb"/>
              <w:rPr>
                <w:rFonts w:ascii="Verdana" w:hAnsi="Verdana" w:cs="Aptos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cases e.g. spreadsheets, in-house tools, specialist </w:t>
            </w: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software (please name)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DD874" w14:textId="50269822" w:rsidR="00E979D9" w:rsidRPr="00FC5CB6" w:rsidRDefault="003A0DF4" w:rsidP="003A0DF4">
            <w:pPr>
              <w:ind w:left="0" w:right="-22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Spreadsheet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5A7FE" w14:textId="15ADCFAA" w:rsidR="00E979D9" w:rsidRPr="00FC5CB6" w:rsidRDefault="0074784D" w:rsidP="0074784D">
            <w:pPr>
              <w:ind w:left="17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4784D">
              <w:rPr>
                <w:rFonts w:ascii="Verdana" w:eastAsia="Times New Roman" w:hAnsi="Verdana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A8A8C" w14:textId="63921816" w:rsidR="00E979D9" w:rsidRPr="00FC5CB6" w:rsidRDefault="0074784D" w:rsidP="0074784D">
            <w:pPr>
              <w:spacing w:before="100" w:beforeAutospacing="1"/>
              <w:ind w:left="-57" w:right="283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Spreadsheet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1FD71" w14:textId="2BCD1F3F" w:rsidR="00E979D9" w:rsidRPr="00FC5CB6" w:rsidRDefault="00E979D9" w:rsidP="00781EE1">
            <w:pPr>
              <w:ind w:left="0" w:right="34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Datix system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4B70F" w14:textId="77348315" w:rsidR="00E979D9" w:rsidRPr="00FC5CB6" w:rsidRDefault="00E979D9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Datix system</w:t>
            </w:r>
          </w:p>
        </w:tc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FA094" w14:textId="3495BC9C" w:rsidR="00E979D9" w:rsidRPr="00FC5CB6" w:rsidRDefault="00E979D9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Datix system</w:t>
            </w:r>
          </w:p>
        </w:tc>
      </w:tr>
      <w:tr w:rsidR="00FC5CB6" w:rsidRPr="00E979D9" w14:paraId="5A12AAD9" w14:textId="77777777" w:rsidTr="0074784D"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3CC85" w14:textId="77777777" w:rsidR="00453732" w:rsidRDefault="00E979D9" w:rsidP="00E979D9">
            <w:pPr>
              <w:pStyle w:val="NormalWeb"/>
              <w:ind w:right="-17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Team/</w:t>
            </w:r>
          </w:p>
          <w:p w14:paraId="2EEE4F80" w14:textId="59FFDED1" w:rsidR="00453732" w:rsidRDefault="00E979D9" w:rsidP="00E979D9">
            <w:pPr>
              <w:pStyle w:val="NormalWeb"/>
              <w:ind w:right="-17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department </w:t>
            </w:r>
          </w:p>
          <w:p w14:paraId="3D3CFF6B" w14:textId="77777777" w:rsidR="00453732" w:rsidRDefault="00E979D9" w:rsidP="00E979D9">
            <w:pPr>
              <w:pStyle w:val="NormalWeb"/>
              <w:ind w:right="-17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that processes the request (name of team/</w:t>
            </w:r>
          </w:p>
          <w:p w14:paraId="406C730B" w14:textId="3A99E6EE" w:rsidR="00E979D9" w:rsidRPr="00FC5CB6" w:rsidRDefault="00E979D9" w:rsidP="00E979D9">
            <w:pPr>
              <w:pStyle w:val="NormalWeb"/>
              <w:ind w:right="-170"/>
              <w:rPr>
                <w:rFonts w:ascii="Verdana" w:hAnsi="Verdana" w:cs="Aptos"/>
                <w:b/>
                <w:bCs/>
                <w:sz w:val="20"/>
                <w:szCs w:val="20"/>
              </w:rPr>
            </w:pPr>
            <w:r w:rsidRPr="00FC5CB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department) 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86524D" w14:textId="7B0EEA67" w:rsidR="00E979D9" w:rsidRPr="00FC5CB6" w:rsidRDefault="00E979D9" w:rsidP="003A0DF4">
            <w:pPr>
              <w:spacing w:before="100" w:beforeAutospacing="1" w:after="360"/>
              <w:ind w:left="57" w:right="283"/>
              <w:jc w:val="both"/>
              <w:rPr>
                <w:rFonts w:ascii="Verdana" w:hAnsi="Verdana"/>
                <w:sz w:val="20"/>
                <w:szCs w:val="20"/>
              </w:rPr>
            </w:pPr>
            <w:r w:rsidRPr="00FC5CB6">
              <w:rPr>
                <w:rFonts w:ascii="Verdana" w:hAnsi="Verdana"/>
                <w:sz w:val="20"/>
                <w:szCs w:val="20"/>
              </w:rPr>
              <w:t>FOI Team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01DA1" w14:textId="3EC19079" w:rsidR="00E979D9" w:rsidRPr="00FC5CB6" w:rsidRDefault="0074784D" w:rsidP="0074784D">
            <w:pPr>
              <w:ind w:left="170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0556D" w14:textId="63D6818E" w:rsidR="0074784D" w:rsidRDefault="0074784D" w:rsidP="00E979D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SAR Team</w:t>
            </w:r>
          </w:p>
          <w:p w14:paraId="044D722C" w14:textId="6FA36F44" w:rsidR="00E979D9" w:rsidRPr="00FC5CB6" w:rsidRDefault="00E979D9" w:rsidP="0074784D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1BCCE" w14:textId="6F716970" w:rsidR="00E979D9" w:rsidRPr="00FC5CB6" w:rsidRDefault="00E979D9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PALS Team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4F4DD" w14:textId="6CE6D370" w:rsidR="00E979D9" w:rsidRPr="00FC5CB6" w:rsidRDefault="00E979D9" w:rsidP="00E979D9">
            <w:pPr>
              <w:ind w:left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PALS Team</w:t>
            </w:r>
          </w:p>
        </w:tc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2ADCF" w14:textId="6E4A634D" w:rsidR="00E979D9" w:rsidRPr="00FC5CB6" w:rsidRDefault="00E979D9" w:rsidP="00781EE1">
            <w:pPr>
              <w:ind w:left="0" w:right="17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C5CB6">
              <w:rPr>
                <w:rFonts w:ascii="Verdana" w:hAnsi="Verdana" w:cs="Times New Roman"/>
                <w:sz w:val="20"/>
                <w:szCs w:val="20"/>
              </w:rPr>
              <w:t>Complaints Team</w:t>
            </w:r>
          </w:p>
        </w:tc>
      </w:tr>
    </w:tbl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1157" w14:textId="77777777" w:rsidR="00FC5CB6" w:rsidRDefault="00FC5CB6" w:rsidP="00FC5CB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C55D273" wp14:editId="03779006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791507503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04A9056F" w14:textId="77777777" w:rsidR="00FC5CB6" w:rsidRPr="002B2CF6" w:rsidRDefault="00FC5CB6" w:rsidP="00FC5CB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5A49180" w14:textId="63422A18" w:rsidR="00795AD1" w:rsidRPr="00111757" w:rsidRDefault="00FC5CB6" w:rsidP="00FC5C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>
      <w:tab/>
    </w:r>
    <w:r>
      <w:tab/>
    </w:r>
    <w:r>
      <w:tab/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2" w:name="_Hlk173758951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bookmarkEnd w:id="2"/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D637B"/>
    <w:multiLevelType w:val="multilevel"/>
    <w:tmpl w:val="7FE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608544">
    <w:abstractNumId w:val="14"/>
  </w:num>
  <w:num w:numId="2" w16cid:durableId="1557931366">
    <w:abstractNumId w:val="0"/>
  </w:num>
  <w:num w:numId="3" w16cid:durableId="24793789">
    <w:abstractNumId w:val="9"/>
  </w:num>
  <w:num w:numId="4" w16cid:durableId="2067995034">
    <w:abstractNumId w:val="16"/>
  </w:num>
  <w:num w:numId="5" w16cid:durableId="2019304610">
    <w:abstractNumId w:val="4"/>
  </w:num>
  <w:num w:numId="6" w16cid:durableId="475489768">
    <w:abstractNumId w:val="3"/>
  </w:num>
  <w:num w:numId="7" w16cid:durableId="2120561045">
    <w:abstractNumId w:val="11"/>
  </w:num>
  <w:num w:numId="8" w16cid:durableId="1288470009">
    <w:abstractNumId w:val="15"/>
  </w:num>
  <w:num w:numId="9" w16cid:durableId="1989243340">
    <w:abstractNumId w:val="18"/>
  </w:num>
  <w:num w:numId="10" w16cid:durableId="564492811">
    <w:abstractNumId w:val="1"/>
  </w:num>
  <w:num w:numId="11" w16cid:durableId="135298218">
    <w:abstractNumId w:val="10"/>
  </w:num>
  <w:num w:numId="12" w16cid:durableId="1097017942">
    <w:abstractNumId w:val="13"/>
  </w:num>
  <w:num w:numId="13" w16cid:durableId="510609327">
    <w:abstractNumId w:val="17"/>
  </w:num>
  <w:num w:numId="14" w16cid:durableId="1877427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1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1758124">
    <w:abstractNumId w:val="12"/>
  </w:num>
  <w:num w:numId="17" w16cid:durableId="1008286136">
    <w:abstractNumId w:val="6"/>
  </w:num>
  <w:num w:numId="18" w16cid:durableId="1836257992">
    <w:abstractNumId w:val="2"/>
  </w:num>
  <w:num w:numId="19" w16cid:durableId="15945154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7A0A"/>
    <w:rsid w:val="000F6539"/>
    <w:rsid w:val="00111757"/>
    <w:rsid w:val="001276F0"/>
    <w:rsid w:val="001508FC"/>
    <w:rsid w:val="00185784"/>
    <w:rsid w:val="001B1339"/>
    <w:rsid w:val="001E2D50"/>
    <w:rsid w:val="001F4066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2D8F"/>
    <w:rsid w:val="0039422D"/>
    <w:rsid w:val="003A0DF4"/>
    <w:rsid w:val="003B09B5"/>
    <w:rsid w:val="003F2312"/>
    <w:rsid w:val="004039EB"/>
    <w:rsid w:val="00421E7F"/>
    <w:rsid w:val="00442A3A"/>
    <w:rsid w:val="00453732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626"/>
    <w:rsid w:val="006564DF"/>
    <w:rsid w:val="00684641"/>
    <w:rsid w:val="006C4048"/>
    <w:rsid w:val="006D5578"/>
    <w:rsid w:val="006F4A69"/>
    <w:rsid w:val="006F5A5D"/>
    <w:rsid w:val="006F6901"/>
    <w:rsid w:val="00730DD2"/>
    <w:rsid w:val="00734492"/>
    <w:rsid w:val="0073651A"/>
    <w:rsid w:val="0074784D"/>
    <w:rsid w:val="00771F1B"/>
    <w:rsid w:val="00781EE1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41FBD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79D9"/>
    <w:rsid w:val="00EE0615"/>
    <w:rsid w:val="00F26B29"/>
    <w:rsid w:val="00F91A7E"/>
    <w:rsid w:val="00F96598"/>
    <w:rsid w:val="00FA0C91"/>
    <w:rsid w:val="00FA177F"/>
    <w:rsid w:val="00FB1E56"/>
    <w:rsid w:val="00FC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112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31</cp:revision>
  <cp:lastPrinted>2019-03-26T11:11:00Z</cp:lastPrinted>
  <dcterms:created xsi:type="dcterms:W3CDTF">2021-09-13T07:38:00Z</dcterms:created>
  <dcterms:modified xsi:type="dcterms:W3CDTF">2024-08-07T05:41:00Z</dcterms:modified>
</cp:coreProperties>
</file>