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8F780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1CBDA32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BD7348" wp14:editId="68FC85E4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98C250" w14:textId="66C5A753" w:rsidR="00DC7FA9" w:rsidRDefault="00A10460" w:rsidP="00F31DFF">
                            <w:pPr>
                              <w:pStyle w:val="NoSpacing"/>
                              <w:ind w:left="0"/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</w:t>
                            </w:r>
                            <w:r w:rsidR="00F31DF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R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31DFF" w:rsidRPr="00F31DF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24-C-001 </w:t>
                            </w:r>
                          </w:p>
                          <w:p w14:paraId="07635134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082EFF1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72BD73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2898C250" w14:textId="66C5A753" w:rsidR="00DC7FA9" w:rsidRDefault="00A10460" w:rsidP="00F31DFF">
                      <w:pPr>
                        <w:pStyle w:val="NoSpacing"/>
                        <w:ind w:left="0"/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</w:t>
                      </w:r>
                      <w:r w:rsidR="00F31DF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R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31DFF" w:rsidRPr="00F31DF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24-C-001 </w:t>
                      </w:r>
                    </w:p>
                    <w:p w14:paraId="07635134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082EFF14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7E6AD6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0D54FD6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2649225" w14:textId="7B921601" w:rsidR="002677FD" w:rsidRPr="00E410F3" w:rsidRDefault="00E410F3" w:rsidP="002677FD">
      <w:pPr>
        <w:rPr>
          <w:rFonts w:ascii="Verdana" w:hAnsi="Verdana"/>
          <w:b/>
          <w:noProof/>
          <w:sz w:val="22"/>
          <w:szCs w:val="22"/>
        </w:rPr>
      </w:pPr>
      <w:r>
        <w:rPr>
          <w:rFonts w:ascii="Verdana" w:hAnsi="Verdana"/>
          <w:b/>
          <w:noProof/>
          <w:sz w:val="22"/>
          <w:szCs w:val="22"/>
        </w:rPr>
        <w:t xml:space="preserve">Please </w:t>
      </w:r>
      <w:r w:rsidRPr="00E410F3">
        <w:rPr>
          <w:rFonts w:ascii="Verdana" w:hAnsi="Verdana"/>
          <w:b/>
          <w:noProof/>
          <w:sz w:val="22"/>
          <w:szCs w:val="22"/>
        </w:rPr>
        <w:t>provide</w:t>
      </w:r>
      <w:r>
        <w:rPr>
          <w:rFonts w:ascii="Verdana" w:hAnsi="Verdana"/>
          <w:b/>
          <w:noProof/>
          <w:sz w:val="22"/>
          <w:szCs w:val="22"/>
        </w:rPr>
        <w:t xml:space="preserve"> </w:t>
      </w:r>
      <w:r w:rsidRPr="00E410F3">
        <w:rPr>
          <w:rFonts w:ascii="Verdana" w:hAnsi="Verdana"/>
          <w:b/>
          <w:noProof/>
          <w:sz w:val="22"/>
          <w:szCs w:val="22"/>
        </w:rPr>
        <w:t xml:space="preserve">a breakdown of all of the assets and estates that are either owned or cared for by your </w:t>
      </w:r>
      <w:r>
        <w:rPr>
          <w:rFonts w:ascii="Verdana" w:hAnsi="Verdana"/>
          <w:b/>
          <w:noProof/>
          <w:sz w:val="22"/>
          <w:szCs w:val="22"/>
        </w:rPr>
        <w:t>H</w:t>
      </w:r>
      <w:r w:rsidRPr="00E410F3">
        <w:rPr>
          <w:rFonts w:ascii="Verdana" w:hAnsi="Verdana"/>
          <w:b/>
          <w:noProof/>
          <w:sz w:val="22"/>
          <w:szCs w:val="22"/>
        </w:rPr>
        <w:t xml:space="preserve">ealth </w:t>
      </w:r>
      <w:r>
        <w:rPr>
          <w:rFonts w:ascii="Verdana" w:hAnsi="Verdana"/>
          <w:b/>
          <w:noProof/>
          <w:sz w:val="22"/>
          <w:szCs w:val="22"/>
        </w:rPr>
        <w:t>B</w:t>
      </w:r>
      <w:r w:rsidRPr="00E410F3">
        <w:rPr>
          <w:rFonts w:ascii="Verdana" w:hAnsi="Verdana"/>
          <w:b/>
          <w:noProof/>
          <w:sz w:val="22"/>
          <w:szCs w:val="22"/>
        </w:rPr>
        <w:t>oard please?</w:t>
      </w:r>
    </w:p>
    <w:p w14:paraId="57476145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686B6703" w14:textId="16B97394" w:rsidR="00A10460" w:rsidRDefault="00CC36A3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See Appendix 1</w:t>
      </w:r>
    </w:p>
    <w:p w14:paraId="14EECE8E" w14:textId="61C0E1B1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2876DB07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9A87C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1671BE6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315EB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2E5B076" wp14:editId="40AF54E4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6A3C967C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31660324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F763E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620CE18A" wp14:editId="23355E6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87F22D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0629764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2156B8A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16F7035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D48C3B4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81095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FAE7C1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CFBA1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1588740" wp14:editId="5C495340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0BB684" wp14:editId="50658785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D9A9C3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9528A7C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E979F93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9D18CCA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3712F8AD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4DE4042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6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6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6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E0159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C36A3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410F3"/>
    <w:rsid w:val="00E545D8"/>
    <w:rsid w:val="00E817B3"/>
    <w:rsid w:val="00E90BC7"/>
    <w:rsid w:val="00E92CC9"/>
    <w:rsid w:val="00EE0615"/>
    <w:rsid w:val="00F26B29"/>
    <w:rsid w:val="00F31DFF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D9CA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27FC6-F4A4-49F9-9815-E52C6002F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5</cp:revision>
  <cp:lastPrinted>2019-03-26T11:11:00Z</cp:lastPrinted>
  <dcterms:created xsi:type="dcterms:W3CDTF">2024-03-12T14:16:00Z</dcterms:created>
  <dcterms:modified xsi:type="dcterms:W3CDTF">2024-03-20T12:15:00Z</dcterms:modified>
</cp:coreProperties>
</file>