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8483C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8E7F9F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C713A" wp14:editId="10908ACD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8062F8" w14:textId="29CA332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703A" w:rsidRPr="00DC703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24-C-007 </w:t>
                            </w:r>
                          </w:p>
                          <w:p w14:paraId="3C6186EE" w14:textId="77777777" w:rsidR="00DC7FA9" w:rsidRDefault="00DC7FA9" w:rsidP="00DC7FA9"/>
                          <w:p w14:paraId="0482333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1F30419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5FC71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48062F8" w14:textId="29CA332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C703A" w:rsidRPr="00DC703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24-C-007 </w:t>
                      </w:r>
                    </w:p>
                    <w:p w14:paraId="3C6186EE" w14:textId="77777777" w:rsidR="00DC7FA9" w:rsidRDefault="00DC7FA9" w:rsidP="00DC7FA9"/>
                    <w:p w14:paraId="0482333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1F30419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6C6BB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86D2B29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AA709E3" w14:textId="77777777" w:rsidR="00591F15" w:rsidRPr="00A10460" w:rsidRDefault="00591F15" w:rsidP="00D62A67">
      <w:pPr>
        <w:spacing w:before="280"/>
        <w:rPr>
          <w:rFonts w:ascii="Verdana" w:hAnsi="Verdana"/>
          <w:b/>
          <w:sz w:val="22"/>
        </w:rPr>
      </w:pPr>
    </w:p>
    <w:p w14:paraId="3C2D4AFB" w14:textId="5F0CE4F2" w:rsidR="009123DF" w:rsidRDefault="009123DF" w:rsidP="009123DF">
      <w:pPr>
        <w:rPr>
          <w:rFonts w:ascii="Verdana" w:hAnsi="Verdana"/>
          <w:b/>
          <w:noProof/>
          <w:sz w:val="22"/>
          <w:szCs w:val="22"/>
        </w:rPr>
      </w:pPr>
      <w:r w:rsidRPr="009123DF">
        <w:rPr>
          <w:rFonts w:ascii="Verdana" w:hAnsi="Verdana"/>
          <w:b/>
          <w:noProof/>
          <w:sz w:val="22"/>
          <w:szCs w:val="22"/>
        </w:rPr>
        <w:t>In relation to your renal services at</w:t>
      </w:r>
      <w:r w:rsidR="00591F15">
        <w:rPr>
          <w:rFonts w:ascii="Verdana" w:hAnsi="Verdana"/>
          <w:b/>
          <w:noProof/>
          <w:sz w:val="22"/>
          <w:szCs w:val="22"/>
        </w:rPr>
        <w:t xml:space="preserve"> your ho</w:t>
      </w:r>
      <w:r w:rsidRPr="009123DF">
        <w:rPr>
          <w:rFonts w:ascii="Verdana" w:hAnsi="Verdana"/>
          <w:b/>
          <w:noProof/>
          <w:sz w:val="22"/>
          <w:szCs w:val="22"/>
        </w:rPr>
        <w:t>spitals:</w:t>
      </w:r>
    </w:p>
    <w:p w14:paraId="0AA7E96C" w14:textId="77777777" w:rsidR="00591F15" w:rsidRPr="009123DF" w:rsidRDefault="00591F15" w:rsidP="009123DF">
      <w:pPr>
        <w:rPr>
          <w:rFonts w:ascii="Verdana" w:hAnsi="Verdana"/>
          <w:b/>
          <w:noProof/>
          <w:sz w:val="22"/>
          <w:szCs w:val="22"/>
        </w:rPr>
      </w:pPr>
    </w:p>
    <w:p w14:paraId="30A24432" w14:textId="27627644" w:rsidR="009123DF" w:rsidRDefault="009123DF" w:rsidP="009123D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9123DF">
        <w:rPr>
          <w:rFonts w:ascii="Verdana" w:hAnsi="Verdana"/>
          <w:b/>
          <w:noProof/>
          <w:sz w:val="22"/>
          <w:szCs w:val="22"/>
        </w:rPr>
        <w:t>How many patients are on dialysis at the hospital and are these seen two or three times per week?</w:t>
      </w:r>
    </w:p>
    <w:p w14:paraId="1C66721E" w14:textId="77777777" w:rsidR="00092543" w:rsidRPr="009123DF" w:rsidRDefault="00092543" w:rsidP="00092543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593A29CD" w14:textId="05A681B2" w:rsidR="009123DF" w:rsidRPr="00092543" w:rsidRDefault="00092543" w:rsidP="00092543">
      <w:pPr>
        <w:ind w:left="865"/>
        <w:rPr>
          <w:rFonts w:ascii="Verdana" w:hAnsi="Verdana"/>
          <w:bCs/>
          <w:noProof/>
          <w:sz w:val="22"/>
          <w:szCs w:val="22"/>
        </w:rPr>
      </w:pPr>
      <w:r w:rsidRPr="00092543">
        <w:rPr>
          <w:rFonts w:ascii="Verdana" w:hAnsi="Verdana"/>
          <w:bCs/>
          <w:noProof/>
          <w:sz w:val="22"/>
          <w:szCs w:val="22"/>
        </w:rPr>
        <w:t>Approximately 120</w:t>
      </w:r>
      <w:r>
        <w:rPr>
          <w:rFonts w:ascii="Verdana" w:hAnsi="Verdana"/>
          <w:bCs/>
          <w:noProof/>
          <w:sz w:val="22"/>
          <w:szCs w:val="22"/>
        </w:rPr>
        <w:t>. W</w:t>
      </w:r>
      <w:r w:rsidRPr="00092543">
        <w:rPr>
          <w:rFonts w:ascii="Verdana" w:hAnsi="Verdana"/>
          <w:bCs/>
          <w:noProof/>
          <w:sz w:val="22"/>
          <w:szCs w:val="22"/>
        </w:rPr>
        <w:t>e have patients that have dialysis 2 and 3 times a week.</w:t>
      </w:r>
    </w:p>
    <w:p w14:paraId="65573094" w14:textId="77777777" w:rsidR="009123DF" w:rsidRPr="009123DF" w:rsidRDefault="009123DF" w:rsidP="009123DF">
      <w:pPr>
        <w:rPr>
          <w:rFonts w:ascii="Verdana" w:hAnsi="Verdana"/>
          <w:b/>
          <w:noProof/>
          <w:sz w:val="22"/>
          <w:szCs w:val="22"/>
        </w:rPr>
      </w:pPr>
    </w:p>
    <w:p w14:paraId="5C1EF0CD" w14:textId="09A26802" w:rsidR="009123DF" w:rsidRPr="009123DF" w:rsidRDefault="009123DF" w:rsidP="009123D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9123DF">
        <w:rPr>
          <w:rFonts w:ascii="Verdana" w:hAnsi="Verdana"/>
          <w:b/>
          <w:noProof/>
          <w:sz w:val="22"/>
          <w:szCs w:val="22"/>
        </w:rPr>
        <w:t>What is your current capacity level and what is your maximum capacity level of renal dialysis?</w:t>
      </w:r>
    </w:p>
    <w:p w14:paraId="6C86C78D" w14:textId="77777777" w:rsidR="009123DF" w:rsidRDefault="009123DF" w:rsidP="009123D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7C7C483B" w14:textId="2FC3C722" w:rsidR="00092543" w:rsidRPr="00092543" w:rsidRDefault="00092543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Our maximum capacity is </w:t>
      </w:r>
      <w:r w:rsidRPr="00092543">
        <w:rPr>
          <w:rFonts w:ascii="Verdana" w:hAnsi="Verdana"/>
          <w:bCs/>
          <w:noProof/>
          <w:sz w:val="22"/>
          <w:szCs w:val="22"/>
        </w:rPr>
        <w:t>129</w:t>
      </w:r>
      <w:r>
        <w:rPr>
          <w:rFonts w:ascii="Verdana" w:hAnsi="Verdana"/>
          <w:bCs/>
          <w:noProof/>
          <w:sz w:val="22"/>
          <w:szCs w:val="22"/>
        </w:rPr>
        <w:t xml:space="preserve"> with our c</w:t>
      </w:r>
      <w:r w:rsidRPr="00092543">
        <w:rPr>
          <w:rFonts w:ascii="Verdana" w:hAnsi="Verdana"/>
          <w:bCs/>
          <w:noProof/>
          <w:sz w:val="22"/>
          <w:szCs w:val="22"/>
        </w:rPr>
        <w:t xml:space="preserve">urrent </w:t>
      </w:r>
      <w:r>
        <w:rPr>
          <w:rFonts w:ascii="Verdana" w:hAnsi="Verdana"/>
          <w:bCs/>
          <w:noProof/>
          <w:sz w:val="22"/>
          <w:szCs w:val="22"/>
        </w:rPr>
        <w:t xml:space="preserve">capacity being </w:t>
      </w:r>
      <w:r w:rsidRPr="00092543">
        <w:rPr>
          <w:rFonts w:ascii="Verdana" w:hAnsi="Verdana"/>
          <w:bCs/>
          <w:noProof/>
          <w:sz w:val="22"/>
          <w:szCs w:val="22"/>
        </w:rPr>
        <w:t>120</w:t>
      </w:r>
      <w:r>
        <w:rPr>
          <w:rFonts w:ascii="Verdana" w:hAnsi="Verdana"/>
          <w:bCs/>
          <w:noProof/>
          <w:sz w:val="22"/>
          <w:szCs w:val="22"/>
        </w:rPr>
        <w:t>.</w:t>
      </w:r>
    </w:p>
    <w:p w14:paraId="2853EFF9" w14:textId="77777777" w:rsidR="009123DF" w:rsidRDefault="009123DF" w:rsidP="009123D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5FDEAA2D" w14:textId="77777777" w:rsidR="009123DF" w:rsidRPr="009123DF" w:rsidRDefault="009123DF" w:rsidP="009123D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2A08E2FB" w14:textId="38D727C7" w:rsidR="009123DF" w:rsidRDefault="009123DF" w:rsidP="009123D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9123DF">
        <w:rPr>
          <w:rFonts w:ascii="Verdana" w:hAnsi="Verdana"/>
          <w:b/>
          <w:noProof/>
          <w:sz w:val="22"/>
          <w:szCs w:val="22"/>
        </w:rPr>
        <w:t>What is your current number of dialysis machines and what brand are they? Also, who is the R</w:t>
      </w:r>
      <w:r w:rsidR="00591F15">
        <w:rPr>
          <w:rFonts w:ascii="Verdana" w:hAnsi="Verdana"/>
          <w:b/>
          <w:noProof/>
          <w:sz w:val="22"/>
          <w:szCs w:val="22"/>
        </w:rPr>
        <w:t xml:space="preserve">everse </w:t>
      </w:r>
      <w:r w:rsidRPr="009123DF">
        <w:rPr>
          <w:rFonts w:ascii="Verdana" w:hAnsi="Verdana"/>
          <w:b/>
          <w:noProof/>
          <w:sz w:val="22"/>
          <w:szCs w:val="22"/>
        </w:rPr>
        <w:t>O</w:t>
      </w:r>
      <w:r w:rsidR="00591F15">
        <w:rPr>
          <w:rFonts w:ascii="Verdana" w:hAnsi="Verdana"/>
          <w:b/>
          <w:noProof/>
          <w:sz w:val="22"/>
          <w:szCs w:val="22"/>
        </w:rPr>
        <w:t>smosis (RO)</w:t>
      </w:r>
      <w:r w:rsidRPr="009123DF">
        <w:rPr>
          <w:rFonts w:ascii="Verdana" w:hAnsi="Verdana"/>
          <w:b/>
          <w:noProof/>
          <w:sz w:val="22"/>
          <w:szCs w:val="22"/>
        </w:rPr>
        <w:t xml:space="preserve"> plant manufacturer?</w:t>
      </w:r>
    </w:p>
    <w:p w14:paraId="62E19B68" w14:textId="77777777" w:rsidR="00591F15" w:rsidRPr="009123DF" w:rsidRDefault="00591F15" w:rsidP="00591F1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5E19BB6E" w14:textId="77777777" w:rsidR="009123DF" w:rsidRDefault="009123DF" w:rsidP="009123D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0FC46369" w14:textId="5D78CD8D" w:rsidR="009123DF" w:rsidRPr="00092543" w:rsidRDefault="00092543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092543">
        <w:rPr>
          <w:rFonts w:ascii="Verdana" w:hAnsi="Verdana"/>
          <w:bCs/>
          <w:noProof/>
          <w:sz w:val="22"/>
          <w:szCs w:val="22"/>
        </w:rPr>
        <w:t>55 Fresenius machines, Veolia RO plant and Baxter/Gambro RO plant.</w:t>
      </w:r>
    </w:p>
    <w:p w14:paraId="1A337FFF" w14:textId="77777777" w:rsidR="00092543" w:rsidRDefault="00092543" w:rsidP="009123D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67082145" w14:textId="77777777" w:rsidR="009123DF" w:rsidRPr="009123DF" w:rsidRDefault="009123DF" w:rsidP="009123D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31F89059" w14:textId="236474EB" w:rsidR="009123DF" w:rsidRDefault="009123DF" w:rsidP="009123D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9123DF">
        <w:rPr>
          <w:rFonts w:ascii="Verdana" w:hAnsi="Verdana"/>
          <w:b/>
          <w:noProof/>
          <w:sz w:val="22"/>
          <w:szCs w:val="22"/>
        </w:rPr>
        <w:t>What is the average cost per patient for renal dialysis within a hospital environment?</w:t>
      </w:r>
    </w:p>
    <w:p w14:paraId="07C08631" w14:textId="77777777" w:rsidR="00591F15" w:rsidRPr="009123DF" w:rsidRDefault="00591F15" w:rsidP="00591F1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6B43CEE1" w14:textId="77777777" w:rsidR="009123DF" w:rsidRDefault="009123DF" w:rsidP="009123D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5B729DA4" w14:textId="38BE98EC" w:rsidR="009123DF" w:rsidRDefault="00591F15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591F15">
        <w:rPr>
          <w:rFonts w:ascii="Verdana" w:hAnsi="Verdana"/>
          <w:bCs/>
          <w:noProof/>
          <w:sz w:val="22"/>
          <w:szCs w:val="22"/>
        </w:rPr>
        <w:t>Approximately £23.19 + VAT</w:t>
      </w:r>
    </w:p>
    <w:p w14:paraId="075527E3" w14:textId="77777777" w:rsidR="00591F15" w:rsidRDefault="00591F15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17F70870" w14:textId="77777777" w:rsidR="009123DF" w:rsidRPr="009123DF" w:rsidRDefault="009123DF" w:rsidP="009123D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27C68604" w14:textId="6FE8FE51" w:rsidR="009123DF" w:rsidRDefault="009123DF" w:rsidP="009123D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9123DF">
        <w:rPr>
          <w:rFonts w:ascii="Verdana" w:hAnsi="Verdana"/>
          <w:b/>
          <w:noProof/>
          <w:sz w:val="22"/>
          <w:szCs w:val="22"/>
        </w:rPr>
        <w:t>How old is your RO system and dialysis machines, and are they due for replacement, decant or upgrade any time soon?</w:t>
      </w:r>
    </w:p>
    <w:p w14:paraId="4EC8366B" w14:textId="77777777" w:rsidR="00591F15" w:rsidRDefault="00591F15" w:rsidP="00591F1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369B4841" w14:textId="77777777" w:rsidR="00591F15" w:rsidRPr="009123DF" w:rsidRDefault="00591F15" w:rsidP="00591F1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7CA10851" w14:textId="77777777" w:rsidR="00591F15" w:rsidRDefault="00591F15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591F15">
        <w:rPr>
          <w:rFonts w:ascii="Verdana" w:hAnsi="Verdana"/>
          <w:bCs/>
          <w:noProof/>
          <w:sz w:val="22"/>
          <w:szCs w:val="22"/>
        </w:rPr>
        <w:t>Veolia RO plant was commissioned in 2015</w:t>
      </w:r>
    </w:p>
    <w:p w14:paraId="799FA125" w14:textId="77777777" w:rsidR="00591F15" w:rsidRDefault="00591F15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264F4F5E" w14:textId="77777777" w:rsidR="00591F15" w:rsidRDefault="00591F15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591F15">
        <w:rPr>
          <w:rFonts w:ascii="Verdana" w:hAnsi="Verdana"/>
          <w:bCs/>
          <w:noProof/>
          <w:sz w:val="22"/>
          <w:szCs w:val="22"/>
        </w:rPr>
        <w:t xml:space="preserve">Baxter/Gambro was commissioned in 2018. </w:t>
      </w:r>
    </w:p>
    <w:p w14:paraId="01398D32" w14:textId="77777777" w:rsidR="00591F15" w:rsidRDefault="00591F15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7F36AF1E" w14:textId="65817761" w:rsidR="009123DF" w:rsidRPr="00591F15" w:rsidRDefault="00591F15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None are d</w:t>
      </w:r>
      <w:r w:rsidRPr="00591F15">
        <w:rPr>
          <w:rFonts w:ascii="Verdana" w:hAnsi="Verdana"/>
          <w:bCs/>
          <w:noProof/>
          <w:sz w:val="22"/>
          <w:szCs w:val="22"/>
        </w:rPr>
        <w:t xml:space="preserve">ue for renewal or replacement  </w:t>
      </w:r>
    </w:p>
    <w:p w14:paraId="3A5BB278" w14:textId="77777777" w:rsidR="009123DF" w:rsidRPr="00591F15" w:rsidRDefault="009123DF" w:rsidP="009123DF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5832BB35" w14:textId="77777777" w:rsidR="009123DF" w:rsidRPr="009123DF" w:rsidRDefault="009123DF" w:rsidP="009123D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06101F93" w14:textId="2C04CEF7" w:rsidR="009123DF" w:rsidRPr="009327EE" w:rsidRDefault="009123DF" w:rsidP="009327E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9327EE">
        <w:rPr>
          <w:rFonts w:ascii="Verdana" w:hAnsi="Verdana"/>
          <w:b/>
          <w:noProof/>
          <w:sz w:val="22"/>
          <w:szCs w:val="22"/>
        </w:rPr>
        <w:t>What is your contingency plan for when you run out of internal dialysis capacity or your machines/RO go down?</w:t>
      </w:r>
    </w:p>
    <w:p w14:paraId="514A5752" w14:textId="77777777" w:rsidR="009327EE" w:rsidRDefault="009327EE" w:rsidP="009327EE">
      <w:pPr>
        <w:rPr>
          <w:rFonts w:ascii="Verdana" w:hAnsi="Verdana"/>
          <w:b/>
          <w:noProof/>
          <w:sz w:val="22"/>
          <w:szCs w:val="22"/>
        </w:rPr>
      </w:pPr>
    </w:p>
    <w:p w14:paraId="35F3F969" w14:textId="5274EC37" w:rsidR="009327EE" w:rsidRPr="009327EE" w:rsidRDefault="009327EE" w:rsidP="009327EE">
      <w:pPr>
        <w:ind w:left="720"/>
        <w:jc w:val="both"/>
        <w:rPr>
          <w:rFonts w:ascii="Verdana" w:hAnsi="Verdana"/>
          <w:bCs/>
          <w:noProof/>
          <w:sz w:val="22"/>
          <w:szCs w:val="22"/>
        </w:rPr>
      </w:pPr>
      <w:r w:rsidRPr="009327EE">
        <w:rPr>
          <w:rFonts w:ascii="Verdana" w:hAnsi="Verdana"/>
          <w:bCs/>
          <w:noProof/>
          <w:sz w:val="22"/>
          <w:szCs w:val="22"/>
        </w:rPr>
        <w:t>We would transfer patients to one of our dialysis units</w:t>
      </w:r>
      <w:r>
        <w:rPr>
          <w:rFonts w:ascii="Verdana" w:hAnsi="Verdana"/>
          <w:bCs/>
          <w:noProof/>
          <w:sz w:val="22"/>
          <w:szCs w:val="22"/>
        </w:rPr>
        <w:t>. W</w:t>
      </w:r>
      <w:r w:rsidRPr="009327EE">
        <w:rPr>
          <w:rFonts w:ascii="Verdana" w:hAnsi="Verdana"/>
          <w:bCs/>
          <w:noProof/>
          <w:sz w:val="22"/>
          <w:szCs w:val="22"/>
        </w:rPr>
        <w:t>e also have spare machines ready to replace if there is a breakdown, as well as having 24 hour renal technical support.</w:t>
      </w:r>
    </w:p>
    <w:p w14:paraId="74EB1928" w14:textId="77777777" w:rsidR="009327EE" w:rsidRPr="009327EE" w:rsidRDefault="009327EE" w:rsidP="009327EE">
      <w:pPr>
        <w:rPr>
          <w:rFonts w:ascii="Verdana" w:hAnsi="Verdana"/>
          <w:b/>
          <w:noProof/>
          <w:sz w:val="22"/>
          <w:szCs w:val="22"/>
        </w:rPr>
      </w:pPr>
    </w:p>
    <w:p w14:paraId="3397EEE5" w14:textId="16532B63" w:rsidR="009123DF" w:rsidRPr="009327EE" w:rsidRDefault="009123DF" w:rsidP="009327EE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9327EE">
        <w:rPr>
          <w:rFonts w:ascii="Verdana" w:hAnsi="Verdana"/>
          <w:b/>
          <w:noProof/>
          <w:sz w:val="22"/>
          <w:szCs w:val="22"/>
        </w:rPr>
        <w:t>Where does the primary source of funding for the renal department stem from? Is it directly from the health board or elsewhere?</w:t>
      </w:r>
    </w:p>
    <w:p w14:paraId="63B79EC7" w14:textId="77777777" w:rsidR="009327EE" w:rsidRDefault="009327EE" w:rsidP="009327EE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7267982E" w14:textId="77777777" w:rsidR="009327EE" w:rsidRPr="009327EE" w:rsidRDefault="009327EE" w:rsidP="009327EE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626AE55E" w14:textId="225B3B22" w:rsidR="009123DF" w:rsidRDefault="009327EE" w:rsidP="00D449EA">
      <w:pPr>
        <w:ind w:firstLine="215"/>
        <w:rPr>
          <w:rFonts w:ascii="Verdana" w:hAnsi="Verdana"/>
          <w:b/>
          <w:noProof/>
          <w:sz w:val="22"/>
          <w:szCs w:val="22"/>
        </w:rPr>
      </w:pPr>
      <w:r w:rsidRPr="009327EE">
        <w:rPr>
          <w:rFonts w:ascii="Verdana" w:hAnsi="Verdana"/>
          <w:bCs/>
          <w:noProof/>
          <w:sz w:val="22"/>
          <w:szCs w:val="22"/>
        </w:rPr>
        <w:t>W</w:t>
      </w:r>
      <w:r>
        <w:rPr>
          <w:rFonts w:ascii="Verdana" w:hAnsi="Verdana"/>
          <w:bCs/>
          <w:noProof/>
          <w:sz w:val="22"/>
          <w:szCs w:val="22"/>
        </w:rPr>
        <w:t xml:space="preserve">elsh </w:t>
      </w:r>
      <w:r w:rsidRPr="009327EE">
        <w:rPr>
          <w:rFonts w:ascii="Verdana" w:hAnsi="Verdana"/>
          <w:bCs/>
          <w:noProof/>
          <w:sz w:val="22"/>
          <w:szCs w:val="22"/>
        </w:rPr>
        <w:t>H</w:t>
      </w:r>
      <w:r>
        <w:rPr>
          <w:rFonts w:ascii="Verdana" w:hAnsi="Verdana"/>
          <w:bCs/>
          <w:noProof/>
          <w:sz w:val="22"/>
          <w:szCs w:val="22"/>
        </w:rPr>
        <w:t xml:space="preserve">ealth </w:t>
      </w:r>
      <w:r w:rsidRPr="009327EE">
        <w:rPr>
          <w:rFonts w:ascii="Verdana" w:hAnsi="Verdana"/>
          <w:bCs/>
          <w:noProof/>
          <w:sz w:val="22"/>
          <w:szCs w:val="22"/>
        </w:rPr>
        <w:t>S</w:t>
      </w:r>
      <w:r>
        <w:rPr>
          <w:rFonts w:ascii="Verdana" w:hAnsi="Verdana"/>
          <w:bCs/>
          <w:noProof/>
          <w:sz w:val="22"/>
          <w:szCs w:val="22"/>
        </w:rPr>
        <w:t>p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 xml:space="preserve">ecialist </w:t>
      </w:r>
      <w:r w:rsidRPr="009327EE">
        <w:rPr>
          <w:rFonts w:ascii="Verdana" w:hAnsi="Verdana"/>
          <w:bCs/>
          <w:noProof/>
          <w:sz w:val="22"/>
          <w:szCs w:val="22"/>
        </w:rPr>
        <w:t>S</w:t>
      </w:r>
      <w:r>
        <w:rPr>
          <w:rFonts w:ascii="Verdana" w:hAnsi="Verdana"/>
          <w:bCs/>
          <w:noProof/>
          <w:sz w:val="22"/>
          <w:szCs w:val="22"/>
        </w:rPr>
        <w:t xml:space="preserve">ervices </w:t>
      </w:r>
      <w:r w:rsidRPr="009327EE">
        <w:rPr>
          <w:rFonts w:ascii="Verdana" w:hAnsi="Verdana"/>
          <w:bCs/>
          <w:noProof/>
          <w:sz w:val="22"/>
          <w:szCs w:val="22"/>
        </w:rPr>
        <w:t>C</w:t>
      </w:r>
      <w:r>
        <w:rPr>
          <w:rFonts w:ascii="Verdana" w:hAnsi="Verdana"/>
          <w:bCs/>
          <w:noProof/>
          <w:sz w:val="22"/>
          <w:szCs w:val="22"/>
        </w:rPr>
        <w:t>ommittee</w:t>
      </w:r>
      <w:r w:rsidRPr="009327EE">
        <w:rPr>
          <w:rFonts w:ascii="Verdana" w:hAnsi="Verdana"/>
          <w:bCs/>
          <w:noProof/>
          <w:sz w:val="22"/>
          <w:szCs w:val="22"/>
        </w:rPr>
        <w:t xml:space="preserve"> funded</w:t>
      </w:r>
    </w:p>
    <w:p w14:paraId="015745DC" w14:textId="77777777" w:rsidR="009123DF" w:rsidRPr="009123DF" w:rsidRDefault="009123DF" w:rsidP="009123DF">
      <w:pPr>
        <w:rPr>
          <w:rFonts w:ascii="Verdana" w:hAnsi="Verdana"/>
          <w:b/>
          <w:noProof/>
          <w:sz w:val="22"/>
          <w:szCs w:val="22"/>
        </w:rPr>
      </w:pPr>
    </w:p>
    <w:p w14:paraId="66B48C46" w14:textId="29DE78E1" w:rsidR="009123DF" w:rsidRPr="00D449EA" w:rsidRDefault="009123DF" w:rsidP="00D449EA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449EA">
        <w:rPr>
          <w:rFonts w:ascii="Verdana" w:hAnsi="Verdana"/>
          <w:b/>
          <w:noProof/>
          <w:sz w:val="22"/>
          <w:szCs w:val="22"/>
        </w:rPr>
        <w:t>Have you ever considered using a mobile renal dialysis unit to support your services through disaster recovery, decant, replacement or refurbishment?</w:t>
      </w:r>
    </w:p>
    <w:p w14:paraId="689EA9A1" w14:textId="3EB221E8" w:rsidR="00D449EA" w:rsidRPr="00D449EA" w:rsidRDefault="00D449EA" w:rsidP="00D449EA">
      <w:pPr>
        <w:ind w:left="865"/>
        <w:rPr>
          <w:rFonts w:ascii="Verdana" w:hAnsi="Verdana"/>
          <w:bCs/>
          <w:noProof/>
          <w:sz w:val="22"/>
          <w:szCs w:val="22"/>
        </w:rPr>
      </w:pPr>
      <w:r w:rsidRPr="00D449EA">
        <w:rPr>
          <w:rFonts w:ascii="Verdana" w:hAnsi="Verdana"/>
          <w:bCs/>
          <w:noProof/>
          <w:sz w:val="22"/>
          <w:szCs w:val="22"/>
        </w:rPr>
        <w:t>No, would not be needed.</w:t>
      </w:r>
    </w:p>
    <w:p w14:paraId="78F619A2" w14:textId="77777777" w:rsidR="00D449EA" w:rsidRPr="00D449EA" w:rsidRDefault="00D449EA" w:rsidP="00D449EA">
      <w:pPr>
        <w:ind w:left="865"/>
        <w:rPr>
          <w:rFonts w:ascii="Verdana" w:hAnsi="Verdana"/>
          <w:b/>
          <w:noProof/>
          <w:sz w:val="22"/>
          <w:szCs w:val="22"/>
        </w:rPr>
      </w:pPr>
    </w:p>
    <w:p w14:paraId="58BAD94D" w14:textId="4C1DB8D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32F3B23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CD2F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A6CF57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1EC5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E79FDF5" wp14:editId="1910734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0B42CA8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B21F03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B9DF4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0C06234" wp14:editId="1F8460C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C7711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F4A0B7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6A7CAF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E218E8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865274F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774F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52BD959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B724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7223086" wp14:editId="65AC491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7CCAFA" wp14:editId="5783A792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8672FE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8F6352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862839F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6602BC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27D246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CAB5F5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1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2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2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5932F1C"/>
    <w:multiLevelType w:val="hybridMultilevel"/>
    <w:tmpl w:val="656EC080"/>
    <w:lvl w:ilvl="0" w:tplc="138AE01E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2543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1F15"/>
    <w:rsid w:val="005925B8"/>
    <w:rsid w:val="005C657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3DF"/>
    <w:rsid w:val="00912B14"/>
    <w:rsid w:val="009269BD"/>
    <w:rsid w:val="009327EE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A2696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49EA"/>
    <w:rsid w:val="00D62A67"/>
    <w:rsid w:val="00DC47F3"/>
    <w:rsid w:val="00DC703A"/>
    <w:rsid w:val="00DC7FA9"/>
    <w:rsid w:val="00DD5E37"/>
    <w:rsid w:val="00DE10C2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00D8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9446C-FF94-4C48-A6B7-7F092EC2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10</cp:revision>
  <cp:lastPrinted>2019-03-26T11:11:00Z</cp:lastPrinted>
  <dcterms:created xsi:type="dcterms:W3CDTF">2024-03-19T11:42:00Z</dcterms:created>
  <dcterms:modified xsi:type="dcterms:W3CDTF">2024-03-20T12:14:00Z</dcterms:modified>
</cp:coreProperties>
</file>