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83A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894AC9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20E37F" wp14:editId="59C428D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23302" w14:textId="1CB91CF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5BB0" w:rsidRPr="003D5BB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24-C-008 </w:t>
                            </w:r>
                          </w:p>
                          <w:p w14:paraId="4A5BA1CD" w14:textId="77777777" w:rsidR="00DC7FA9" w:rsidRDefault="00DC7FA9" w:rsidP="00DC7FA9"/>
                          <w:p w14:paraId="385B19A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9F3EFE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0E3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7B23302" w14:textId="1CB91CF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D5BB0" w:rsidRPr="003D5BB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24-C-008 </w:t>
                      </w:r>
                    </w:p>
                    <w:p w14:paraId="4A5BA1CD" w14:textId="77777777" w:rsidR="00DC7FA9" w:rsidRDefault="00DC7FA9" w:rsidP="00DC7FA9"/>
                    <w:p w14:paraId="385B19A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9F3EFE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ADD26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96E9AEE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59CAA3" w14:textId="77777777" w:rsidR="006C4EA7" w:rsidRPr="006C4EA7" w:rsidRDefault="006C4EA7" w:rsidP="006C4EA7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C4EA7">
        <w:rPr>
          <w:rFonts w:ascii="Verdana" w:hAnsi="Verdana"/>
          <w:b/>
          <w:noProof/>
          <w:sz w:val="22"/>
          <w:szCs w:val="22"/>
        </w:rPr>
        <w:t>How many GP practices in your health board area are licensed visa sponsors currently?</w:t>
      </w:r>
    </w:p>
    <w:p w14:paraId="27BFB592" w14:textId="77777777" w:rsidR="006C4EA7" w:rsidRPr="006C4EA7" w:rsidRDefault="006C4EA7" w:rsidP="006C4EA7">
      <w:pPr>
        <w:rPr>
          <w:rFonts w:ascii="Verdana" w:hAnsi="Verdana"/>
          <w:b/>
          <w:noProof/>
          <w:sz w:val="22"/>
          <w:szCs w:val="22"/>
        </w:rPr>
      </w:pPr>
    </w:p>
    <w:p w14:paraId="00A55A50" w14:textId="77777777" w:rsidR="006C4EA7" w:rsidRPr="006C4EA7" w:rsidRDefault="006C4EA7" w:rsidP="006C4EA7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C4EA7">
        <w:rPr>
          <w:rFonts w:ascii="Verdana" w:hAnsi="Verdana"/>
          <w:b/>
          <w:noProof/>
          <w:sz w:val="22"/>
          <w:szCs w:val="22"/>
        </w:rPr>
        <w:t>How many GP practices in your health board area were licensed visa sponsors 12 months ago?</w:t>
      </w:r>
    </w:p>
    <w:p w14:paraId="62867259" w14:textId="77777777" w:rsidR="006C4EA7" w:rsidRPr="006C4EA7" w:rsidRDefault="006C4EA7" w:rsidP="006C4EA7">
      <w:pPr>
        <w:rPr>
          <w:rFonts w:ascii="Verdana" w:hAnsi="Verdana"/>
          <w:b/>
          <w:noProof/>
          <w:sz w:val="22"/>
          <w:szCs w:val="22"/>
        </w:rPr>
      </w:pPr>
    </w:p>
    <w:p w14:paraId="133A758E" w14:textId="5ADD9E84" w:rsidR="002677FD" w:rsidRPr="006C4EA7" w:rsidRDefault="006C4EA7" w:rsidP="006C4EA7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C4EA7">
        <w:rPr>
          <w:rFonts w:ascii="Verdana" w:hAnsi="Verdana"/>
          <w:b/>
          <w:noProof/>
          <w:sz w:val="22"/>
          <w:szCs w:val="22"/>
        </w:rPr>
        <w:t>Is your health board actively seeking to increase the number of GP practices in the area that are visa sponsors? If so, how?</w:t>
      </w:r>
    </w:p>
    <w:p w14:paraId="44BC7AF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1F667E43" w14:textId="77777777" w:rsidR="006C4EA7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3AB3693A" w14:textId="1069C4F3" w:rsidR="00A10460" w:rsidRDefault="006C4EA7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C4EA7">
        <w:rPr>
          <w:rFonts w:ascii="Verdana" w:hAnsi="Verdana"/>
          <w:noProof/>
          <w:sz w:val="22"/>
          <w:szCs w:val="22"/>
        </w:rPr>
        <w:t xml:space="preserve">The Health Board does not </w:t>
      </w:r>
      <w:r w:rsidRPr="006C4EA7">
        <w:rPr>
          <w:rFonts w:ascii="Verdana" w:hAnsi="Verdana"/>
          <w:noProof/>
          <w:sz w:val="22"/>
          <w:szCs w:val="22"/>
        </w:rPr>
        <w:t>hold this information</w:t>
      </w:r>
      <w:r>
        <w:rPr>
          <w:rFonts w:ascii="Verdana" w:hAnsi="Verdana"/>
          <w:noProof/>
          <w:sz w:val="22"/>
          <w:szCs w:val="22"/>
        </w:rPr>
        <w:t xml:space="preserve"> as the </w:t>
      </w:r>
      <w:r w:rsidRPr="006C4EA7">
        <w:rPr>
          <w:rFonts w:ascii="Verdana" w:hAnsi="Verdana"/>
          <w:noProof/>
          <w:sz w:val="22"/>
          <w:szCs w:val="22"/>
        </w:rPr>
        <w:t>scheme is managed by the Home Office.</w:t>
      </w:r>
      <w:r>
        <w:rPr>
          <w:rFonts w:ascii="Verdana" w:hAnsi="Verdana"/>
          <w:noProof/>
          <w:sz w:val="22"/>
          <w:szCs w:val="22"/>
        </w:rPr>
        <w:t xml:space="preserve"> Their FOI email address is: </w:t>
      </w:r>
      <w:r w:rsidRPr="006C4EA7">
        <w:rPr>
          <w:rFonts w:ascii="Verdana" w:hAnsi="Verdana"/>
          <w:noProof/>
          <w:sz w:val="22"/>
          <w:szCs w:val="22"/>
        </w:rPr>
        <w:t>foirequests@homeoffice.gov.uk</w:t>
      </w:r>
      <w:r w:rsidR="00421E7F" w:rsidRPr="006C4EA7">
        <w:rPr>
          <w:rFonts w:ascii="Verdana" w:hAnsi="Verdana"/>
          <w:noProof/>
          <w:sz w:val="22"/>
          <w:szCs w:val="22"/>
        </w:rPr>
        <w:br/>
      </w:r>
      <w:r w:rsidR="00421E7F" w:rsidRPr="006C4EA7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FD8A43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C94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6CD0E2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61B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66221F1" wp14:editId="2DBD214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723389B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E372D9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182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D43E147" wp14:editId="6026485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0AC9D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AEE1AF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B8E4C9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7D1D90F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24FA94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6D5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6516E0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024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BB244AF" wp14:editId="1101C7A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549ECC" wp14:editId="255C9EC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8917E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867F32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6E81C6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195565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591EC5D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DE9B0D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4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5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6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0D93C10"/>
    <w:multiLevelType w:val="hybridMultilevel"/>
    <w:tmpl w:val="00980FB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926189">
    <w:abstractNumId w:val="12"/>
  </w:num>
  <w:num w:numId="2" w16cid:durableId="963654476">
    <w:abstractNumId w:val="0"/>
  </w:num>
  <w:num w:numId="3" w16cid:durableId="1607926669">
    <w:abstractNumId w:val="7"/>
  </w:num>
  <w:num w:numId="4" w16cid:durableId="733158928">
    <w:abstractNumId w:val="15"/>
  </w:num>
  <w:num w:numId="5" w16cid:durableId="49302947">
    <w:abstractNumId w:val="3"/>
  </w:num>
  <w:num w:numId="6" w16cid:durableId="594827076">
    <w:abstractNumId w:val="2"/>
  </w:num>
  <w:num w:numId="7" w16cid:durableId="777598634">
    <w:abstractNumId w:val="9"/>
  </w:num>
  <w:num w:numId="8" w16cid:durableId="1391731069">
    <w:abstractNumId w:val="14"/>
  </w:num>
  <w:num w:numId="9" w16cid:durableId="964963307">
    <w:abstractNumId w:val="17"/>
  </w:num>
  <w:num w:numId="10" w16cid:durableId="926035895">
    <w:abstractNumId w:val="1"/>
  </w:num>
  <w:num w:numId="11" w16cid:durableId="699088627">
    <w:abstractNumId w:val="8"/>
  </w:num>
  <w:num w:numId="12" w16cid:durableId="1050307444">
    <w:abstractNumId w:val="11"/>
  </w:num>
  <w:num w:numId="13" w16cid:durableId="307783585">
    <w:abstractNumId w:val="16"/>
  </w:num>
  <w:num w:numId="14" w16cid:durableId="19560132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7347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4296631">
    <w:abstractNumId w:val="10"/>
  </w:num>
  <w:num w:numId="17" w16cid:durableId="220216908">
    <w:abstractNumId w:val="4"/>
  </w:num>
  <w:num w:numId="18" w16cid:durableId="8286409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5BB0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C4EA7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D8B9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2024-03-11T08:53:00Z</dcterms:created>
  <dcterms:modified xsi:type="dcterms:W3CDTF">2024-03-11T09:00:00Z</dcterms:modified>
</cp:coreProperties>
</file>