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4AC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BCA443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FB9B4" wp14:editId="3F14253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93724" w14:textId="61D4193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06AA" w:rsidRPr="005A06A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24-C-016 </w:t>
                            </w:r>
                          </w:p>
                          <w:p w14:paraId="32C53ABE" w14:textId="77777777" w:rsidR="00DC7FA9" w:rsidRDefault="00DC7FA9" w:rsidP="00DC7FA9"/>
                          <w:p w14:paraId="536B5C9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8CD122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FB9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BF93724" w14:textId="61D4193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A06AA" w:rsidRPr="005A06A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24-C-016 </w:t>
                      </w:r>
                    </w:p>
                    <w:p w14:paraId="32C53ABE" w14:textId="77777777" w:rsidR="00DC7FA9" w:rsidRDefault="00DC7FA9" w:rsidP="00DC7FA9"/>
                    <w:p w14:paraId="536B5C9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8CD122F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A785C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AC361E1" w14:textId="77777777" w:rsidR="00DC7FA9" w:rsidRPr="00A10460" w:rsidRDefault="00A10460" w:rsidP="00435BCE">
      <w:pPr>
        <w:spacing w:before="280"/>
        <w:jc w:val="both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297433D" w14:textId="77777777" w:rsidR="00435BCE" w:rsidRPr="00435BCE" w:rsidRDefault="00435BCE" w:rsidP="00435BCE">
      <w:p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What training has been delivered to staff within the Health Board relating to religion and religious beliefs, within the period 1st August 2022 to 1st August 2023?</w:t>
      </w:r>
    </w:p>
    <w:p w14:paraId="59297093" w14:textId="421008B7" w:rsidR="00435BCE" w:rsidRPr="00435BCE" w:rsidRDefault="00435BCE" w:rsidP="00435BCE">
      <w:p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 I would like a list of all the sessions delivered to staff. If a course has been delivered multiple times, please list each instance separately. For each one, I would like to know:</w:t>
      </w:r>
    </w:p>
    <w:p w14:paraId="25D0AE3E" w14:textId="77777777" w:rsidR="00435BCE" w:rsidRPr="00435BCE" w:rsidRDefault="00435BCE" w:rsidP="00435BCE">
      <w:p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 </w:t>
      </w:r>
    </w:p>
    <w:p w14:paraId="51B93725" w14:textId="3355C2A9" w:rsidR="00435BCE" w:rsidRPr="00435BCE" w:rsidRDefault="00435BCE" w:rsidP="00435BCE">
      <w:pPr>
        <w:pStyle w:val="ListParagraph"/>
        <w:numPr>
          <w:ilvl w:val="0"/>
          <w:numId w:val="18"/>
        </w:num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What was the session title or topic (if known)?</w:t>
      </w:r>
    </w:p>
    <w:p w14:paraId="4985703D" w14:textId="29711291" w:rsidR="00435BCE" w:rsidRPr="00435BCE" w:rsidRDefault="00435BCE" w:rsidP="00435BCE">
      <w:pPr>
        <w:pStyle w:val="ListParagraph"/>
        <w:numPr>
          <w:ilvl w:val="0"/>
          <w:numId w:val="18"/>
        </w:num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 xml:space="preserve">Was the session delivered (even if only partially) by someone external to the </w:t>
      </w:r>
      <w:r w:rsidR="00166F08">
        <w:rPr>
          <w:rFonts w:ascii="Verdana" w:hAnsi="Verdana"/>
          <w:b/>
          <w:bCs/>
          <w:sz w:val="22"/>
          <w:szCs w:val="22"/>
        </w:rPr>
        <w:t>Health Board</w:t>
      </w:r>
      <w:r w:rsidRPr="00435BCE">
        <w:rPr>
          <w:rFonts w:ascii="Verdana" w:hAnsi="Verdana"/>
          <w:b/>
          <w:bCs/>
          <w:sz w:val="22"/>
          <w:szCs w:val="22"/>
        </w:rPr>
        <w:t>?</w:t>
      </w:r>
    </w:p>
    <w:p w14:paraId="26D9C755" w14:textId="77777777" w:rsidR="00435BCE" w:rsidRDefault="00435BCE" w:rsidP="00435BCE">
      <w:pPr>
        <w:pStyle w:val="NormalWeb"/>
        <w:numPr>
          <w:ilvl w:val="1"/>
          <w:numId w:val="20"/>
        </w:num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If so, who?</w:t>
      </w:r>
    </w:p>
    <w:p w14:paraId="6B304ED7" w14:textId="77777777" w:rsidR="00435BCE" w:rsidRDefault="00435BCE" w:rsidP="00435BCE">
      <w:pPr>
        <w:pStyle w:val="NormalWeb"/>
        <w:numPr>
          <w:ilvl w:val="1"/>
          <w:numId w:val="20"/>
        </w:num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How much was paid to them for this?</w:t>
      </w:r>
    </w:p>
    <w:p w14:paraId="72D71831" w14:textId="302C1A24" w:rsidR="00435BCE" w:rsidRPr="00435BCE" w:rsidRDefault="00435BCE" w:rsidP="00435BCE">
      <w:pPr>
        <w:pStyle w:val="NormalWeb"/>
        <w:numPr>
          <w:ilvl w:val="1"/>
          <w:numId w:val="20"/>
        </w:num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If</w:t>
      </w:r>
      <w:r w:rsidRPr="00435BCE">
        <w:rPr>
          <w:rFonts w:ascii="Verdana" w:hAnsi="Verdana"/>
          <w:b/>
          <w:bCs/>
          <w:sz w:val="22"/>
          <w:szCs w:val="22"/>
        </w:rPr>
        <w:t xml:space="preserve"> payment is made, please specify if VAT was applicable, and if VAT is included in your figure(s).</w:t>
      </w:r>
    </w:p>
    <w:p w14:paraId="40C81313" w14:textId="77777777" w:rsidR="00435BCE" w:rsidRPr="00435BCE" w:rsidRDefault="00435BCE" w:rsidP="00435BCE">
      <w:p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 </w:t>
      </w:r>
    </w:p>
    <w:p w14:paraId="5690A2BB" w14:textId="77777777" w:rsidR="00435BCE" w:rsidRPr="00435BCE" w:rsidRDefault="00435BCE" w:rsidP="00435BCE">
      <w:pPr>
        <w:spacing w:line="23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435BCE">
        <w:rPr>
          <w:rFonts w:ascii="Verdana" w:hAnsi="Verdana"/>
          <w:b/>
          <w:bCs/>
          <w:sz w:val="22"/>
          <w:szCs w:val="22"/>
        </w:rPr>
        <w:t>For “religion and religious beliefs”, please include any training which is likely to include a significant amount of content about the needs of religious people.</w:t>
      </w:r>
    </w:p>
    <w:p w14:paraId="05BFD02E" w14:textId="77777777" w:rsidR="00435BCE" w:rsidRPr="00435BCE" w:rsidRDefault="00435BCE" w:rsidP="00435BCE">
      <w:pPr>
        <w:spacing w:line="235" w:lineRule="atLeast"/>
        <w:rPr>
          <w:b/>
          <w:bCs/>
        </w:rPr>
      </w:pPr>
      <w:r w:rsidRPr="00435BCE">
        <w:rPr>
          <w:b/>
          <w:bCs/>
        </w:rPr>
        <w:t> </w:t>
      </w:r>
    </w:p>
    <w:p w14:paraId="7971A180" w14:textId="77777777" w:rsidR="00435BCE" w:rsidRDefault="00A10460" w:rsidP="00435BCE">
      <w:pPr>
        <w:rPr>
          <w:rFonts w:ascii="Verdana" w:hAnsi="Verdana"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35BCE" w:rsidRPr="00435BCE">
        <w:rPr>
          <w:rFonts w:ascii="Verdana" w:hAnsi="Verdana"/>
          <w:sz w:val="22"/>
          <w:szCs w:val="22"/>
        </w:rPr>
        <w:t xml:space="preserve">Religion and beliefs awareness training is included broadly in the mandatory and statutory training that all Health Board staff must complete via an NHS Wales training package. </w:t>
      </w:r>
    </w:p>
    <w:p w14:paraId="7ED844C0" w14:textId="143DB9C1" w:rsidR="00435BCE" w:rsidRPr="008E0CFD" w:rsidRDefault="00435BCE" w:rsidP="00435BCE">
      <w:pPr>
        <w:rPr>
          <w:rFonts w:ascii="Verdana" w:hAnsi="Verdana"/>
          <w:sz w:val="22"/>
          <w:szCs w:val="22"/>
        </w:rPr>
      </w:pPr>
      <w:r w:rsidRPr="00435BCE">
        <w:rPr>
          <w:rFonts w:ascii="Verdana" w:hAnsi="Verdana"/>
          <w:sz w:val="22"/>
          <w:szCs w:val="22"/>
        </w:rPr>
        <w:t>This is delivered via an e-learning package which staff are required to renew on a 3 yearly basis, the name of the package is 'Treat Me Fairly', no funding is specifically allocated to this</w:t>
      </w:r>
      <w:r>
        <w:rPr>
          <w:rFonts w:ascii="Verdana" w:hAnsi="Verdana"/>
          <w:sz w:val="22"/>
          <w:szCs w:val="22"/>
        </w:rPr>
        <w:t>,</w:t>
      </w:r>
      <w:r w:rsidRPr="00435BCE">
        <w:rPr>
          <w:rFonts w:ascii="Verdana" w:hAnsi="Verdana"/>
          <w:sz w:val="22"/>
          <w:szCs w:val="22"/>
        </w:rPr>
        <w:t xml:space="preserve"> due to it being classified as part of mandatory and statutory training </w:t>
      </w:r>
      <w:r w:rsidRPr="00435BCE">
        <w:rPr>
          <w:rFonts w:ascii="Verdana" w:hAnsi="Verdana"/>
          <w:sz w:val="22"/>
          <w:szCs w:val="22"/>
        </w:rPr>
        <w:lastRenderedPageBreak/>
        <w:t>across NHS Wales.</w:t>
      </w:r>
      <w:r w:rsidR="008E0CFD">
        <w:rPr>
          <w:rFonts w:ascii="Verdana" w:hAnsi="Verdana"/>
          <w:sz w:val="22"/>
          <w:szCs w:val="22"/>
        </w:rPr>
        <w:t xml:space="preserve"> T</w:t>
      </w:r>
      <w:r w:rsidR="008E0CFD" w:rsidRPr="008E0CFD">
        <w:rPr>
          <w:rFonts w:ascii="Verdana" w:hAnsi="Verdana"/>
          <w:sz w:val="22"/>
          <w:szCs w:val="22"/>
        </w:rPr>
        <w:t xml:space="preserve">he compliance figures for completion of the e-learning </w:t>
      </w:r>
      <w:r w:rsidR="008E0CFD" w:rsidRPr="008E0CFD">
        <w:rPr>
          <w:rFonts w:ascii="Verdana" w:hAnsi="Verdana"/>
          <w:sz w:val="22"/>
          <w:szCs w:val="22"/>
        </w:rPr>
        <w:t>package</w:t>
      </w:r>
      <w:r w:rsidR="008E0CFD" w:rsidRPr="008E0CFD">
        <w:rPr>
          <w:rFonts w:ascii="Verdana" w:hAnsi="Verdana"/>
          <w:sz w:val="22"/>
          <w:szCs w:val="22"/>
          <w:lang w:eastAsia="en-US"/>
        </w:rPr>
        <w:t xml:space="preserve"> </w:t>
      </w:r>
      <w:r w:rsidR="008E0CFD">
        <w:rPr>
          <w:rFonts w:ascii="Verdana" w:hAnsi="Verdana"/>
          <w:sz w:val="22"/>
          <w:szCs w:val="22"/>
          <w:lang w:eastAsia="en-US"/>
        </w:rPr>
        <w:t xml:space="preserve">as </w:t>
      </w:r>
      <w:r w:rsidR="008E0CFD" w:rsidRPr="008E0CFD">
        <w:rPr>
          <w:rFonts w:ascii="Verdana" w:hAnsi="Verdana"/>
          <w:sz w:val="22"/>
          <w:szCs w:val="22"/>
          <w:lang w:eastAsia="en-US"/>
        </w:rPr>
        <w:t>of 31st July 2023 was 90.28%</w:t>
      </w:r>
      <w:r w:rsidR="008E0CFD">
        <w:rPr>
          <w:rFonts w:ascii="Verdana" w:hAnsi="Verdana"/>
          <w:sz w:val="22"/>
          <w:szCs w:val="22"/>
          <w:lang w:eastAsia="en-US"/>
        </w:rPr>
        <w:t>.</w:t>
      </w:r>
    </w:p>
    <w:p w14:paraId="57D54FA8" w14:textId="1E31706A" w:rsidR="00435BCE" w:rsidRPr="0093376E" w:rsidRDefault="00435BCE" w:rsidP="00435BCE">
      <w:pPr>
        <w:jc w:val="both"/>
        <w:rPr>
          <w:rFonts w:ascii="Verdana" w:hAnsi="Verdana"/>
          <w:sz w:val="22"/>
          <w:szCs w:val="22"/>
        </w:rPr>
      </w:pPr>
      <w:r w:rsidRPr="0093376E">
        <w:rPr>
          <w:rFonts w:ascii="Verdana" w:hAnsi="Verdana"/>
          <w:sz w:val="22"/>
          <w:szCs w:val="22"/>
        </w:rPr>
        <w:t>In addition, during this period, regular training was delivered to several groups of staff upon induction, such as Nursing Staff &amp; Healthcare Support Workers</w:t>
      </w:r>
      <w:r w:rsidR="00095DFB">
        <w:rPr>
          <w:rFonts w:ascii="Verdana" w:hAnsi="Verdana"/>
          <w:sz w:val="22"/>
          <w:szCs w:val="22"/>
        </w:rPr>
        <w:t xml:space="preserve"> (HCSW)</w:t>
      </w:r>
      <w:r w:rsidRPr="0093376E">
        <w:rPr>
          <w:rFonts w:ascii="Verdana" w:hAnsi="Verdana"/>
          <w:sz w:val="22"/>
          <w:szCs w:val="22"/>
        </w:rPr>
        <w:t>. This training was predominantly focused on Spiritual Care, rather than Religion-specific. The training was facilitated by internal Chaplains, who are part of the H</w:t>
      </w:r>
      <w:r w:rsidR="009A5EDD">
        <w:rPr>
          <w:rFonts w:ascii="Verdana" w:hAnsi="Verdana"/>
          <w:sz w:val="22"/>
          <w:szCs w:val="22"/>
        </w:rPr>
        <w:t xml:space="preserve">ealth </w:t>
      </w:r>
      <w:r w:rsidRPr="0093376E">
        <w:rPr>
          <w:rFonts w:ascii="Verdana" w:hAnsi="Verdana"/>
          <w:sz w:val="22"/>
          <w:szCs w:val="22"/>
        </w:rPr>
        <w:t>B</w:t>
      </w:r>
      <w:r w:rsidR="009A5EDD">
        <w:rPr>
          <w:rFonts w:ascii="Verdana" w:hAnsi="Verdana"/>
          <w:sz w:val="22"/>
          <w:szCs w:val="22"/>
        </w:rPr>
        <w:t>oards</w:t>
      </w:r>
      <w:r w:rsidRPr="0093376E">
        <w:rPr>
          <w:rFonts w:ascii="Verdana" w:hAnsi="Verdana"/>
          <w:sz w:val="22"/>
          <w:szCs w:val="22"/>
        </w:rPr>
        <w:t xml:space="preserve"> Chaplaincy &amp; Spiritual Care Department</w:t>
      </w:r>
      <w:r w:rsidR="009A5EDD">
        <w:rPr>
          <w:rFonts w:ascii="Verdana" w:hAnsi="Verdana"/>
          <w:sz w:val="22"/>
          <w:szCs w:val="22"/>
        </w:rPr>
        <w:t xml:space="preserve">, therefore, </w:t>
      </w:r>
      <w:r w:rsidRPr="0093376E">
        <w:rPr>
          <w:rFonts w:ascii="Verdana" w:hAnsi="Verdana"/>
          <w:sz w:val="22"/>
          <w:szCs w:val="22"/>
        </w:rPr>
        <w:t xml:space="preserve">no </w:t>
      </w:r>
      <w:r w:rsidR="009A5EDD">
        <w:rPr>
          <w:rFonts w:ascii="Verdana" w:hAnsi="Verdana"/>
          <w:sz w:val="22"/>
          <w:szCs w:val="22"/>
        </w:rPr>
        <w:t xml:space="preserve">specific </w:t>
      </w:r>
      <w:r w:rsidRPr="0093376E">
        <w:rPr>
          <w:rFonts w:ascii="Verdana" w:hAnsi="Verdana"/>
          <w:sz w:val="22"/>
          <w:szCs w:val="22"/>
        </w:rPr>
        <w:t>payment was made.</w:t>
      </w:r>
    </w:p>
    <w:p w14:paraId="7CFEC689" w14:textId="77777777" w:rsidR="00095DFB" w:rsidRPr="009A5EDD" w:rsidRDefault="00095DFB" w:rsidP="00095DFB">
      <w:pPr>
        <w:rPr>
          <w:rFonts w:ascii="Aptos" w:hAnsi="Aptos"/>
          <w:b/>
          <w:bCs/>
          <w:color w:val="000000"/>
        </w:rPr>
      </w:pPr>
      <w:r w:rsidRPr="009A5EDD">
        <w:rPr>
          <w:rFonts w:ascii="Aptos" w:hAnsi="Aptos"/>
          <w:b/>
          <w:bCs/>
          <w:color w:val="000000"/>
        </w:rPr>
        <w:t>HCSW training dates:</w:t>
      </w:r>
    </w:p>
    <w:p w14:paraId="778B504A" w14:textId="2DEA9B32" w:rsidR="00095DFB" w:rsidRPr="009A5EDD" w:rsidRDefault="00095DFB" w:rsidP="00095DFB">
      <w:pPr>
        <w:rPr>
          <w:rFonts w:ascii="Verdana" w:hAnsi="Verdana"/>
          <w:color w:val="000000"/>
          <w:sz w:val="22"/>
          <w:szCs w:val="22"/>
        </w:rPr>
      </w:pPr>
      <w:r w:rsidRPr="009A5EDD">
        <w:rPr>
          <w:rFonts w:ascii="Verdana" w:hAnsi="Verdana"/>
          <w:color w:val="000000"/>
          <w:sz w:val="22"/>
          <w:szCs w:val="22"/>
        </w:rPr>
        <w:t>17/08/2022, 14/09/2022, 26/10/2022, 23/11/2022, 07/12/2022, 11/01/2023, 16/02/2023</w:t>
      </w:r>
      <w:r w:rsidR="009A5EDD">
        <w:rPr>
          <w:rFonts w:ascii="Verdana" w:hAnsi="Verdana"/>
          <w:color w:val="000000"/>
          <w:sz w:val="22"/>
          <w:szCs w:val="22"/>
        </w:rPr>
        <w:t xml:space="preserve">, </w:t>
      </w:r>
      <w:r w:rsidRPr="009A5EDD">
        <w:rPr>
          <w:rFonts w:ascii="Verdana" w:hAnsi="Verdana"/>
          <w:color w:val="000000"/>
          <w:sz w:val="22"/>
          <w:szCs w:val="22"/>
        </w:rPr>
        <w:t>08/03/2023, 04/04/2023, 11/05/2023, 23/06/2023, 13/07/2023, 24/07/2023, 16/08/2023</w:t>
      </w:r>
    </w:p>
    <w:p w14:paraId="36941C72" w14:textId="77777777" w:rsidR="00095DFB" w:rsidRDefault="00095DFB" w:rsidP="00095DFB">
      <w:pPr>
        <w:rPr>
          <w:rFonts w:ascii="Aptos" w:hAnsi="Aptos"/>
          <w:color w:val="000000"/>
        </w:rPr>
      </w:pPr>
    </w:p>
    <w:p w14:paraId="6B141B1A" w14:textId="2C142196" w:rsidR="00095DFB" w:rsidRPr="009A5EDD" w:rsidRDefault="00095DFB" w:rsidP="00095DFB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9A5EDD">
        <w:rPr>
          <w:rFonts w:ascii="Verdana" w:hAnsi="Verdana"/>
          <w:b/>
          <w:bCs/>
          <w:sz w:val="22"/>
          <w:szCs w:val="22"/>
          <w:lang w:eastAsia="en-US"/>
        </w:rPr>
        <w:t>Newly registered nurses:</w:t>
      </w:r>
    </w:p>
    <w:p w14:paraId="4B9506EE" w14:textId="6529A156" w:rsidR="00095DFB" w:rsidRPr="00095DFB" w:rsidRDefault="00095DFB" w:rsidP="00095DFB">
      <w:pPr>
        <w:rPr>
          <w:rFonts w:ascii="Verdana" w:hAnsi="Verdana"/>
          <w:sz w:val="22"/>
          <w:szCs w:val="22"/>
          <w:lang w:eastAsia="en-US"/>
        </w:rPr>
      </w:pPr>
      <w:r w:rsidRPr="00095DFB">
        <w:rPr>
          <w:rFonts w:ascii="Verdana" w:hAnsi="Verdana"/>
          <w:sz w:val="22"/>
          <w:szCs w:val="22"/>
          <w:lang w:eastAsia="en-US"/>
        </w:rPr>
        <w:t>23/11/2022, 4/12/2022, 25/5/2023, 16</w:t>
      </w:r>
      <w:r>
        <w:rPr>
          <w:rFonts w:ascii="Verdana" w:hAnsi="Verdana"/>
          <w:sz w:val="22"/>
          <w:szCs w:val="22"/>
          <w:lang w:eastAsia="en-US"/>
        </w:rPr>
        <w:t>/</w:t>
      </w:r>
      <w:r w:rsidRPr="00095DFB">
        <w:rPr>
          <w:rFonts w:ascii="Verdana" w:hAnsi="Verdana"/>
          <w:sz w:val="22"/>
          <w:szCs w:val="22"/>
          <w:lang w:eastAsia="en-US"/>
        </w:rPr>
        <w:t>06/2023</w:t>
      </w:r>
    </w:p>
    <w:p w14:paraId="27A7B021" w14:textId="77777777" w:rsidR="00095DFB" w:rsidRDefault="00095DFB" w:rsidP="00095DFB">
      <w:pPr>
        <w:rPr>
          <w:rFonts w:ascii="Aptos" w:hAnsi="Aptos"/>
          <w:color w:val="000000"/>
        </w:rPr>
      </w:pPr>
    </w:p>
    <w:p w14:paraId="671CBB60" w14:textId="03AE12B6" w:rsidR="00095DFB" w:rsidRPr="009A5EDD" w:rsidRDefault="00095DFB" w:rsidP="00095DFB">
      <w:pPr>
        <w:rPr>
          <w:rFonts w:ascii="Verdana" w:hAnsi="Verdana"/>
          <w:b/>
          <w:bCs/>
          <w:color w:val="000000"/>
          <w:sz w:val="22"/>
          <w:szCs w:val="22"/>
        </w:rPr>
      </w:pPr>
      <w:r w:rsidRPr="009A5EDD">
        <w:rPr>
          <w:rFonts w:ascii="Verdana" w:hAnsi="Verdana"/>
          <w:b/>
          <w:bCs/>
          <w:color w:val="000000"/>
          <w:sz w:val="22"/>
          <w:szCs w:val="22"/>
        </w:rPr>
        <w:t>International Nurse Induction</w:t>
      </w:r>
      <w:r w:rsidR="009A5EDD" w:rsidRPr="009A5EDD">
        <w:rPr>
          <w:rFonts w:ascii="Verdana" w:hAnsi="Verdana"/>
          <w:b/>
          <w:bCs/>
          <w:color w:val="000000"/>
          <w:sz w:val="22"/>
          <w:szCs w:val="22"/>
        </w:rPr>
        <w:t>:</w:t>
      </w:r>
    </w:p>
    <w:p w14:paraId="7B16E68F" w14:textId="4A712742" w:rsidR="00095DFB" w:rsidRPr="009A5EDD" w:rsidRDefault="00095DFB" w:rsidP="00095DFB">
      <w:pPr>
        <w:rPr>
          <w:rFonts w:ascii="Verdana" w:hAnsi="Verdana" w:cs="Segoe UI"/>
          <w:color w:val="0D0D0D"/>
          <w:sz w:val="22"/>
          <w:szCs w:val="22"/>
        </w:rPr>
      </w:pPr>
      <w:r w:rsidRPr="009A5EDD">
        <w:rPr>
          <w:rFonts w:ascii="Verdana" w:hAnsi="Verdana" w:cs="Segoe UI"/>
          <w:color w:val="0D0D0D"/>
          <w:sz w:val="22"/>
          <w:szCs w:val="22"/>
          <w:shd w:val="clear" w:color="auto" w:fill="FFFFFF"/>
        </w:rPr>
        <w:t>28/02/23</w:t>
      </w:r>
      <w:r w:rsidR="009A5EDD">
        <w:rPr>
          <w:rFonts w:ascii="Verdana" w:hAnsi="Verdana" w:cs="Segoe UI"/>
          <w:color w:val="0D0D0D"/>
          <w:sz w:val="22"/>
          <w:szCs w:val="22"/>
          <w:shd w:val="clear" w:color="auto" w:fill="FFFFFF"/>
        </w:rPr>
        <w:t xml:space="preserve">, </w:t>
      </w:r>
      <w:r w:rsidRPr="009A5EDD">
        <w:rPr>
          <w:rFonts w:ascii="Verdana" w:hAnsi="Verdana" w:cs="Segoe UI"/>
          <w:color w:val="0D0D0D"/>
          <w:sz w:val="22"/>
          <w:szCs w:val="22"/>
          <w:shd w:val="clear" w:color="auto" w:fill="FFFFFF"/>
        </w:rPr>
        <w:t>08/06/23</w:t>
      </w:r>
      <w:r w:rsidR="009A5EDD">
        <w:rPr>
          <w:rFonts w:ascii="Verdana" w:hAnsi="Verdana" w:cs="Segoe UI"/>
          <w:color w:val="0D0D0D"/>
          <w:sz w:val="22"/>
          <w:szCs w:val="22"/>
          <w:shd w:val="clear" w:color="auto" w:fill="FFFFFF"/>
        </w:rPr>
        <w:t xml:space="preserve">, </w:t>
      </w:r>
      <w:r w:rsidRPr="009A5EDD">
        <w:rPr>
          <w:rFonts w:ascii="Verdana" w:hAnsi="Verdana" w:cs="Segoe UI"/>
          <w:color w:val="0D0D0D"/>
          <w:sz w:val="22"/>
          <w:szCs w:val="22"/>
          <w:shd w:val="clear" w:color="auto" w:fill="FFFFFF"/>
        </w:rPr>
        <w:t>07/09/23</w:t>
      </w:r>
    </w:p>
    <w:p w14:paraId="3897F6E8" w14:textId="77777777" w:rsidR="00095DFB" w:rsidRDefault="00095DFB" w:rsidP="00095DFB">
      <w:pPr>
        <w:rPr>
          <w:rFonts w:ascii="Aptos" w:hAnsi="Aptos" w:cs="Calibri"/>
          <w:color w:val="000000"/>
        </w:rPr>
      </w:pPr>
    </w:p>
    <w:p w14:paraId="41592088" w14:textId="1FFACFF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341D68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3E3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96A7A9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A54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E1235AF" wp14:editId="7BA26E6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FC1F04D" w14:textId="07B9352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66F08">
      <w:rPr>
        <w:noProof/>
      </w:rPr>
      <w:t>2</w:t>
    </w:r>
    <w:r w:rsidR="00795AD1" w:rsidRPr="00795AD1">
      <w:rPr>
        <w:noProof/>
      </w:rPr>
      <w:fldChar w:fldCharType="end"/>
    </w:r>
  </w:p>
  <w:p w14:paraId="7E2CA89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0199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896F3DF" wp14:editId="5216B3B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F80D7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42A7C7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CF64F2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04673A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9D00FF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9A5E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1046EA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5BEF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172AB4E" wp14:editId="47229E3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1D47E7" wp14:editId="7C5C362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A078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51FE1F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32CC0B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6E9C2E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0E63DD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1D47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599A078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51FE1F9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32CC0B6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6E9C2E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60E63DDA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68C46B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845152"/>
    <w:multiLevelType w:val="hybridMultilevel"/>
    <w:tmpl w:val="FC12F998"/>
    <w:lvl w:ilvl="0" w:tplc="8ACA08E0">
      <w:numFmt w:val="bullet"/>
      <w:lvlText w:val="·"/>
      <w:lvlJc w:val="left"/>
      <w:pPr>
        <w:ind w:left="1190" w:hanging="83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E726F53"/>
    <w:multiLevelType w:val="hybridMultilevel"/>
    <w:tmpl w:val="BFC4761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834B1E4">
      <w:numFmt w:val="bullet"/>
      <w:lvlText w:val="·"/>
      <w:lvlJc w:val="left"/>
      <w:pPr>
        <w:ind w:left="2270" w:hanging="830"/>
      </w:pPr>
      <w:rPr>
        <w:rFonts w:ascii="Verdana" w:eastAsia="Calibr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CB91D08"/>
    <w:multiLevelType w:val="hybridMultilevel"/>
    <w:tmpl w:val="E072F3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948">
    <w:abstractNumId w:val="14"/>
  </w:num>
  <w:num w:numId="2" w16cid:durableId="2095661764">
    <w:abstractNumId w:val="0"/>
  </w:num>
  <w:num w:numId="3" w16cid:durableId="1549874987">
    <w:abstractNumId w:val="8"/>
  </w:num>
  <w:num w:numId="4" w16cid:durableId="323053452">
    <w:abstractNumId w:val="16"/>
  </w:num>
  <w:num w:numId="5" w16cid:durableId="1799102634">
    <w:abstractNumId w:val="4"/>
  </w:num>
  <w:num w:numId="6" w16cid:durableId="546530849">
    <w:abstractNumId w:val="3"/>
  </w:num>
  <w:num w:numId="7" w16cid:durableId="1294024141">
    <w:abstractNumId w:val="11"/>
  </w:num>
  <w:num w:numId="8" w16cid:durableId="341590898">
    <w:abstractNumId w:val="15"/>
  </w:num>
  <w:num w:numId="9" w16cid:durableId="1445228109">
    <w:abstractNumId w:val="19"/>
  </w:num>
  <w:num w:numId="10" w16cid:durableId="1210611792">
    <w:abstractNumId w:val="2"/>
  </w:num>
  <w:num w:numId="11" w16cid:durableId="244611479">
    <w:abstractNumId w:val="9"/>
  </w:num>
  <w:num w:numId="12" w16cid:durableId="737023910">
    <w:abstractNumId w:val="13"/>
  </w:num>
  <w:num w:numId="13" w16cid:durableId="557546621">
    <w:abstractNumId w:val="17"/>
  </w:num>
  <w:num w:numId="14" w16cid:durableId="17705404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8749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954574">
    <w:abstractNumId w:val="12"/>
  </w:num>
  <w:num w:numId="17" w16cid:durableId="1067458892">
    <w:abstractNumId w:val="5"/>
  </w:num>
  <w:num w:numId="18" w16cid:durableId="1044330619">
    <w:abstractNumId w:val="10"/>
  </w:num>
  <w:num w:numId="19" w16cid:durableId="1362319171">
    <w:abstractNumId w:val="1"/>
  </w:num>
  <w:num w:numId="20" w16cid:durableId="7044537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95DFB"/>
    <w:rsid w:val="000C00ED"/>
    <w:rsid w:val="00111757"/>
    <w:rsid w:val="001276F0"/>
    <w:rsid w:val="00166F08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5BCE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26F1"/>
    <w:rsid w:val="00553E1D"/>
    <w:rsid w:val="005925B8"/>
    <w:rsid w:val="005A06AA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E0CFD"/>
    <w:rsid w:val="0090178A"/>
    <w:rsid w:val="00912B14"/>
    <w:rsid w:val="009269BD"/>
    <w:rsid w:val="0093376E"/>
    <w:rsid w:val="00937E61"/>
    <w:rsid w:val="009574AC"/>
    <w:rsid w:val="0097092D"/>
    <w:rsid w:val="00982170"/>
    <w:rsid w:val="009A0943"/>
    <w:rsid w:val="009A5EDD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E0CF1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5526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360EA-3CAF-4C2C-8909-7A4FCE32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29</TotalTime>
  <Pages>2</Pages>
  <Words>378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2024-04-01T15:40:00Z</dcterms:created>
  <dcterms:modified xsi:type="dcterms:W3CDTF">2024-04-08T10:52:00Z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89527a12f4a5fb05a9c4c6b6a093a95fa4e8811fc98bc5bb14809aad16652099</vt:lpwstr>
  </property>
</Properties>
</file>