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0F1A0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EF274D1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FDDC6" wp14:editId="513BCCF8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E80540" w14:textId="748C528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D7AD3" w:rsidRPr="004D7AD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24-C-028</w:t>
                            </w:r>
                          </w:p>
                          <w:p w14:paraId="7B1E5079" w14:textId="77777777" w:rsidR="00DC7FA9" w:rsidRDefault="00DC7FA9" w:rsidP="00DC7FA9"/>
                          <w:p w14:paraId="5502253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4E59D717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8FDDC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57E80540" w14:textId="748C528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D7AD3" w:rsidRPr="004D7AD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24-C-028</w:t>
                      </w:r>
                    </w:p>
                    <w:p w14:paraId="7B1E5079" w14:textId="77777777" w:rsidR="00DC7FA9" w:rsidRDefault="00DC7FA9" w:rsidP="00DC7FA9"/>
                    <w:p w14:paraId="5502253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4E59D717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787322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45E5A6E8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A23414E" w14:textId="77777777" w:rsidR="00C86C1C" w:rsidRDefault="00C86C1C" w:rsidP="00C86C1C">
      <w:pPr>
        <w:rPr>
          <w:rFonts w:ascii="Verdana" w:hAnsi="Verdana"/>
          <w:b/>
          <w:noProof/>
          <w:sz w:val="22"/>
          <w:szCs w:val="22"/>
        </w:rPr>
      </w:pPr>
      <w:r w:rsidRPr="00C86C1C">
        <w:rPr>
          <w:rFonts w:ascii="Verdana" w:hAnsi="Verdana"/>
          <w:b/>
          <w:noProof/>
          <w:sz w:val="22"/>
          <w:szCs w:val="22"/>
        </w:rPr>
        <w:t>Q1. How many patients have been treated in the past 3 months with the following agents for renal cell carcinoma (any stage) :</w:t>
      </w:r>
    </w:p>
    <w:p w14:paraId="30F9EE61" w14:textId="6AFB2AA9" w:rsidR="00A47626" w:rsidRPr="00A47626" w:rsidRDefault="00A47626" w:rsidP="00C86C1C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The </w:t>
      </w:r>
      <w:r w:rsidR="009A5786">
        <w:rPr>
          <w:rFonts w:ascii="Verdana" w:hAnsi="Verdana"/>
          <w:bCs/>
          <w:noProof/>
          <w:sz w:val="22"/>
          <w:szCs w:val="22"/>
        </w:rPr>
        <w:t>information provided</w:t>
      </w:r>
      <w:r w:rsidR="008D5563">
        <w:rPr>
          <w:rFonts w:ascii="Verdana" w:hAnsi="Verdana"/>
          <w:bCs/>
          <w:noProof/>
          <w:sz w:val="22"/>
          <w:szCs w:val="22"/>
        </w:rPr>
        <w:t xml:space="preserve"> below</w:t>
      </w:r>
      <w:r>
        <w:rPr>
          <w:rFonts w:ascii="Verdana" w:hAnsi="Verdana"/>
          <w:bCs/>
          <w:noProof/>
          <w:sz w:val="22"/>
          <w:szCs w:val="22"/>
        </w:rPr>
        <w:t xml:space="preserve"> is from </w:t>
      </w:r>
      <w:r w:rsidRPr="00A47626">
        <w:rPr>
          <w:rFonts w:ascii="Verdana" w:hAnsi="Verdana"/>
          <w:bCs/>
          <w:noProof/>
          <w:sz w:val="22"/>
          <w:szCs w:val="22"/>
        </w:rPr>
        <w:t>01Dec</w:t>
      </w:r>
      <w:r>
        <w:rPr>
          <w:rFonts w:ascii="Verdana" w:hAnsi="Verdana"/>
          <w:bCs/>
          <w:noProof/>
          <w:sz w:val="22"/>
          <w:szCs w:val="22"/>
        </w:rPr>
        <w:t xml:space="preserve"> </w:t>
      </w:r>
      <w:r w:rsidRPr="00A47626">
        <w:rPr>
          <w:rFonts w:ascii="Verdana" w:hAnsi="Verdana"/>
          <w:bCs/>
          <w:noProof/>
          <w:sz w:val="22"/>
          <w:szCs w:val="22"/>
        </w:rPr>
        <w:t>2023 to 29</w:t>
      </w:r>
      <w:r>
        <w:rPr>
          <w:rFonts w:ascii="Verdana" w:hAnsi="Verdana"/>
          <w:bCs/>
          <w:noProof/>
          <w:sz w:val="22"/>
          <w:szCs w:val="22"/>
        </w:rPr>
        <w:t xml:space="preserve"> </w:t>
      </w:r>
      <w:r w:rsidRPr="00A47626">
        <w:rPr>
          <w:rFonts w:ascii="Verdana" w:hAnsi="Verdana"/>
          <w:bCs/>
          <w:noProof/>
          <w:sz w:val="22"/>
          <w:szCs w:val="22"/>
        </w:rPr>
        <w:t>Feb</w:t>
      </w:r>
      <w:r>
        <w:rPr>
          <w:rFonts w:ascii="Verdana" w:hAnsi="Verdana"/>
          <w:bCs/>
          <w:noProof/>
          <w:sz w:val="22"/>
          <w:szCs w:val="22"/>
        </w:rPr>
        <w:t xml:space="preserve"> </w:t>
      </w:r>
      <w:r w:rsidRPr="00A47626">
        <w:rPr>
          <w:rFonts w:ascii="Verdana" w:hAnsi="Verdana"/>
          <w:bCs/>
          <w:noProof/>
          <w:sz w:val="22"/>
          <w:szCs w:val="22"/>
        </w:rPr>
        <w:t>2024</w:t>
      </w:r>
      <w:r>
        <w:rPr>
          <w:rFonts w:ascii="Verdana" w:hAnsi="Verdana"/>
          <w:bCs/>
          <w:noProof/>
          <w:sz w:val="22"/>
          <w:szCs w:val="22"/>
        </w:rPr>
        <w:t>.</w:t>
      </w:r>
    </w:p>
    <w:p w14:paraId="0EB54E1B" w14:textId="39068F4B" w:rsidR="00C86C1C" w:rsidRPr="00C86C1C" w:rsidRDefault="00C86C1C" w:rsidP="00C86C1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C7D90">
        <w:rPr>
          <w:rFonts w:ascii="Verdana" w:hAnsi="Verdana"/>
          <w:b/>
          <w:noProof/>
          <w:sz w:val="22"/>
          <w:szCs w:val="22"/>
        </w:rPr>
        <w:t>Avelumab + Axitinib</w:t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  <w:t>5</w:t>
      </w:r>
    </w:p>
    <w:p w14:paraId="5C822564" w14:textId="4BB40943" w:rsidR="00C86C1C" w:rsidRPr="00C86C1C" w:rsidRDefault="00C86C1C" w:rsidP="00C86C1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C7D90">
        <w:rPr>
          <w:rFonts w:ascii="Verdana" w:hAnsi="Verdana"/>
          <w:b/>
          <w:noProof/>
          <w:sz w:val="22"/>
          <w:szCs w:val="22"/>
        </w:rPr>
        <w:t>Axinitib</w:t>
      </w:r>
      <w:r w:rsidR="00244927" w:rsidRPr="004C7D90">
        <w:rPr>
          <w:rFonts w:ascii="Verdana" w:hAnsi="Verdana"/>
          <w:b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  <w:t>5</w:t>
      </w:r>
    </w:p>
    <w:p w14:paraId="07E16764" w14:textId="54D42116" w:rsidR="00C86C1C" w:rsidRPr="00C86C1C" w:rsidRDefault="00C86C1C" w:rsidP="00C86C1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C7D90">
        <w:rPr>
          <w:rFonts w:ascii="Verdana" w:hAnsi="Verdana"/>
          <w:b/>
          <w:noProof/>
          <w:sz w:val="22"/>
          <w:szCs w:val="22"/>
        </w:rPr>
        <w:t>Cabozantinib</w:t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4C7D90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  <w:t>23</w:t>
      </w:r>
    </w:p>
    <w:p w14:paraId="6D4816AE" w14:textId="5C66ED26" w:rsidR="00C86C1C" w:rsidRPr="00C86C1C" w:rsidRDefault="00C86C1C" w:rsidP="00C86C1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C7D90">
        <w:rPr>
          <w:rFonts w:ascii="Verdana" w:hAnsi="Verdana"/>
          <w:b/>
          <w:noProof/>
          <w:sz w:val="22"/>
          <w:szCs w:val="22"/>
        </w:rPr>
        <w:t>Everolimus</w:t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  <w:t>0</w:t>
      </w:r>
    </w:p>
    <w:p w14:paraId="019B09A0" w14:textId="69062959" w:rsidR="00C86C1C" w:rsidRPr="00C86C1C" w:rsidRDefault="00C86C1C" w:rsidP="00C86C1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C7D90">
        <w:rPr>
          <w:rFonts w:ascii="Verdana" w:hAnsi="Verdana"/>
          <w:b/>
          <w:noProof/>
          <w:sz w:val="22"/>
          <w:szCs w:val="22"/>
        </w:rPr>
        <w:t>Lenvantinib + Everolimus</w:t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  <w:t>7</w:t>
      </w:r>
    </w:p>
    <w:p w14:paraId="33CCEEB5" w14:textId="2B326847" w:rsidR="00C86C1C" w:rsidRPr="00C86C1C" w:rsidRDefault="00C86C1C" w:rsidP="00C86C1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C7D90">
        <w:rPr>
          <w:rFonts w:ascii="Verdana" w:hAnsi="Verdana"/>
          <w:b/>
          <w:noProof/>
          <w:sz w:val="22"/>
          <w:szCs w:val="22"/>
        </w:rPr>
        <w:t>Nivolumab monotherapy</w:t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  <w:t>11</w:t>
      </w:r>
    </w:p>
    <w:p w14:paraId="57EE5658" w14:textId="2C6D2BCD" w:rsidR="00C86C1C" w:rsidRPr="00C86C1C" w:rsidRDefault="00C86C1C" w:rsidP="00C86C1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C7D90">
        <w:rPr>
          <w:rFonts w:ascii="Verdana" w:hAnsi="Verdana"/>
          <w:b/>
          <w:noProof/>
          <w:sz w:val="22"/>
          <w:szCs w:val="22"/>
        </w:rPr>
        <w:t>Nivolumab + Cabozantinib</w:t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  <w:t>0</w:t>
      </w:r>
    </w:p>
    <w:p w14:paraId="6D7342F9" w14:textId="631CC29F" w:rsidR="00C86C1C" w:rsidRPr="00C86C1C" w:rsidRDefault="00C86C1C" w:rsidP="00C86C1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C7D90">
        <w:rPr>
          <w:rFonts w:ascii="Verdana" w:hAnsi="Verdana"/>
          <w:b/>
          <w:noProof/>
          <w:sz w:val="22"/>
          <w:szCs w:val="22"/>
        </w:rPr>
        <w:t>Nivolumab + Ipilimumab</w:t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  <w:t>&lt;5*</w:t>
      </w:r>
    </w:p>
    <w:p w14:paraId="79DD3A3F" w14:textId="241D027B" w:rsidR="00C86C1C" w:rsidRPr="00C86C1C" w:rsidRDefault="00C86C1C" w:rsidP="00C86C1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C7D90">
        <w:rPr>
          <w:rFonts w:ascii="Verdana" w:hAnsi="Verdana"/>
          <w:b/>
          <w:noProof/>
          <w:sz w:val="22"/>
          <w:szCs w:val="22"/>
        </w:rPr>
        <w:t>Pazopanib</w:t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  <w:t>&lt;5*</w:t>
      </w:r>
    </w:p>
    <w:p w14:paraId="37108364" w14:textId="0C2E1900" w:rsidR="00C86C1C" w:rsidRPr="00C86C1C" w:rsidRDefault="00C86C1C" w:rsidP="00C86C1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C7D90">
        <w:rPr>
          <w:rFonts w:ascii="Verdana" w:hAnsi="Verdana"/>
          <w:b/>
          <w:noProof/>
          <w:sz w:val="22"/>
          <w:szCs w:val="22"/>
        </w:rPr>
        <w:t>Pembrolizumab monotherapy</w:t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  <w:t>&lt;5*</w:t>
      </w:r>
    </w:p>
    <w:p w14:paraId="0F8D5A97" w14:textId="72218D13" w:rsidR="00C86C1C" w:rsidRPr="00C86C1C" w:rsidRDefault="00C86C1C" w:rsidP="00C86C1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C7D90">
        <w:rPr>
          <w:rFonts w:ascii="Verdana" w:hAnsi="Verdana"/>
          <w:b/>
          <w:noProof/>
          <w:sz w:val="22"/>
          <w:szCs w:val="22"/>
        </w:rPr>
        <w:t>Pembrolizumab + Lenvatinib</w:t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  <w:t>&lt;5*</w:t>
      </w:r>
    </w:p>
    <w:p w14:paraId="3CD8FC5E" w14:textId="73362399" w:rsidR="00C86C1C" w:rsidRPr="00C86C1C" w:rsidRDefault="00C86C1C" w:rsidP="00C86C1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C7D90">
        <w:rPr>
          <w:rFonts w:ascii="Verdana" w:hAnsi="Verdana"/>
          <w:b/>
          <w:noProof/>
          <w:sz w:val="22"/>
          <w:szCs w:val="22"/>
        </w:rPr>
        <w:t>Pembrolizumab + Axitinib</w:t>
      </w:r>
      <w:r w:rsidR="00244927">
        <w:rPr>
          <w:rFonts w:ascii="Verdana" w:hAnsi="Verdana"/>
          <w:bCs/>
          <w:noProof/>
          <w:sz w:val="22"/>
          <w:szCs w:val="22"/>
        </w:rPr>
        <w:t xml:space="preserve">  </w:t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  <w:t xml:space="preserve"> 0</w:t>
      </w:r>
    </w:p>
    <w:p w14:paraId="6B566DC0" w14:textId="208C47A9" w:rsidR="00C86C1C" w:rsidRPr="00C86C1C" w:rsidRDefault="00C86C1C" w:rsidP="00C86C1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C7D90">
        <w:rPr>
          <w:rFonts w:ascii="Verdana" w:hAnsi="Verdana"/>
          <w:b/>
          <w:noProof/>
          <w:sz w:val="22"/>
          <w:szCs w:val="22"/>
        </w:rPr>
        <w:t>Radiotherapy only</w:t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  <w:t>**</w:t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</w:p>
    <w:p w14:paraId="6DBD4327" w14:textId="5CBAB698" w:rsidR="00C86C1C" w:rsidRPr="00C86C1C" w:rsidRDefault="00C86C1C" w:rsidP="00C86C1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C7D90">
        <w:rPr>
          <w:rFonts w:ascii="Verdana" w:hAnsi="Verdana"/>
          <w:b/>
          <w:noProof/>
          <w:sz w:val="22"/>
          <w:szCs w:val="22"/>
        </w:rPr>
        <w:t>Sunitinib</w:t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  <w:t>5</w:t>
      </w:r>
    </w:p>
    <w:p w14:paraId="10C6184C" w14:textId="7F009366" w:rsidR="00C86C1C" w:rsidRPr="00C86C1C" w:rsidRDefault="00C86C1C" w:rsidP="00C86C1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C7D90">
        <w:rPr>
          <w:rFonts w:ascii="Verdana" w:hAnsi="Verdana"/>
          <w:b/>
          <w:noProof/>
          <w:sz w:val="22"/>
          <w:szCs w:val="22"/>
        </w:rPr>
        <w:t>Temsirolimus</w:t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  <w:t>0</w:t>
      </w:r>
    </w:p>
    <w:p w14:paraId="1A9EC918" w14:textId="79759705" w:rsidR="00C86C1C" w:rsidRPr="00C86C1C" w:rsidRDefault="00C86C1C" w:rsidP="00C86C1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C7D90">
        <w:rPr>
          <w:rFonts w:ascii="Verdana" w:hAnsi="Verdana"/>
          <w:b/>
          <w:noProof/>
          <w:sz w:val="22"/>
          <w:szCs w:val="22"/>
        </w:rPr>
        <w:t>Tivozanib</w:t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  <w:t>14</w:t>
      </w:r>
    </w:p>
    <w:p w14:paraId="58955B02" w14:textId="6B8B3AA6" w:rsidR="00C86C1C" w:rsidRPr="00C86C1C" w:rsidRDefault="00C86C1C" w:rsidP="00C86C1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C7D90">
        <w:rPr>
          <w:rFonts w:ascii="Verdana" w:hAnsi="Verdana"/>
          <w:b/>
          <w:noProof/>
          <w:sz w:val="22"/>
          <w:szCs w:val="22"/>
        </w:rPr>
        <w:t>Other active systemic anti-cancer therapy</w:t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  <w:t>&lt;5*</w:t>
      </w:r>
    </w:p>
    <w:p w14:paraId="74D14BE4" w14:textId="3CCD28C7" w:rsidR="00C86C1C" w:rsidRPr="00C86C1C" w:rsidRDefault="00C86C1C" w:rsidP="00C86C1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4C7D90">
        <w:rPr>
          <w:rFonts w:ascii="Verdana" w:hAnsi="Verdana"/>
          <w:b/>
          <w:noProof/>
          <w:sz w:val="22"/>
          <w:szCs w:val="22"/>
        </w:rPr>
        <w:t>Palliative care only</w:t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</w:r>
      <w:r w:rsidR="00244927">
        <w:rPr>
          <w:rFonts w:ascii="Verdana" w:hAnsi="Verdana"/>
          <w:bCs/>
          <w:noProof/>
          <w:sz w:val="22"/>
          <w:szCs w:val="22"/>
        </w:rPr>
        <w:tab/>
        <w:t>&lt;5*</w:t>
      </w:r>
    </w:p>
    <w:p w14:paraId="1C5966D0" w14:textId="77777777" w:rsidR="00C86C1C" w:rsidRPr="00C86C1C" w:rsidRDefault="00C86C1C" w:rsidP="00C86C1C">
      <w:pPr>
        <w:rPr>
          <w:rFonts w:ascii="Verdana" w:hAnsi="Verdana"/>
          <w:bCs/>
          <w:noProof/>
          <w:sz w:val="22"/>
          <w:szCs w:val="22"/>
        </w:rPr>
      </w:pPr>
      <w:r w:rsidRPr="00C86C1C">
        <w:rPr>
          <w:rFonts w:ascii="Verdana" w:hAnsi="Verdana"/>
          <w:bCs/>
          <w:noProof/>
          <w:sz w:val="22"/>
          <w:szCs w:val="22"/>
        </w:rPr>
        <w:t xml:space="preserve"> </w:t>
      </w:r>
    </w:p>
    <w:p w14:paraId="2CC9EC24" w14:textId="77777777" w:rsidR="00C86C1C" w:rsidRPr="00C86C1C" w:rsidRDefault="00C86C1C" w:rsidP="00C86C1C">
      <w:pPr>
        <w:rPr>
          <w:rFonts w:ascii="Verdana" w:hAnsi="Verdana"/>
          <w:b/>
          <w:noProof/>
          <w:sz w:val="22"/>
          <w:szCs w:val="22"/>
        </w:rPr>
      </w:pPr>
      <w:r w:rsidRPr="00C86C1C">
        <w:rPr>
          <w:rFonts w:ascii="Verdana" w:hAnsi="Verdana"/>
          <w:b/>
          <w:noProof/>
          <w:sz w:val="22"/>
          <w:szCs w:val="22"/>
        </w:rPr>
        <w:t>Q2. How many patients have been treated in the past 3 months with the following agents for melanoma (any stage) :</w:t>
      </w:r>
    </w:p>
    <w:p w14:paraId="5974EBDB" w14:textId="77777777" w:rsidR="00C86C1C" w:rsidRPr="00C86C1C" w:rsidRDefault="00C86C1C" w:rsidP="00C86C1C">
      <w:pPr>
        <w:rPr>
          <w:rFonts w:ascii="Verdana" w:hAnsi="Verdana"/>
          <w:b/>
          <w:noProof/>
          <w:sz w:val="22"/>
          <w:szCs w:val="22"/>
        </w:rPr>
      </w:pPr>
      <w:r w:rsidRPr="00C86C1C">
        <w:rPr>
          <w:rFonts w:ascii="Verdana" w:hAnsi="Verdana"/>
          <w:b/>
          <w:noProof/>
          <w:sz w:val="22"/>
          <w:szCs w:val="22"/>
        </w:rPr>
        <w:t xml:space="preserve"> </w:t>
      </w:r>
    </w:p>
    <w:p w14:paraId="75891509" w14:textId="413968EA" w:rsidR="00C86C1C" w:rsidRPr="00C86C1C" w:rsidRDefault="00C86C1C" w:rsidP="00C86C1C">
      <w:pPr>
        <w:pStyle w:val="ListParagraph"/>
        <w:numPr>
          <w:ilvl w:val="1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154234">
        <w:rPr>
          <w:rFonts w:ascii="Verdana" w:hAnsi="Verdana"/>
          <w:b/>
          <w:noProof/>
          <w:sz w:val="22"/>
          <w:szCs w:val="22"/>
        </w:rPr>
        <w:t>Cobimetinib</w:t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  <w:t>0</w:t>
      </w:r>
    </w:p>
    <w:p w14:paraId="26F8EA5D" w14:textId="5B718796" w:rsidR="00C86C1C" w:rsidRPr="00C86C1C" w:rsidRDefault="00C86C1C" w:rsidP="00C86C1C">
      <w:pPr>
        <w:pStyle w:val="ListParagraph"/>
        <w:numPr>
          <w:ilvl w:val="1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154234">
        <w:rPr>
          <w:rFonts w:ascii="Verdana" w:hAnsi="Verdana"/>
          <w:b/>
          <w:noProof/>
          <w:sz w:val="22"/>
          <w:szCs w:val="22"/>
        </w:rPr>
        <w:t>Dabrafenib</w:t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  <w:t>&lt;5*</w:t>
      </w:r>
    </w:p>
    <w:p w14:paraId="3643C16F" w14:textId="44699A7E" w:rsidR="00C86C1C" w:rsidRPr="00C86C1C" w:rsidRDefault="00C86C1C" w:rsidP="00C86C1C">
      <w:pPr>
        <w:pStyle w:val="ListParagraph"/>
        <w:numPr>
          <w:ilvl w:val="1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154234">
        <w:rPr>
          <w:rFonts w:ascii="Verdana" w:hAnsi="Verdana"/>
          <w:b/>
          <w:noProof/>
          <w:sz w:val="22"/>
          <w:szCs w:val="22"/>
        </w:rPr>
        <w:lastRenderedPageBreak/>
        <w:t>Dabrafenib + Trametinib</w:t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  <w:t>14</w:t>
      </w:r>
    </w:p>
    <w:p w14:paraId="60609C62" w14:textId="3E23BB57" w:rsidR="00C86C1C" w:rsidRPr="00C86C1C" w:rsidRDefault="00C86C1C" w:rsidP="00C86C1C">
      <w:pPr>
        <w:pStyle w:val="ListParagraph"/>
        <w:numPr>
          <w:ilvl w:val="1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154234">
        <w:rPr>
          <w:rFonts w:ascii="Verdana" w:hAnsi="Verdana"/>
          <w:b/>
          <w:noProof/>
          <w:sz w:val="22"/>
          <w:szCs w:val="22"/>
        </w:rPr>
        <w:t>Dacarbazine</w:t>
      </w:r>
      <w:r w:rsidR="00BA1E06" w:rsidRPr="00154234">
        <w:rPr>
          <w:rFonts w:ascii="Verdana" w:hAnsi="Verdana"/>
          <w:b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  <w:t>0</w:t>
      </w:r>
    </w:p>
    <w:p w14:paraId="755C4C5E" w14:textId="51758B6D" w:rsidR="00C86C1C" w:rsidRPr="00C86C1C" w:rsidRDefault="00C86C1C" w:rsidP="00C86C1C">
      <w:pPr>
        <w:pStyle w:val="ListParagraph"/>
        <w:numPr>
          <w:ilvl w:val="1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154234">
        <w:rPr>
          <w:rFonts w:ascii="Verdana" w:hAnsi="Verdana"/>
          <w:b/>
          <w:noProof/>
          <w:sz w:val="22"/>
          <w:szCs w:val="22"/>
        </w:rPr>
        <w:t>Denosumab</w:t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  <w:t>0</w:t>
      </w:r>
    </w:p>
    <w:p w14:paraId="70EA9A25" w14:textId="31B630FB" w:rsidR="00C86C1C" w:rsidRPr="00C86C1C" w:rsidRDefault="00C86C1C" w:rsidP="00C86C1C">
      <w:pPr>
        <w:pStyle w:val="ListParagraph"/>
        <w:numPr>
          <w:ilvl w:val="1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154234">
        <w:rPr>
          <w:rFonts w:ascii="Verdana" w:hAnsi="Verdana"/>
          <w:b/>
          <w:noProof/>
          <w:sz w:val="22"/>
          <w:szCs w:val="22"/>
        </w:rPr>
        <w:t>Encorafenib + Binimetinib</w:t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  <w:t>9</w:t>
      </w:r>
    </w:p>
    <w:p w14:paraId="73288223" w14:textId="3581D617" w:rsidR="00C86C1C" w:rsidRPr="00C86C1C" w:rsidRDefault="00C86C1C" w:rsidP="00C86C1C">
      <w:pPr>
        <w:pStyle w:val="ListParagraph"/>
        <w:numPr>
          <w:ilvl w:val="1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154234">
        <w:rPr>
          <w:rFonts w:ascii="Verdana" w:hAnsi="Verdana"/>
          <w:b/>
          <w:noProof/>
          <w:sz w:val="22"/>
          <w:szCs w:val="22"/>
        </w:rPr>
        <w:t>Ipilimumab monotherapy</w:t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  <w:t>&lt;5*</w:t>
      </w:r>
    </w:p>
    <w:p w14:paraId="74156CED" w14:textId="30E80092" w:rsidR="00C86C1C" w:rsidRPr="00C86C1C" w:rsidRDefault="00C86C1C" w:rsidP="00C86C1C">
      <w:pPr>
        <w:pStyle w:val="ListParagraph"/>
        <w:numPr>
          <w:ilvl w:val="1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154234">
        <w:rPr>
          <w:rFonts w:ascii="Verdana" w:hAnsi="Verdana"/>
          <w:b/>
          <w:noProof/>
          <w:sz w:val="22"/>
          <w:szCs w:val="22"/>
        </w:rPr>
        <w:t>Ipilimumab + Nivolumab</w:t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  <w:t>7</w:t>
      </w:r>
    </w:p>
    <w:p w14:paraId="7500B5CF" w14:textId="4C8AA1C6" w:rsidR="00C86C1C" w:rsidRPr="00C86C1C" w:rsidRDefault="00C86C1C" w:rsidP="00C86C1C">
      <w:pPr>
        <w:pStyle w:val="ListParagraph"/>
        <w:numPr>
          <w:ilvl w:val="1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154234">
        <w:rPr>
          <w:rFonts w:ascii="Verdana" w:hAnsi="Verdana"/>
          <w:b/>
          <w:noProof/>
          <w:sz w:val="22"/>
          <w:szCs w:val="22"/>
        </w:rPr>
        <w:t>Nivolumab monotherapy</w:t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  <w:t>10</w:t>
      </w:r>
    </w:p>
    <w:p w14:paraId="374BADD3" w14:textId="40EC0411" w:rsidR="00C86C1C" w:rsidRPr="00C86C1C" w:rsidRDefault="00C86C1C" w:rsidP="00C86C1C">
      <w:pPr>
        <w:pStyle w:val="ListParagraph"/>
        <w:numPr>
          <w:ilvl w:val="1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154234">
        <w:rPr>
          <w:rFonts w:ascii="Verdana" w:hAnsi="Verdana"/>
          <w:b/>
          <w:noProof/>
          <w:sz w:val="22"/>
          <w:szCs w:val="22"/>
        </w:rPr>
        <w:t>Nivolumab + Relatlimab</w:t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  <w:t>0</w:t>
      </w:r>
    </w:p>
    <w:p w14:paraId="6D585995" w14:textId="3FF235BE" w:rsidR="00C86C1C" w:rsidRPr="00C86C1C" w:rsidRDefault="00C86C1C" w:rsidP="00C86C1C">
      <w:pPr>
        <w:pStyle w:val="ListParagraph"/>
        <w:numPr>
          <w:ilvl w:val="1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154234">
        <w:rPr>
          <w:rFonts w:ascii="Verdana" w:hAnsi="Verdana"/>
          <w:b/>
          <w:noProof/>
          <w:sz w:val="22"/>
          <w:szCs w:val="22"/>
        </w:rPr>
        <w:t>Pembrolizumab</w:t>
      </w:r>
      <w:r w:rsidRPr="00C86C1C">
        <w:rPr>
          <w:rFonts w:ascii="Verdana" w:hAnsi="Verdana"/>
          <w:bCs/>
          <w:noProof/>
          <w:sz w:val="22"/>
          <w:szCs w:val="22"/>
        </w:rPr>
        <w:t xml:space="preserve"> </w:t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  <w:t>25</w:t>
      </w:r>
    </w:p>
    <w:p w14:paraId="7171927A" w14:textId="6B559E92" w:rsidR="00C86C1C" w:rsidRPr="00C86C1C" w:rsidRDefault="00C86C1C" w:rsidP="00C86C1C">
      <w:pPr>
        <w:pStyle w:val="ListParagraph"/>
        <w:numPr>
          <w:ilvl w:val="1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154234">
        <w:rPr>
          <w:rFonts w:ascii="Verdana" w:hAnsi="Verdana"/>
          <w:b/>
          <w:noProof/>
          <w:sz w:val="22"/>
          <w:szCs w:val="22"/>
        </w:rPr>
        <w:t>Trametinib</w:t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  <w:t>0</w:t>
      </w:r>
    </w:p>
    <w:p w14:paraId="2D0D3B25" w14:textId="63AC6ECF" w:rsidR="00C86C1C" w:rsidRPr="00C86C1C" w:rsidRDefault="00C86C1C" w:rsidP="00C86C1C">
      <w:pPr>
        <w:pStyle w:val="ListParagraph"/>
        <w:numPr>
          <w:ilvl w:val="1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154234">
        <w:rPr>
          <w:rFonts w:ascii="Verdana" w:hAnsi="Verdana"/>
          <w:b/>
          <w:noProof/>
          <w:sz w:val="22"/>
          <w:szCs w:val="22"/>
        </w:rPr>
        <w:t>Vemurafenib</w:t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  <w:t>&lt;5*</w:t>
      </w:r>
    </w:p>
    <w:p w14:paraId="6FA2D8C6" w14:textId="50FF0014" w:rsidR="00C86C1C" w:rsidRPr="00C86C1C" w:rsidRDefault="00C86C1C" w:rsidP="00C86C1C">
      <w:pPr>
        <w:pStyle w:val="ListParagraph"/>
        <w:numPr>
          <w:ilvl w:val="1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154234">
        <w:rPr>
          <w:rFonts w:ascii="Verdana" w:hAnsi="Verdana"/>
          <w:b/>
          <w:noProof/>
          <w:sz w:val="22"/>
          <w:szCs w:val="22"/>
        </w:rPr>
        <w:t>Vemurafenib + Cobimetinib</w:t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  <w:t>0</w:t>
      </w:r>
    </w:p>
    <w:p w14:paraId="55631811" w14:textId="3B55A464" w:rsidR="00C86C1C" w:rsidRPr="00C86C1C" w:rsidRDefault="00C86C1C" w:rsidP="00C86C1C">
      <w:pPr>
        <w:pStyle w:val="ListParagraph"/>
        <w:numPr>
          <w:ilvl w:val="1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154234">
        <w:rPr>
          <w:rFonts w:ascii="Verdana" w:hAnsi="Verdana"/>
          <w:b/>
          <w:noProof/>
          <w:sz w:val="22"/>
          <w:szCs w:val="22"/>
        </w:rPr>
        <w:t>Other active systemic anti-cancer therapy</w:t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  <w:t>&lt;5*</w:t>
      </w:r>
    </w:p>
    <w:p w14:paraId="559F32FE" w14:textId="10C35C3C" w:rsidR="00C86C1C" w:rsidRPr="00C86C1C" w:rsidRDefault="00C86C1C" w:rsidP="00C86C1C">
      <w:pPr>
        <w:pStyle w:val="ListParagraph"/>
        <w:numPr>
          <w:ilvl w:val="1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154234">
        <w:rPr>
          <w:rFonts w:ascii="Verdana" w:hAnsi="Verdana"/>
          <w:b/>
          <w:noProof/>
          <w:sz w:val="22"/>
          <w:szCs w:val="22"/>
        </w:rPr>
        <w:t>Palliative care only</w:t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BA1E06">
        <w:rPr>
          <w:rFonts w:ascii="Verdana" w:hAnsi="Verdana"/>
          <w:bCs/>
          <w:noProof/>
          <w:sz w:val="22"/>
          <w:szCs w:val="22"/>
        </w:rPr>
        <w:tab/>
      </w:r>
      <w:r w:rsidR="00154234">
        <w:rPr>
          <w:rFonts w:ascii="Verdana" w:hAnsi="Verdana"/>
          <w:bCs/>
          <w:noProof/>
          <w:sz w:val="22"/>
          <w:szCs w:val="22"/>
        </w:rPr>
        <w:t>**</w:t>
      </w:r>
    </w:p>
    <w:p w14:paraId="57742CEA" w14:textId="77777777" w:rsidR="00C86C1C" w:rsidRPr="00C86C1C" w:rsidRDefault="00C86C1C" w:rsidP="00C86C1C">
      <w:pPr>
        <w:rPr>
          <w:rFonts w:ascii="Verdana" w:hAnsi="Verdana"/>
          <w:bCs/>
          <w:noProof/>
          <w:sz w:val="22"/>
          <w:szCs w:val="22"/>
        </w:rPr>
      </w:pPr>
      <w:r w:rsidRPr="00C86C1C">
        <w:rPr>
          <w:rFonts w:ascii="Verdana" w:hAnsi="Verdana"/>
          <w:bCs/>
          <w:noProof/>
          <w:sz w:val="22"/>
          <w:szCs w:val="22"/>
        </w:rPr>
        <w:t xml:space="preserve"> </w:t>
      </w:r>
    </w:p>
    <w:p w14:paraId="1EEBE367" w14:textId="77777777" w:rsidR="00C86C1C" w:rsidRPr="00C86C1C" w:rsidRDefault="00C86C1C" w:rsidP="00C86C1C">
      <w:pPr>
        <w:rPr>
          <w:rFonts w:ascii="Verdana" w:hAnsi="Verdana"/>
          <w:b/>
          <w:noProof/>
          <w:sz w:val="22"/>
          <w:szCs w:val="22"/>
        </w:rPr>
      </w:pPr>
      <w:r w:rsidRPr="00C86C1C">
        <w:rPr>
          <w:rFonts w:ascii="Verdana" w:hAnsi="Verdana"/>
          <w:b/>
          <w:noProof/>
          <w:sz w:val="22"/>
          <w:szCs w:val="22"/>
        </w:rPr>
        <w:t>Q3. If possible, could you please provide the patients treated in the past 3 months with the following agents for metastatic melanoma ONLY:</w:t>
      </w:r>
    </w:p>
    <w:p w14:paraId="6EBAFB48" w14:textId="2B9D3D1E" w:rsidR="00C86C1C" w:rsidRPr="00882191" w:rsidRDefault="00C86C1C" w:rsidP="00882191">
      <w:pPr>
        <w:pStyle w:val="ListParagraph"/>
        <w:numPr>
          <w:ilvl w:val="0"/>
          <w:numId w:val="28"/>
        </w:numPr>
        <w:rPr>
          <w:rFonts w:ascii="Verdana" w:hAnsi="Verdana"/>
          <w:bCs/>
          <w:noProof/>
          <w:sz w:val="22"/>
          <w:szCs w:val="22"/>
        </w:rPr>
      </w:pPr>
      <w:r w:rsidRPr="00882191">
        <w:rPr>
          <w:rFonts w:ascii="Verdana" w:hAnsi="Verdana"/>
          <w:b/>
          <w:noProof/>
          <w:sz w:val="22"/>
          <w:szCs w:val="22"/>
        </w:rPr>
        <w:t>Ipilimumab monotherapy</w:t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  <w:t>&lt;5*</w:t>
      </w:r>
    </w:p>
    <w:p w14:paraId="1646DC84" w14:textId="483222AF" w:rsidR="00C86C1C" w:rsidRPr="00C86C1C" w:rsidRDefault="00C86C1C" w:rsidP="00C86C1C">
      <w:pPr>
        <w:pStyle w:val="ListParagraph"/>
        <w:numPr>
          <w:ilvl w:val="1"/>
          <w:numId w:val="24"/>
        </w:numPr>
        <w:rPr>
          <w:rFonts w:ascii="Verdana" w:hAnsi="Verdana"/>
          <w:bCs/>
          <w:noProof/>
          <w:sz w:val="22"/>
          <w:szCs w:val="22"/>
        </w:rPr>
      </w:pPr>
      <w:r w:rsidRPr="00882191">
        <w:rPr>
          <w:rFonts w:ascii="Verdana" w:hAnsi="Verdana"/>
          <w:b/>
          <w:noProof/>
          <w:sz w:val="22"/>
          <w:szCs w:val="22"/>
        </w:rPr>
        <w:t>Ipilimumab + Nivolumab</w:t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  <w:t>7</w:t>
      </w:r>
    </w:p>
    <w:p w14:paraId="37866209" w14:textId="46696938" w:rsidR="00C86C1C" w:rsidRPr="00C86C1C" w:rsidRDefault="00C86C1C" w:rsidP="00C86C1C">
      <w:pPr>
        <w:pStyle w:val="ListParagraph"/>
        <w:numPr>
          <w:ilvl w:val="1"/>
          <w:numId w:val="24"/>
        </w:numPr>
        <w:rPr>
          <w:rFonts w:ascii="Verdana" w:hAnsi="Verdana"/>
          <w:bCs/>
          <w:noProof/>
          <w:sz w:val="22"/>
          <w:szCs w:val="22"/>
        </w:rPr>
      </w:pPr>
      <w:r w:rsidRPr="00882191">
        <w:rPr>
          <w:rFonts w:ascii="Verdana" w:hAnsi="Verdana"/>
          <w:b/>
          <w:noProof/>
          <w:sz w:val="22"/>
          <w:szCs w:val="22"/>
        </w:rPr>
        <w:t>Nivolumab monotherapy</w:t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  <w:t>9</w:t>
      </w:r>
    </w:p>
    <w:p w14:paraId="396BC1F2" w14:textId="1E4CC86D" w:rsidR="00C86C1C" w:rsidRPr="00C86C1C" w:rsidRDefault="00C86C1C" w:rsidP="00C86C1C">
      <w:pPr>
        <w:pStyle w:val="ListParagraph"/>
        <w:numPr>
          <w:ilvl w:val="1"/>
          <w:numId w:val="24"/>
        </w:numPr>
        <w:rPr>
          <w:rFonts w:ascii="Verdana" w:hAnsi="Verdana"/>
          <w:bCs/>
          <w:noProof/>
          <w:sz w:val="22"/>
          <w:szCs w:val="22"/>
        </w:rPr>
      </w:pPr>
      <w:r w:rsidRPr="00882191">
        <w:rPr>
          <w:rFonts w:ascii="Verdana" w:hAnsi="Verdana"/>
          <w:b/>
          <w:noProof/>
          <w:sz w:val="22"/>
          <w:szCs w:val="22"/>
        </w:rPr>
        <w:t>Nivolumab + Relatlimab</w:t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  <w:t>0</w:t>
      </w:r>
    </w:p>
    <w:p w14:paraId="75FC301C" w14:textId="46888633" w:rsidR="00C86C1C" w:rsidRPr="00C86C1C" w:rsidRDefault="00C86C1C" w:rsidP="00C86C1C">
      <w:pPr>
        <w:pStyle w:val="ListParagraph"/>
        <w:numPr>
          <w:ilvl w:val="1"/>
          <w:numId w:val="24"/>
        </w:numPr>
        <w:rPr>
          <w:rFonts w:ascii="Verdana" w:hAnsi="Verdana"/>
          <w:bCs/>
          <w:noProof/>
          <w:sz w:val="22"/>
          <w:szCs w:val="22"/>
        </w:rPr>
      </w:pPr>
      <w:r w:rsidRPr="00882191">
        <w:rPr>
          <w:rFonts w:ascii="Verdana" w:hAnsi="Verdana"/>
          <w:b/>
          <w:noProof/>
          <w:sz w:val="22"/>
          <w:szCs w:val="22"/>
        </w:rPr>
        <w:t xml:space="preserve">Pembrolizumab </w:t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  <w:t>7</w:t>
      </w:r>
    </w:p>
    <w:p w14:paraId="66CEA226" w14:textId="297EA5F2" w:rsidR="00C86C1C" w:rsidRPr="00882191" w:rsidRDefault="00C86C1C" w:rsidP="00C86C1C">
      <w:pPr>
        <w:pStyle w:val="ListParagraph"/>
        <w:numPr>
          <w:ilvl w:val="1"/>
          <w:numId w:val="24"/>
        </w:numPr>
        <w:rPr>
          <w:rFonts w:ascii="Verdana" w:hAnsi="Verdana"/>
          <w:b/>
          <w:noProof/>
          <w:sz w:val="22"/>
          <w:szCs w:val="22"/>
        </w:rPr>
      </w:pPr>
      <w:r w:rsidRPr="00882191">
        <w:rPr>
          <w:rFonts w:ascii="Verdana" w:hAnsi="Verdana"/>
          <w:b/>
          <w:noProof/>
          <w:sz w:val="22"/>
          <w:szCs w:val="22"/>
        </w:rPr>
        <w:t>Any Targeted Therapy (Dabrafenib /Dabrafenib AND Trametinib /Encorafenib and Binimetinib  /Trametinib  /Vemurafenib  /Vemurafenib AND Cobimetinib)</w:t>
      </w:r>
      <w:r w:rsidR="00882191">
        <w:rPr>
          <w:rFonts w:ascii="Verdana" w:hAnsi="Verdana"/>
          <w:b/>
          <w:noProof/>
          <w:sz w:val="22"/>
          <w:szCs w:val="22"/>
        </w:rPr>
        <w:tab/>
      </w:r>
      <w:r w:rsidR="00882191">
        <w:rPr>
          <w:rFonts w:ascii="Verdana" w:hAnsi="Verdana"/>
          <w:b/>
          <w:noProof/>
          <w:sz w:val="22"/>
          <w:szCs w:val="22"/>
        </w:rPr>
        <w:tab/>
      </w:r>
      <w:r w:rsidR="00882191">
        <w:rPr>
          <w:rFonts w:ascii="Verdana" w:hAnsi="Verdana"/>
          <w:b/>
          <w:noProof/>
          <w:sz w:val="22"/>
          <w:szCs w:val="22"/>
        </w:rPr>
        <w:tab/>
      </w:r>
      <w:r w:rsidR="00882191">
        <w:rPr>
          <w:rFonts w:ascii="Verdana" w:hAnsi="Verdana"/>
          <w:b/>
          <w:noProof/>
          <w:sz w:val="22"/>
          <w:szCs w:val="22"/>
        </w:rPr>
        <w:tab/>
      </w:r>
      <w:r w:rsidR="00882191">
        <w:rPr>
          <w:rFonts w:ascii="Verdana" w:hAnsi="Verdana"/>
          <w:b/>
          <w:noProof/>
          <w:sz w:val="22"/>
          <w:szCs w:val="22"/>
        </w:rPr>
        <w:tab/>
      </w:r>
      <w:r w:rsidR="00882191" w:rsidRPr="00882191">
        <w:rPr>
          <w:rFonts w:ascii="Verdana" w:hAnsi="Verdana"/>
          <w:bCs/>
          <w:noProof/>
          <w:sz w:val="22"/>
          <w:szCs w:val="22"/>
        </w:rPr>
        <w:t>16</w:t>
      </w:r>
    </w:p>
    <w:p w14:paraId="21F8687A" w14:textId="48786EBD" w:rsidR="00882191" w:rsidRPr="00C86C1C" w:rsidRDefault="00882191" w:rsidP="00882191">
      <w:pPr>
        <w:pStyle w:val="ListParagraph"/>
        <w:ind w:left="8640"/>
        <w:rPr>
          <w:rFonts w:ascii="Verdana" w:hAnsi="Verdana"/>
          <w:bCs/>
          <w:noProof/>
          <w:sz w:val="22"/>
          <w:szCs w:val="22"/>
        </w:rPr>
      </w:pPr>
    </w:p>
    <w:p w14:paraId="202F6EF0" w14:textId="3CDB3836" w:rsidR="00C86C1C" w:rsidRPr="00C86C1C" w:rsidRDefault="00C86C1C" w:rsidP="00C86C1C">
      <w:pPr>
        <w:pStyle w:val="ListParagraph"/>
        <w:numPr>
          <w:ilvl w:val="1"/>
          <w:numId w:val="26"/>
        </w:numPr>
        <w:rPr>
          <w:rFonts w:ascii="Verdana" w:hAnsi="Verdana"/>
          <w:bCs/>
          <w:noProof/>
          <w:sz w:val="22"/>
          <w:szCs w:val="22"/>
        </w:rPr>
      </w:pPr>
      <w:r w:rsidRPr="00882191">
        <w:rPr>
          <w:rFonts w:ascii="Verdana" w:hAnsi="Verdana"/>
          <w:b/>
          <w:noProof/>
          <w:sz w:val="22"/>
          <w:szCs w:val="22"/>
        </w:rPr>
        <w:t>Other active systemic anti-cancer therapy</w:t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  <w:t>&lt;5*</w:t>
      </w:r>
    </w:p>
    <w:p w14:paraId="565E3406" w14:textId="1DEFDD30" w:rsidR="00A10460" w:rsidRPr="00C86C1C" w:rsidRDefault="00C86C1C" w:rsidP="00C86C1C">
      <w:pPr>
        <w:pStyle w:val="ListParagraph"/>
        <w:numPr>
          <w:ilvl w:val="1"/>
          <w:numId w:val="26"/>
        </w:numPr>
        <w:rPr>
          <w:rFonts w:ascii="Verdana" w:hAnsi="Verdana"/>
          <w:bCs/>
          <w:noProof/>
          <w:sz w:val="22"/>
          <w:szCs w:val="22"/>
        </w:rPr>
      </w:pPr>
      <w:r w:rsidRPr="00882191">
        <w:rPr>
          <w:rFonts w:ascii="Verdana" w:hAnsi="Verdana"/>
          <w:b/>
          <w:noProof/>
          <w:sz w:val="22"/>
          <w:szCs w:val="22"/>
        </w:rPr>
        <w:t>Palliative care only</w:t>
      </w:r>
      <w:r w:rsidR="00882191" w:rsidRPr="00882191">
        <w:rPr>
          <w:rFonts w:ascii="Verdana" w:hAnsi="Verdana"/>
          <w:b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</w:r>
      <w:r w:rsidR="00882191">
        <w:rPr>
          <w:rFonts w:ascii="Verdana" w:hAnsi="Verdana"/>
          <w:bCs/>
          <w:noProof/>
          <w:sz w:val="22"/>
          <w:szCs w:val="22"/>
        </w:rPr>
        <w:tab/>
        <w:t>**</w:t>
      </w:r>
    </w:p>
    <w:p w14:paraId="2EB03DBA" w14:textId="77777777" w:rsidR="00C86C1C" w:rsidRDefault="00C86C1C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67D737A6" w14:textId="1061FA64" w:rsidR="00323F08" w:rsidRPr="00FC3B42" w:rsidRDefault="00323F08" w:rsidP="00323F08">
      <w:pPr>
        <w:jc w:val="both"/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t>**</w:t>
      </w:r>
      <w:r w:rsidRPr="00323F08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186AA837" w14:textId="65DB6270" w:rsidR="00A10460" w:rsidRDefault="00421E7F" w:rsidP="00323F08">
      <w:pPr>
        <w:ind w:left="720"/>
        <w:jc w:val="both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 </w:t>
      </w:r>
    </w:p>
    <w:p w14:paraId="4EC4161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D95FC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BBE14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6D6A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AD46899" wp14:editId="11BD6876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71D4B02" w14:textId="4E715A5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0038CE">
      <w:rPr>
        <w:noProof/>
      </w:rPr>
      <w:t>2</w:t>
    </w:r>
    <w:r w:rsidR="00795AD1" w:rsidRPr="00795AD1">
      <w:rPr>
        <w:noProof/>
      </w:rPr>
      <w:fldChar w:fldCharType="end"/>
    </w:r>
  </w:p>
  <w:p w14:paraId="59D35AD9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8F87E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56DD24A4" wp14:editId="7CD37979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01D736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0BA9F981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12D576E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223F0F67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83E9E95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2692D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6680F8C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5325B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A5D3728" wp14:editId="5519CD86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EE7F45" wp14:editId="2D9561FE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D4D6BE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4E3EF8E3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60DEE957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62AA9661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4557F708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EE7F4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26D4D6BE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4E3EF8E3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60DEE957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62AA9661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4557F708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6989B26F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21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12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2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3850C0"/>
    <w:multiLevelType w:val="hybridMultilevel"/>
    <w:tmpl w:val="5A42242C"/>
    <w:lvl w:ilvl="0" w:tplc="080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A69C5918">
      <w:numFmt w:val="bullet"/>
      <w:lvlText w:val="•"/>
      <w:lvlJc w:val="left"/>
      <w:pPr>
        <w:ind w:left="2415" w:hanging="830"/>
      </w:pPr>
      <w:rPr>
        <w:rFonts w:ascii="Verdana" w:eastAsia="Calibri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" w15:restartNumberingAfterBreak="0">
    <w:nsid w:val="0D757A8E"/>
    <w:multiLevelType w:val="hybridMultilevel"/>
    <w:tmpl w:val="C3C4C710"/>
    <w:lvl w:ilvl="0" w:tplc="0809000B">
      <w:start w:val="1"/>
      <w:numFmt w:val="bullet"/>
      <w:lvlText w:val=""/>
      <w:lvlJc w:val="left"/>
      <w:pPr>
        <w:ind w:left="13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9284229"/>
    <w:multiLevelType w:val="hybridMultilevel"/>
    <w:tmpl w:val="E188AB60"/>
    <w:lvl w:ilvl="0" w:tplc="FFFFFFFF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B011B2E"/>
    <w:multiLevelType w:val="hybridMultilevel"/>
    <w:tmpl w:val="E4309FA8"/>
    <w:lvl w:ilvl="0" w:tplc="080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8" w15:restartNumberingAfterBreak="0">
    <w:nsid w:val="23F10CF1"/>
    <w:multiLevelType w:val="hybridMultilevel"/>
    <w:tmpl w:val="7276932A"/>
    <w:lvl w:ilvl="0" w:tplc="080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9" w15:restartNumberingAfterBreak="0">
    <w:nsid w:val="28B138D5"/>
    <w:multiLevelType w:val="hybridMultilevel"/>
    <w:tmpl w:val="1364568E"/>
    <w:lvl w:ilvl="0" w:tplc="080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0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30015CE7"/>
    <w:multiLevelType w:val="hybridMultilevel"/>
    <w:tmpl w:val="EA8C908A"/>
    <w:lvl w:ilvl="0" w:tplc="C4266D92">
      <w:numFmt w:val="bullet"/>
      <w:lvlText w:val="•"/>
      <w:lvlJc w:val="left"/>
      <w:pPr>
        <w:ind w:left="1415" w:hanging="83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3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4BAC3BB1"/>
    <w:multiLevelType w:val="hybridMultilevel"/>
    <w:tmpl w:val="DD9AD738"/>
    <w:lvl w:ilvl="0" w:tplc="FFFFFFFF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7" w15:restartNumberingAfterBreak="0">
    <w:nsid w:val="4C6A50EE"/>
    <w:multiLevelType w:val="hybridMultilevel"/>
    <w:tmpl w:val="E700AD28"/>
    <w:lvl w:ilvl="0" w:tplc="FFFFFFFF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8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A7A4B83"/>
    <w:multiLevelType w:val="hybridMultilevel"/>
    <w:tmpl w:val="2B2C9564"/>
    <w:lvl w:ilvl="0" w:tplc="080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81786D"/>
    <w:multiLevelType w:val="hybridMultilevel"/>
    <w:tmpl w:val="9576521A"/>
    <w:lvl w:ilvl="0" w:tplc="080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num w:numId="1" w16cid:durableId="1854953868">
    <w:abstractNumId w:val="21"/>
  </w:num>
  <w:num w:numId="2" w16cid:durableId="671685320">
    <w:abstractNumId w:val="0"/>
  </w:num>
  <w:num w:numId="3" w16cid:durableId="186260044">
    <w:abstractNumId w:val="14"/>
  </w:num>
  <w:num w:numId="4" w16cid:durableId="735400007">
    <w:abstractNumId w:val="24"/>
  </w:num>
  <w:num w:numId="5" w16cid:durableId="1602688565">
    <w:abstractNumId w:val="6"/>
  </w:num>
  <w:num w:numId="6" w16cid:durableId="617640822">
    <w:abstractNumId w:val="4"/>
  </w:num>
  <w:num w:numId="7" w16cid:durableId="1398700886">
    <w:abstractNumId w:val="18"/>
  </w:num>
  <w:num w:numId="8" w16cid:durableId="1483279479">
    <w:abstractNumId w:val="23"/>
  </w:num>
  <w:num w:numId="9" w16cid:durableId="1329602002">
    <w:abstractNumId w:val="26"/>
  </w:num>
  <w:num w:numId="10" w16cid:durableId="732897349">
    <w:abstractNumId w:val="1"/>
  </w:num>
  <w:num w:numId="11" w16cid:durableId="1124694210">
    <w:abstractNumId w:val="15"/>
  </w:num>
  <w:num w:numId="12" w16cid:durableId="607978448">
    <w:abstractNumId w:val="20"/>
  </w:num>
  <w:num w:numId="13" w16cid:durableId="810751419">
    <w:abstractNumId w:val="25"/>
  </w:num>
  <w:num w:numId="14" w16cid:durableId="12841889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32616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5485522">
    <w:abstractNumId w:val="19"/>
  </w:num>
  <w:num w:numId="17" w16cid:durableId="850340021">
    <w:abstractNumId w:val="10"/>
  </w:num>
  <w:num w:numId="18" w16cid:durableId="418716473">
    <w:abstractNumId w:val="2"/>
  </w:num>
  <w:num w:numId="19" w16cid:durableId="597445720">
    <w:abstractNumId w:val="11"/>
  </w:num>
  <w:num w:numId="20" w16cid:durableId="1755466776">
    <w:abstractNumId w:val="27"/>
  </w:num>
  <w:num w:numId="21" w16cid:durableId="967585793">
    <w:abstractNumId w:val="8"/>
  </w:num>
  <w:num w:numId="22" w16cid:durableId="91779813">
    <w:abstractNumId w:val="17"/>
  </w:num>
  <w:num w:numId="23" w16cid:durableId="1418286503">
    <w:abstractNumId w:val="7"/>
  </w:num>
  <w:num w:numId="24" w16cid:durableId="400754543">
    <w:abstractNumId w:val="5"/>
  </w:num>
  <w:num w:numId="25" w16cid:durableId="55052678">
    <w:abstractNumId w:val="22"/>
  </w:num>
  <w:num w:numId="26" w16cid:durableId="1732190498">
    <w:abstractNumId w:val="16"/>
  </w:num>
  <w:num w:numId="27" w16cid:durableId="361178021">
    <w:abstractNumId w:val="3"/>
  </w:num>
  <w:num w:numId="28" w16cid:durableId="17319205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38CE"/>
    <w:rsid w:val="0002766D"/>
    <w:rsid w:val="00040038"/>
    <w:rsid w:val="00095DF5"/>
    <w:rsid w:val="000C00ED"/>
    <w:rsid w:val="00111757"/>
    <w:rsid w:val="001276F0"/>
    <w:rsid w:val="00154234"/>
    <w:rsid w:val="00185784"/>
    <w:rsid w:val="001B1339"/>
    <w:rsid w:val="001E2D50"/>
    <w:rsid w:val="00213076"/>
    <w:rsid w:val="002156AF"/>
    <w:rsid w:val="00244927"/>
    <w:rsid w:val="002677FD"/>
    <w:rsid w:val="00296FDA"/>
    <w:rsid w:val="002B74C8"/>
    <w:rsid w:val="002C252B"/>
    <w:rsid w:val="002D32B6"/>
    <w:rsid w:val="002E02A9"/>
    <w:rsid w:val="00304A21"/>
    <w:rsid w:val="00323F08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B79F6"/>
    <w:rsid w:val="004C59CA"/>
    <w:rsid w:val="004C7B47"/>
    <w:rsid w:val="004C7D90"/>
    <w:rsid w:val="004D7AD3"/>
    <w:rsid w:val="004E1954"/>
    <w:rsid w:val="004F1E5A"/>
    <w:rsid w:val="005317D4"/>
    <w:rsid w:val="00534D7A"/>
    <w:rsid w:val="00553E1D"/>
    <w:rsid w:val="005742A1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82191"/>
    <w:rsid w:val="0089491A"/>
    <w:rsid w:val="008A2D60"/>
    <w:rsid w:val="008D5563"/>
    <w:rsid w:val="0090178A"/>
    <w:rsid w:val="00912B14"/>
    <w:rsid w:val="009269BD"/>
    <w:rsid w:val="00937E61"/>
    <w:rsid w:val="009574AC"/>
    <w:rsid w:val="0097092D"/>
    <w:rsid w:val="00982170"/>
    <w:rsid w:val="009A0943"/>
    <w:rsid w:val="009A5786"/>
    <w:rsid w:val="009B087A"/>
    <w:rsid w:val="009B21AD"/>
    <w:rsid w:val="009B7CC6"/>
    <w:rsid w:val="009C5169"/>
    <w:rsid w:val="009D50E8"/>
    <w:rsid w:val="009F7815"/>
    <w:rsid w:val="00A10460"/>
    <w:rsid w:val="00A17614"/>
    <w:rsid w:val="00A47626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A1E06"/>
    <w:rsid w:val="00BB4931"/>
    <w:rsid w:val="00BC67E1"/>
    <w:rsid w:val="00C021A4"/>
    <w:rsid w:val="00C050BE"/>
    <w:rsid w:val="00C316AB"/>
    <w:rsid w:val="00C75A00"/>
    <w:rsid w:val="00C86C1C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3B389B2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038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8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8C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8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8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B36F6-11B3-4448-AF56-1CFDED45F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113</TotalTime>
  <Pages>3</Pages>
  <Words>530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17</cp:revision>
  <cp:lastPrinted>2019-03-26T11:11:00Z</cp:lastPrinted>
  <dcterms:created xsi:type="dcterms:W3CDTF">2024-03-20T15:18:00Z</dcterms:created>
  <dcterms:modified xsi:type="dcterms:W3CDTF">2024-04-09T09:33:00Z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56ff833ae0fef8d91c82162af2208d473ee211dd7f7d691aeac0b2249727f89f</vt:lpwstr>
  </property>
</Properties>
</file>