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C9CA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6729E5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22BE5" wp14:editId="6D8AC4B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3DCC80" w14:textId="78E41C2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69AB" w:rsidRPr="006469A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24-C-031</w:t>
                            </w:r>
                          </w:p>
                          <w:p w14:paraId="0ADAF7FC" w14:textId="77777777" w:rsidR="00DC7FA9" w:rsidRDefault="00DC7FA9" w:rsidP="00DC7FA9"/>
                          <w:p w14:paraId="0D683BD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2CC70E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22BE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13DCC80" w14:textId="78E41C2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469AB" w:rsidRPr="006469A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24-C-031</w:t>
                      </w:r>
                    </w:p>
                    <w:p w14:paraId="0ADAF7FC" w14:textId="77777777" w:rsidR="00DC7FA9" w:rsidRDefault="00DC7FA9" w:rsidP="00DC7FA9"/>
                    <w:p w14:paraId="0D683BD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2CC70E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314A1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BF54AE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C481A65" w14:textId="518D14D3" w:rsidR="002677FD" w:rsidRPr="00C52105" w:rsidRDefault="00C52105" w:rsidP="002677FD">
      <w:pPr>
        <w:rPr>
          <w:rFonts w:ascii="Verdana" w:hAnsi="Verdana"/>
          <w:b/>
          <w:noProof/>
          <w:sz w:val="22"/>
          <w:szCs w:val="22"/>
        </w:rPr>
      </w:pPr>
      <w:r w:rsidRPr="00C52105">
        <w:rPr>
          <w:rFonts w:ascii="Verdana" w:hAnsi="Verdana"/>
          <w:b/>
          <w:noProof/>
          <w:sz w:val="22"/>
          <w:szCs w:val="22"/>
        </w:rPr>
        <w:t>What is the current waiting time for an autism assessment for children and young people</w:t>
      </w:r>
      <w:r>
        <w:rPr>
          <w:rFonts w:ascii="Verdana" w:hAnsi="Verdana"/>
          <w:b/>
          <w:noProof/>
          <w:sz w:val="22"/>
          <w:szCs w:val="22"/>
        </w:rPr>
        <w:t>?</w:t>
      </w:r>
    </w:p>
    <w:p w14:paraId="75298CA6" w14:textId="77777777" w:rsidR="00A10460" w:rsidRPr="00C52105" w:rsidRDefault="00A10460" w:rsidP="002677FD">
      <w:pPr>
        <w:rPr>
          <w:rFonts w:ascii="Verdana" w:hAnsi="Verdana"/>
          <w:b/>
          <w:noProof/>
          <w:sz w:val="22"/>
          <w:szCs w:val="22"/>
        </w:rPr>
      </w:pPr>
    </w:p>
    <w:p w14:paraId="3AFC2087" w14:textId="77777777" w:rsidR="00C52105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5018"/>
        <w:gridCol w:w="4933"/>
      </w:tblGrid>
      <w:tr w:rsidR="00C52105" w14:paraId="19DC6E7C" w14:textId="77777777" w:rsidTr="00C52105">
        <w:tc>
          <w:tcPr>
            <w:tcW w:w="5228" w:type="dxa"/>
          </w:tcPr>
          <w:p w14:paraId="0A7218C6" w14:textId="60330C78" w:rsidR="00C52105" w:rsidRDefault="00C52105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School Age Children over 5</w:t>
            </w:r>
          </w:p>
        </w:tc>
        <w:tc>
          <w:tcPr>
            <w:tcW w:w="5228" w:type="dxa"/>
          </w:tcPr>
          <w:p w14:paraId="562D1070" w14:textId="625CF9A8" w:rsidR="00C52105" w:rsidRPr="00C52105" w:rsidRDefault="00C52105" w:rsidP="00C52105">
            <w:pPr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C52105">
              <w:rPr>
                <w:rFonts w:ascii="Verdana" w:hAnsi="Verdana"/>
                <w:noProof/>
                <w:sz w:val="22"/>
                <w:szCs w:val="22"/>
              </w:rPr>
              <w:t>122 weeks</w:t>
            </w:r>
          </w:p>
        </w:tc>
      </w:tr>
      <w:tr w:rsidR="00C52105" w14:paraId="1821054A" w14:textId="77777777" w:rsidTr="00C52105">
        <w:tc>
          <w:tcPr>
            <w:tcW w:w="5228" w:type="dxa"/>
          </w:tcPr>
          <w:p w14:paraId="45F9473E" w14:textId="440A0F72" w:rsidR="00B5108D" w:rsidRDefault="00B5108D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Children under 5</w:t>
            </w:r>
          </w:p>
          <w:p w14:paraId="38873DB3" w14:textId="501EBB03" w:rsidR="00C52105" w:rsidRDefault="00C52105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I</w:t>
            </w:r>
            <w:r w:rsidRPr="00C5210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nitial developmental assessment (not described as specifically autism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)</w:t>
            </w:r>
            <w:r w:rsidRPr="00C5210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but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includes it</w:t>
            </w:r>
          </w:p>
        </w:tc>
        <w:tc>
          <w:tcPr>
            <w:tcW w:w="5228" w:type="dxa"/>
          </w:tcPr>
          <w:p w14:paraId="63BF6561" w14:textId="77777777" w:rsidR="00C52105" w:rsidRDefault="00C52105" w:rsidP="00C52105">
            <w:pPr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14:paraId="3756CDC6" w14:textId="763B0D0A" w:rsidR="00C52105" w:rsidRPr="00C52105" w:rsidRDefault="00C52105" w:rsidP="00C52105">
            <w:pPr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C52105">
              <w:rPr>
                <w:rFonts w:ascii="Verdana" w:hAnsi="Verdana"/>
                <w:noProof/>
                <w:sz w:val="22"/>
                <w:szCs w:val="22"/>
              </w:rPr>
              <w:t>46 weeks</w:t>
            </w:r>
          </w:p>
        </w:tc>
      </w:tr>
    </w:tbl>
    <w:p w14:paraId="21C53029" w14:textId="334A5DA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24D560E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B1FA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6BC532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B18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C1BAF99" wp14:editId="3D2C4F4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A66336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DCFBCF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663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FB617CA" wp14:editId="17BB8DD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9F64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759932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270049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E6C9CC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7C821B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B6F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29A05C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F370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7E9662C" wp14:editId="0001A5F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48B17F" wp14:editId="31CE3AE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93C4F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DF6E94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4611F1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CF19ED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C66E1B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B8F613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8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4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213090">
    <w:abstractNumId w:val="12"/>
  </w:num>
  <w:num w:numId="2" w16cid:durableId="1934777612">
    <w:abstractNumId w:val="0"/>
  </w:num>
  <w:num w:numId="3" w16cid:durableId="503325834">
    <w:abstractNumId w:val="7"/>
  </w:num>
  <w:num w:numId="4" w16cid:durableId="1385179851">
    <w:abstractNumId w:val="14"/>
  </w:num>
  <w:num w:numId="5" w16cid:durableId="1519658369">
    <w:abstractNumId w:val="3"/>
  </w:num>
  <w:num w:numId="6" w16cid:durableId="1125390319">
    <w:abstractNumId w:val="2"/>
  </w:num>
  <w:num w:numId="7" w16cid:durableId="784424201">
    <w:abstractNumId w:val="9"/>
  </w:num>
  <w:num w:numId="8" w16cid:durableId="976060221">
    <w:abstractNumId w:val="13"/>
  </w:num>
  <w:num w:numId="9" w16cid:durableId="1029405545">
    <w:abstractNumId w:val="16"/>
  </w:num>
  <w:num w:numId="10" w16cid:durableId="1619291094">
    <w:abstractNumId w:val="1"/>
  </w:num>
  <w:num w:numId="11" w16cid:durableId="387997673">
    <w:abstractNumId w:val="8"/>
  </w:num>
  <w:num w:numId="12" w16cid:durableId="560673983">
    <w:abstractNumId w:val="11"/>
  </w:num>
  <w:num w:numId="13" w16cid:durableId="1811440470">
    <w:abstractNumId w:val="15"/>
  </w:num>
  <w:num w:numId="14" w16cid:durableId="19521303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477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2642316">
    <w:abstractNumId w:val="10"/>
  </w:num>
  <w:num w:numId="17" w16cid:durableId="353121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469AB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5108D"/>
    <w:rsid w:val="00B61DE2"/>
    <w:rsid w:val="00B82C9E"/>
    <w:rsid w:val="00B8458F"/>
    <w:rsid w:val="00BB4931"/>
    <w:rsid w:val="00BC67E1"/>
    <w:rsid w:val="00C021A4"/>
    <w:rsid w:val="00C050BE"/>
    <w:rsid w:val="00C52105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7329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2024-04-15T06:56:00Z</dcterms:created>
  <dcterms:modified xsi:type="dcterms:W3CDTF">2024-04-18T10:44:00Z</dcterms:modified>
</cp:coreProperties>
</file>