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183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20BE93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AECD0" wp14:editId="166BC30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FF5C0D" w14:textId="4E7AADF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4786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24-C-034</w:t>
                            </w:r>
                          </w:p>
                          <w:p w14:paraId="7A7B5628" w14:textId="77777777" w:rsidR="00DC7FA9" w:rsidRDefault="00DC7FA9" w:rsidP="00DC7FA9"/>
                          <w:p w14:paraId="68A52AE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36BA8D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AEC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7FF5C0D" w14:textId="4E7AADF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4786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24-C-034</w:t>
                      </w:r>
                    </w:p>
                    <w:p w14:paraId="7A7B5628" w14:textId="77777777" w:rsidR="00DC7FA9" w:rsidRDefault="00DC7FA9" w:rsidP="00DC7FA9"/>
                    <w:p w14:paraId="68A52AE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36BA8D3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00173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487603C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CE7B84A" w14:textId="77777777" w:rsidR="00D3350D" w:rsidRPr="00A10460" w:rsidRDefault="00D3350D" w:rsidP="00D62A67">
      <w:pPr>
        <w:spacing w:before="280"/>
        <w:rPr>
          <w:rFonts w:ascii="Verdana" w:hAnsi="Verdana"/>
          <w:b/>
          <w:sz w:val="22"/>
        </w:rPr>
      </w:pPr>
    </w:p>
    <w:p w14:paraId="2000F572" w14:textId="6F3BDEEA" w:rsidR="00D3350D" w:rsidRDefault="00D3350D" w:rsidP="00D3350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3350D">
        <w:rPr>
          <w:rFonts w:ascii="Verdana" w:hAnsi="Verdana"/>
          <w:b/>
          <w:noProof/>
          <w:sz w:val="22"/>
          <w:szCs w:val="22"/>
        </w:rPr>
        <w:t xml:space="preserve">When does the existing maintenance contract(s) expire for the </w:t>
      </w:r>
      <w:r>
        <w:rPr>
          <w:rFonts w:ascii="Verdana" w:hAnsi="Verdana"/>
          <w:b/>
          <w:noProof/>
          <w:sz w:val="22"/>
          <w:szCs w:val="22"/>
        </w:rPr>
        <w:t xml:space="preserve">Health Board’s </w:t>
      </w:r>
      <w:r w:rsidRPr="00D3350D">
        <w:rPr>
          <w:rFonts w:ascii="Verdana" w:hAnsi="Verdana"/>
          <w:b/>
          <w:noProof/>
          <w:sz w:val="22"/>
          <w:szCs w:val="22"/>
        </w:rPr>
        <w:t>flexible endoscope inventory?</w:t>
      </w:r>
    </w:p>
    <w:p w14:paraId="1EB3A5A3" w14:textId="77777777" w:rsidR="00D3350D" w:rsidRDefault="00D3350D" w:rsidP="00D3350D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127A623" w14:textId="5251FE45" w:rsidR="00D3350D" w:rsidRPr="004E3EED" w:rsidRDefault="004E3EED" w:rsidP="00D3350D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4E3EED">
        <w:rPr>
          <w:rFonts w:ascii="Verdana" w:hAnsi="Verdana"/>
          <w:bCs/>
          <w:noProof/>
          <w:sz w:val="22"/>
          <w:szCs w:val="22"/>
        </w:rPr>
        <w:t>2024-2025</w:t>
      </w:r>
    </w:p>
    <w:p w14:paraId="77B4EA1A" w14:textId="77777777" w:rsidR="00D3350D" w:rsidRDefault="00D3350D" w:rsidP="00D3350D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125A47FE" w14:textId="77777777" w:rsidR="00D3350D" w:rsidRPr="00D3350D" w:rsidRDefault="00D3350D" w:rsidP="00D3350D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883D40A" w14:textId="26EE2EDB" w:rsidR="002677FD" w:rsidRPr="00D3350D" w:rsidRDefault="00D3350D" w:rsidP="00D3350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3350D">
        <w:rPr>
          <w:rFonts w:ascii="Verdana" w:hAnsi="Verdana"/>
          <w:b/>
          <w:noProof/>
          <w:sz w:val="22"/>
          <w:szCs w:val="22"/>
        </w:rPr>
        <w:t>Who is your current service provider of flexible endoscope repair &amp; maintenance?</w:t>
      </w:r>
    </w:p>
    <w:p w14:paraId="446A2906" w14:textId="74B38FE1" w:rsidR="00A10460" w:rsidRPr="00D3350D" w:rsidRDefault="00D3350D" w:rsidP="00D3350D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D3350D">
        <w:rPr>
          <w:rFonts w:ascii="Verdana" w:hAnsi="Verdana"/>
          <w:bCs/>
          <w:noProof/>
          <w:sz w:val="22"/>
          <w:szCs w:val="22"/>
        </w:rPr>
        <w:t>Clearview Endoscopy Ltd</w:t>
      </w:r>
    </w:p>
    <w:p w14:paraId="37B49728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617BA6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A99672F" w14:textId="66E3B52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A186798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AFE9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4155DF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4C1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0EEF646" wp14:editId="7A6ABF6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7A0F395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518E8E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1FD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8AD544A" wp14:editId="5C87922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003C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3EE85A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2089F14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6FAA8E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92DA96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8B5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35026E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815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CF847" wp14:editId="7A0DA85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00D944" wp14:editId="309BEBA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EE9EA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248C28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C5CBEC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D10393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12704AD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36F5E2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0D64165"/>
    <w:multiLevelType w:val="hybridMultilevel"/>
    <w:tmpl w:val="F1388C8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819831">
    <w:abstractNumId w:val="13"/>
  </w:num>
  <w:num w:numId="2" w16cid:durableId="1300720972">
    <w:abstractNumId w:val="0"/>
  </w:num>
  <w:num w:numId="3" w16cid:durableId="2027754647">
    <w:abstractNumId w:val="8"/>
  </w:num>
  <w:num w:numId="4" w16cid:durableId="129710394">
    <w:abstractNumId w:val="15"/>
  </w:num>
  <w:num w:numId="5" w16cid:durableId="410350976">
    <w:abstractNumId w:val="3"/>
  </w:num>
  <w:num w:numId="6" w16cid:durableId="1256397963">
    <w:abstractNumId w:val="2"/>
  </w:num>
  <w:num w:numId="7" w16cid:durableId="165167614">
    <w:abstractNumId w:val="10"/>
  </w:num>
  <w:num w:numId="8" w16cid:durableId="475152062">
    <w:abstractNumId w:val="14"/>
  </w:num>
  <w:num w:numId="9" w16cid:durableId="338167186">
    <w:abstractNumId w:val="17"/>
  </w:num>
  <w:num w:numId="10" w16cid:durableId="1728334049">
    <w:abstractNumId w:val="1"/>
  </w:num>
  <w:num w:numId="11" w16cid:durableId="1730305432">
    <w:abstractNumId w:val="9"/>
  </w:num>
  <w:num w:numId="12" w16cid:durableId="489832504">
    <w:abstractNumId w:val="12"/>
  </w:num>
  <w:num w:numId="13" w16cid:durableId="804859235">
    <w:abstractNumId w:val="16"/>
  </w:num>
  <w:num w:numId="14" w16cid:durableId="3508810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6593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3120814">
    <w:abstractNumId w:val="11"/>
  </w:num>
  <w:num w:numId="17" w16cid:durableId="452947315">
    <w:abstractNumId w:val="4"/>
  </w:num>
  <w:num w:numId="18" w16cid:durableId="2118407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3EED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786D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350D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CEEA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2024-04-16T17:59:00Z</dcterms:created>
  <dcterms:modified xsi:type="dcterms:W3CDTF">2024-04-16T18:10:00Z</dcterms:modified>
</cp:coreProperties>
</file>