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968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AA9ABB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AAC09" wp14:editId="5A268FF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1D9EC0" w14:textId="713C27E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1F6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24-C-037</w:t>
                            </w:r>
                          </w:p>
                          <w:p w14:paraId="76600B81" w14:textId="77777777" w:rsidR="00DC7FA9" w:rsidRDefault="00DC7FA9" w:rsidP="00DC7FA9"/>
                          <w:p w14:paraId="5DA6594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1BD18D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AAC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71D9EC0" w14:textId="713C27E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1F6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24-C-037</w:t>
                      </w:r>
                    </w:p>
                    <w:p w14:paraId="76600B81" w14:textId="77777777" w:rsidR="00DC7FA9" w:rsidRDefault="00DC7FA9" w:rsidP="00DC7FA9"/>
                    <w:p w14:paraId="5DA6594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1BD18D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2D550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8250886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174798B" w14:textId="4BC82D42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  <w:r w:rsidRPr="00151F67">
        <w:rPr>
          <w:rFonts w:ascii="Verdana" w:hAnsi="Verdana"/>
          <w:b/>
          <w:noProof/>
          <w:sz w:val="22"/>
          <w:szCs w:val="22"/>
        </w:rPr>
        <w:t>The following requests are for Morriston, Singleton, and Neath Port Talbot hospitals</w:t>
      </w:r>
    </w:p>
    <w:p w14:paraId="2C67A3F0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</w:p>
    <w:p w14:paraId="1F08F659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  <w:r w:rsidRPr="00151F67">
        <w:rPr>
          <w:rFonts w:ascii="Verdana" w:hAnsi="Verdana"/>
          <w:b/>
          <w:noProof/>
          <w:sz w:val="22"/>
          <w:szCs w:val="22"/>
        </w:rPr>
        <w:t>1) Energy consumption per hospital from 2021-2022 and 2022-2023 years, broken down by month, preferably in kWh.</w:t>
      </w:r>
    </w:p>
    <w:p w14:paraId="35DF64BD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</w:p>
    <w:p w14:paraId="5628672C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  <w:r w:rsidRPr="00151F67">
        <w:rPr>
          <w:rFonts w:ascii="Verdana" w:hAnsi="Verdana"/>
          <w:b/>
          <w:noProof/>
          <w:sz w:val="22"/>
          <w:szCs w:val="22"/>
        </w:rPr>
        <w:t>2) Gas consumption per hospital from 2021-2022 and 2022-2023 years, broken down by month, preferably in kWh.</w:t>
      </w:r>
    </w:p>
    <w:p w14:paraId="670AEBE2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</w:p>
    <w:p w14:paraId="29082255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  <w:r w:rsidRPr="00151F67">
        <w:rPr>
          <w:rFonts w:ascii="Verdana" w:hAnsi="Verdana"/>
          <w:b/>
          <w:noProof/>
          <w:sz w:val="22"/>
          <w:szCs w:val="22"/>
        </w:rPr>
        <w:t>3) Carbon emissions per hospital from 2021-2022 and 2022-2023 years, in CO2e.</w:t>
      </w:r>
    </w:p>
    <w:p w14:paraId="3819D991" w14:textId="77777777" w:rsidR="00151F67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</w:p>
    <w:p w14:paraId="6FC4E1FB" w14:textId="52BC5C7A" w:rsidR="002677FD" w:rsidRPr="00151F67" w:rsidRDefault="00151F67" w:rsidP="00151F67">
      <w:pPr>
        <w:rPr>
          <w:rFonts w:ascii="Verdana" w:hAnsi="Verdana"/>
          <w:b/>
          <w:noProof/>
          <w:sz w:val="22"/>
          <w:szCs w:val="22"/>
        </w:rPr>
      </w:pPr>
      <w:r w:rsidRPr="00151F67">
        <w:rPr>
          <w:rFonts w:ascii="Verdana" w:hAnsi="Verdana"/>
          <w:b/>
          <w:noProof/>
          <w:sz w:val="22"/>
          <w:szCs w:val="22"/>
        </w:rPr>
        <w:t>4) The area of each hospital site, in metres squared.</w:t>
      </w:r>
    </w:p>
    <w:p w14:paraId="6F1E4A33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81175A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1E0F59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F307BD1" w14:textId="507755E4" w:rsidR="00151F67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151F67" w:rsidRPr="00151F67">
        <w:rPr>
          <w:rFonts w:ascii="Verdana" w:hAnsi="Verdana"/>
          <w:noProof/>
          <w:sz w:val="22"/>
          <w:szCs w:val="22"/>
        </w:rPr>
        <w:t>Please see tables below</w:t>
      </w:r>
      <w:r w:rsidR="00151F67">
        <w:rPr>
          <w:rFonts w:ascii="Verdana" w:hAnsi="Verdana"/>
          <w:b/>
          <w:bCs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35B79EE2" w14:textId="5007A5FA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b/>
          <w:bCs/>
          <w:sz w:val="22"/>
          <w:szCs w:val="22"/>
          <w:lang w:eastAsia="en-US"/>
        </w:rPr>
      </w:pPr>
      <w:r w:rsidRPr="00151F67">
        <w:rPr>
          <w:rFonts w:ascii="Verdana" w:hAnsi="Verdana" w:cs="Calibri"/>
          <w:b/>
          <w:bCs/>
          <w:sz w:val="22"/>
          <w:szCs w:val="22"/>
          <w:lang w:eastAsia="en-US"/>
        </w:rPr>
        <w:lastRenderedPageBreak/>
        <w:t>2021</w:t>
      </w:r>
      <w:r w:rsidRPr="00151F67">
        <w:rPr>
          <w:rFonts w:ascii="Verdana" w:hAnsi="Verdana" w:cs="Calibri"/>
          <w:b/>
          <w:bCs/>
          <w:sz w:val="22"/>
          <w:szCs w:val="22"/>
          <w:lang w:eastAsia="en-US"/>
        </w:rPr>
        <w:t>-2022</w:t>
      </w:r>
      <w:r w:rsidRPr="00151F67">
        <w:rPr>
          <w:rFonts w:ascii="Verdana" w:hAnsi="Verdana" w:cs="Calibri"/>
          <w:b/>
          <w:bCs/>
          <w:sz w:val="22"/>
          <w:szCs w:val="22"/>
          <w:lang w:eastAsia="en-US"/>
        </w:rPr>
        <w:t xml:space="preserve"> </w:t>
      </w:r>
    </w:p>
    <w:p w14:paraId="60570A9C" w14:textId="77777777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color w:val="1F497D"/>
          <w:sz w:val="22"/>
          <w:szCs w:val="22"/>
          <w:lang w:eastAsia="en-US"/>
        </w:rPr>
      </w:pPr>
    </w:p>
    <w:tbl>
      <w:tblPr>
        <w:tblW w:w="10449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1464"/>
        <w:gridCol w:w="185"/>
        <w:gridCol w:w="1233"/>
        <w:gridCol w:w="1073"/>
        <w:gridCol w:w="1873"/>
        <w:gridCol w:w="2024"/>
      </w:tblGrid>
      <w:tr w:rsidR="00151F67" w:rsidRPr="00151F67" w14:paraId="01D41340" w14:textId="77777777" w:rsidTr="00151F67">
        <w:trPr>
          <w:trHeight w:val="300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0BB5B" w14:textId="77777777" w:rsid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Gross internal site floor</w:t>
            </w:r>
          </w:p>
          <w:p w14:paraId="063ED998" w14:textId="716081B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area M2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E444E" w14:textId="4286551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F44FE" w14:textId="4E4E3A96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99,640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06AA3F" w14:textId="2A2A5D7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6FCE0" w14:textId="36516BD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5004C6" w14:textId="6CA1D78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18AC0DA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3205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Morriston Electricity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C9C3F" w14:textId="7B1AC7B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Grid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30A48" w14:textId="4D6C067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Solar Farm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E4D7D" w14:textId="4441584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Solar on site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492229" w14:textId="19E3789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Morriston Gas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025EE" w14:textId="46966E4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11DDBE2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4929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96DCC" w14:textId="1410AA4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60001" w14:textId="5E621B0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AF87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57EF6" w14:textId="74B380D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497BB" w14:textId="25633CE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</w:tr>
      <w:tr w:rsidR="00151F67" w:rsidRPr="00151F67" w14:paraId="6420F62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469C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AFD6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1,298,483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08AA9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566F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2,419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FE8F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92D6F" w14:textId="1335984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2,807,434.55</w:t>
            </w:r>
          </w:p>
        </w:tc>
      </w:tr>
      <w:tr w:rsidR="00151F67" w:rsidRPr="00151F67" w14:paraId="76E0E7CE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F451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ACC9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1,356,168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8788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4B68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1,364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1C803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F962B" w14:textId="4ED1F38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3,716,650.54</w:t>
            </w:r>
          </w:p>
        </w:tc>
      </w:tr>
      <w:tr w:rsidR="00151F67" w:rsidRPr="00151F67" w14:paraId="357A33C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29B12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E5E5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1,397,890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51CE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2645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5,394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96AB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EF2ED" w14:textId="03210C4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566,828.97</w:t>
            </w:r>
          </w:p>
        </w:tc>
      </w:tr>
      <w:tr w:rsidR="00151F67" w:rsidRPr="00151F67" w14:paraId="2A58F4EA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156A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5F3B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1,547,581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63DCB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84B5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2,311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EE4F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22381" w14:textId="1E76D93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1,541,652.52</w:t>
            </w:r>
          </w:p>
        </w:tc>
      </w:tr>
      <w:tr w:rsidR="00151F67" w:rsidRPr="00151F67" w14:paraId="1199F3FF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881C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58C30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1,559,772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DF14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E0A8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6,748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1D5E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188458" w14:textId="7F4F89E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798,395.99</w:t>
            </w:r>
          </w:p>
        </w:tc>
      </w:tr>
      <w:tr w:rsidR="00151F67" w:rsidRPr="00151F67" w14:paraId="4477741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230D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8777B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730,444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8DE1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C985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2,239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1AD3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F6375" w14:textId="4DB1A97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877,087.85</w:t>
            </w:r>
          </w:p>
        </w:tc>
      </w:tr>
      <w:tr w:rsidR="00151F67" w:rsidRPr="00151F67" w14:paraId="61A66A5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D887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955E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925,199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292B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69,307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2FE4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BA38F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8CF53" w14:textId="4A8AA1F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1,562,760.34</w:t>
            </w:r>
          </w:p>
        </w:tc>
      </w:tr>
      <w:tr w:rsidR="00151F67" w:rsidRPr="00151F67" w14:paraId="58F4A2FA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A452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BAFD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1,209,602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5168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151,168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D3F6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CF2D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E0DD0" w14:textId="024ACE0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2,029,914.45</w:t>
            </w:r>
          </w:p>
        </w:tc>
      </w:tr>
      <w:tr w:rsidR="00151F67" w:rsidRPr="00151F67" w14:paraId="5084105B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D366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DC9C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1,334,514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239B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60,236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C452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7DE0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E976D" w14:textId="5F22ABD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2,364,848.88</w:t>
            </w:r>
          </w:p>
        </w:tc>
      </w:tr>
      <w:tr w:rsidR="00151F67" w:rsidRPr="00151F67" w14:paraId="36175F5F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4522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01C2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1,289,790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5AFC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96,899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65A4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0192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0C94C" w14:textId="3480466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1,378,595.60</w:t>
            </w:r>
          </w:p>
        </w:tc>
      </w:tr>
      <w:tr w:rsidR="00151F67" w:rsidRPr="00151F67" w14:paraId="55CA14B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B2958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1F49F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1,102,965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54E1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154,604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729004" w14:textId="77777777" w:rsidR="00151F67" w:rsidRPr="00151F67" w:rsidRDefault="00151F67" w:rsidP="00E41C14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/>
                <w:color w:val="000000"/>
                <w:sz w:val="20"/>
                <w:szCs w:val="20"/>
              </w:rPr>
              <w:t>105,437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EB11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7CDA28" w14:textId="5C92C42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4,884,562.86</w:t>
            </w:r>
          </w:p>
        </w:tc>
      </w:tr>
      <w:tr w:rsidR="00151F67" w:rsidRPr="00151F67" w14:paraId="18F6524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95E5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F4E96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1,037,745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9E37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421,031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7182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>1,985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5D0D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98F97" w14:textId="58E94E6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2,814,494.43</w:t>
            </w:r>
          </w:p>
        </w:tc>
      </w:tr>
      <w:tr w:rsidR="00151F67" w:rsidRPr="00151F67" w14:paraId="69A5675D" w14:textId="77777777" w:rsidTr="00151F67">
        <w:trPr>
          <w:trHeight w:val="315"/>
        </w:trPr>
        <w:tc>
          <w:tcPr>
            <w:tcW w:w="25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F06A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FB3A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14,790,152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BC5D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953,245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291F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130,641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D3A61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7E126" w14:textId="457BBA4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25,343,226.98</w:t>
            </w:r>
          </w:p>
        </w:tc>
      </w:tr>
      <w:tr w:rsidR="00151F67" w:rsidRPr="00151F67" w14:paraId="607D623A" w14:textId="77777777" w:rsidTr="00151F67">
        <w:trPr>
          <w:trHeight w:val="300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B3EA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6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FDE7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0.21233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66BD9" w14:textId="36A6DBB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43DE5" w14:textId="3A48AB3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8329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0.18316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9C091" w14:textId="10DE2B3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151F67" w:rsidRPr="00151F67" w14:paraId="3A9DAA08" w14:textId="77777777" w:rsidTr="00151F67">
        <w:trPr>
          <w:trHeight w:val="315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E261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Tonnes 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78CE4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3140.39306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D2B11" w14:textId="362D821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9FF65" w14:textId="0AE4E91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16B38" w14:textId="0ACF532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AAF59E" w14:textId="0A2E763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4,641.87</w:t>
            </w:r>
          </w:p>
        </w:tc>
      </w:tr>
      <w:tr w:rsidR="00151F67" w:rsidRPr="00151F67" w14:paraId="665490D8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0C3A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EDA3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5AC0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D51F5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F2F1C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131E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63171787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45A4D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D23F1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B7E3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6FA8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8712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98D1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78ADD407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EE844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4DF9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2C19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99322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697C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9BF5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53AD4CFD" w14:textId="77777777" w:rsidTr="00151F67">
        <w:trPr>
          <w:trHeight w:val="300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ABFA9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Gross internal site floor area M2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8676A" w14:textId="337A7A9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42613" w14:textId="1C258F0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63,283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157533" w14:textId="67EC401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934E4" w14:textId="6D631ED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F017" w14:textId="0EA4488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35B48B3D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D43FB5" w14:textId="77777777" w:rsidR="0041723F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Singleton  </w:t>
            </w:r>
          </w:p>
          <w:p w14:paraId="3A6F6D50" w14:textId="6FBF8EC0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Electricity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16303" w14:textId="57F1D09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GRID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058D6" w14:textId="72DCDC0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CCF0D" w14:textId="1DF2770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3B269" w14:textId="77777777" w:rsidR="0041723F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Singleton  </w:t>
            </w:r>
          </w:p>
          <w:p w14:paraId="4595E7D2" w14:textId="439CC23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Gas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B3DF4" w14:textId="246DD79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43E38F05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E759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1A779" w14:textId="24F5352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82BEB2" w14:textId="6E048C2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Solar on site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AA886" w14:textId="3F80B6F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5CE44" w14:textId="47F7E7A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6EDF5" w14:textId="0C7E441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</w:tr>
      <w:tr w:rsidR="00151F67" w:rsidRPr="00151F67" w14:paraId="66FA084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F2837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94A9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658,241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0243B" w14:textId="6307D59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AB217" w14:textId="3E99DF8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CE3AD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39222" w14:textId="6FA98E0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1,693,295.13</w:t>
            </w:r>
          </w:p>
        </w:tc>
      </w:tr>
      <w:tr w:rsidR="00151F67" w:rsidRPr="00151F67" w14:paraId="0C813CB2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B80A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354B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679,414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6E133" w14:textId="56BB906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AA5C1D" w14:textId="74A030E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651E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0BD0C" w14:textId="3A3CCE8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1,719,624.50</w:t>
            </w:r>
          </w:p>
        </w:tc>
      </w:tr>
      <w:tr w:rsidR="00151F67" w:rsidRPr="00151F67" w14:paraId="1A49E383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2292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137E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675,118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B3D84" w14:textId="49CCA40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73B031" w14:textId="4ABD923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46CE1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5C9196" w14:textId="1C89870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1,041,562.46</w:t>
            </w:r>
          </w:p>
        </w:tc>
      </w:tr>
      <w:tr w:rsidR="00151F67" w:rsidRPr="00151F67" w14:paraId="48D7EF4A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A9DF0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DB92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733,944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3F99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29868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9C33B" w14:textId="630ECFF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87C1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CAD0E" w14:textId="344955F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871,234.06</w:t>
            </w:r>
          </w:p>
        </w:tc>
      </w:tr>
      <w:tr w:rsidR="00151F67" w:rsidRPr="00151F67" w14:paraId="272F315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3D7C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ABF3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714,219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6A8D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33270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78CA1" w14:textId="7C744CE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6781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9EEE9" w14:textId="7BEEDFE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963,340.11</w:t>
            </w:r>
          </w:p>
        </w:tc>
      </w:tr>
      <w:tr w:rsidR="00151F67" w:rsidRPr="00151F67" w14:paraId="397BA804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84C87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0C8D9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700,628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0074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24827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444F11" w14:textId="1611057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C9F2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2DF41" w14:textId="0B498C8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1,216,282.28</w:t>
            </w:r>
          </w:p>
        </w:tc>
      </w:tr>
      <w:tr w:rsidR="00151F67" w:rsidRPr="00151F67" w14:paraId="5721008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96E6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D542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709,942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2949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18176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A5930" w14:textId="1FA1EC7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3398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D2E828" w14:textId="1F47852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1,327,353.67</w:t>
            </w:r>
          </w:p>
        </w:tc>
      </w:tr>
      <w:tr w:rsidR="00151F67" w:rsidRPr="00151F67" w14:paraId="7CFDC817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E052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84EE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701,727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8EF4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11730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C0696F" w14:textId="15CC88E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45FE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F11E2" w14:textId="1F3E8E1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288,646.17</w:t>
            </w:r>
          </w:p>
        </w:tc>
      </w:tr>
      <w:tr w:rsidR="00151F67" w:rsidRPr="00151F67" w14:paraId="7FD8EF3E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2150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D123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718,864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FD68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7838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645D2" w14:textId="3DDCB4F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47E9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9810E" w14:textId="4CA13FA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1,704,353.06</w:t>
            </w:r>
          </w:p>
        </w:tc>
      </w:tr>
      <w:tr w:rsidR="00151F67" w:rsidRPr="00151F67" w14:paraId="767C2B33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F1E5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1B394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718,234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164E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90BBF" w14:textId="6114477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7E00D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2538E" w14:textId="200C716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2,891,362.75</w:t>
            </w:r>
          </w:p>
        </w:tc>
      </w:tr>
      <w:tr w:rsidR="00151F67" w:rsidRPr="00151F67" w14:paraId="12B213B2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9241B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F921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650,547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49EA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5552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730C7" w14:textId="1867523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2EEA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A516A" w14:textId="2C09AA9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2,155,865.75</w:t>
            </w:r>
          </w:p>
        </w:tc>
      </w:tr>
      <w:tr w:rsidR="00151F67" w:rsidRPr="00151F67" w14:paraId="2FA9D1F9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AA526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272E5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699,469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A07B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9389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7BDB8" w14:textId="09E28FF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7350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AA5DC" w14:textId="75A92B2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2,061,516.84</w:t>
            </w:r>
          </w:p>
        </w:tc>
      </w:tr>
      <w:tr w:rsidR="00151F67" w:rsidRPr="00151F67" w14:paraId="4898021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90A4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B66C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8,360,346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2FA9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21304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B38CCE" w14:textId="75E98C5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8DCA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573CB" w14:textId="4F2C1AC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17,934,436.78</w:t>
            </w:r>
          </w:p>
        </w:tc>
      </w:tr>
      <w:tr w:rsidR="00151F67" w:rsidRPr="00151F67" w14:paraId="17A1931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53A4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943F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0.21233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0CE25" w14:textId="6A0CCAF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1277F" w14:textId="07D445A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B0D4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0.18316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8EE79" w14:textId="7581915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151F67" w:rsidRPr="00151F67" w14:paraId="52B1B0E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3B77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1095F" w14:textId="06B1260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15880" w14:textId="550D6EC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D2249" w14:textId="7F60A38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C6CA8" w14:textId="396DA7C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12127" w14:textId="3ECACA1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151F67" w:rsidRPr="00151F67" w14:paraId="523DB55E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DB8E2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lastRenderedPageBreak/>
              <w:t xml:space="preserve">Tonnes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9C6B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1775.15235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90BB5" w14:textId="04B6FEA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3058E" w14:textId="7B5394D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F834E" w14:textId="5082164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D09CD" w14:textId="469241B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3,284.87</w:t>
            </w:r>
          </w:p>
        </w:tc>
      </w:tr>
      <w:tr w:rsidR="00151F67" w:rsidRPr="00151F67" w14:paraId="31515515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63C45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F4A3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F045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52CD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A6092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BA68B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732271D7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9DD7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F2326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85D77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7D5E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4D9B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1BDF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635603F0" w14:textId="77777777" w:rsidTr="00151F67">
        <w:trPr>
          <w:trHeight w:val="300"/>
        </w:trPr>
        <w:tc>
          <w:tcPr>
            <w:tcW w:w="2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64AA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9D05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5A68E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0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76605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3401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F37A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151F67" w:rsidRPr="00151F67" w14:paraId="23E90010" w14:textId="77777777" w:rsidTr="00151F67">
        <w:trPr>
          <w:trHeight w:val="300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E1F01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Gross internal site floor area M2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C5983F" w14:textId="73EF6B4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E91B5" w14:textId="178CED6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29,449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8D174" w14:textId="147CD75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D0B8C" w14:textId="145F258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0DA71" w14:textId="212EEFC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7D8EDDDD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4259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Neath Port Talbot   Electricity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126858" w14:textId="76AC025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GRID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9E00B" w14:textId="3FE1E2E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54EB4D" w14:textId="57C9722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8932C" w14:textId="662E418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Neath Port </w:t>
            </w:r>
            <w:proofErr w:type="gramStart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Talbot  Gas</w:t>
            </w:r>
            <w:proofErr w:type="gramEnd"/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B2B9CD" w14:textId="1793AFD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1F67" w:rsidRPr="00151F67" w14:paraId="4086D205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252C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F9BDA" w14:textId="17CD3A2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ACD24" w14:textId="373D81E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CBAD6" w14:textId="4DAC4AB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8951E" w14:textId="65BA136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9DA319" w14:textId="2E86817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</w:tr>
      <w:tr w:rsidR="00151F67" w:rsidRPr="00151F67" w14:paraId="4977CA2F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3DEC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69E1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384,784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C70E3" w14:textId="7920F35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390B3" w14:textId="002527C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E1A9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DFF99D" w14:textId="72928AB6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589,966.90</w:t>
            </w:r>
          </w:p>
        </w:tc>
      </w:tr>
      <w:tr w:rsidR="00151F67" w:rsidRPr="00151F67" w14:paraId="3DAE289F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4583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952C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397,871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A8958" w14:textId="7AE06BC3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3CD02" w14:textId="0E931D9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7D32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D3885" w14:textId="67A5084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494,890.30</w:t>
            </w:r>
          </w:p>
        </w:tc>
      </w:tr>
      <w:tr w:rsidR="00151F67" w:rsidRPr="00151F67" w14:paraId="6A982CBC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9419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611E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371,592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A834B" w14:textId="413BE4B6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BB80D" w14:textId="31C1EE3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57D9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07CFF" w14:textId="39D61FA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302,602.00</w:t>
            </w:r>
          </w:p>
        </w:tc>
      </w:tr>
      <w:tr w:rsidR="00151F67" w:rsidRPr="00151F67" w14:paraId="3A51C476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909E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EBCE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389,247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31622" w14:textId="668947C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4F330" w14:textId="3B93454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8DBF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BBCAC" w14:textId="13061F4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258,188.10</w:t>
            </w:r>
          </w:p>
        </w:tc>
      </w:tr>
      <w:tr w:rsidR="00151F67" w:rsidRPr="00151F67" w14:paraId="6FF73D9F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AC2A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95EA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379,248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1D1B6" w14:textId="6CEAC86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071C2A" w14:textId="0617CB1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8F920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E27D8C" w14:textId="11CDE39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290,306.30</w:t>
            </w:r>
          </w:p>
        </w:tc>
      </w:tr>
      <w:tr w:rsidR="00151F67" w:rsidRPr="00151F67" w14:paraId="3FF0B743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03EDD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C7BB9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373,751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4D7D6" w14:textId="22A1131D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9253A" w14:textId="186711A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0E625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B9E771" w14:textId="0CCEBE8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291,711.00</w:t>
            </w:r>
          </w:p>
        </w:tc>
      </w:tr>
      <w:tr w:rsidR="00151F67" w:rsidRPr="00151F67" w14:paraId="2ACCABB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35DA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DBBF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380,354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0F82E" w14:textId="726F7596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FDC372" w14:textId="38FEFF1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7A07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3B0A7" w14:textId="7C0932B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407,196.20</w:t>
            </w:r>
          </w:p>
        </w:tc>
      </w:tr>
      <w:tr w:rsidR="00151F67" w:rsidRPr="00151F67" w14:paraId="29CCD773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47C6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524A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398,030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B0A95" w14:textId="07EB4F3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1C4A7" w14:textId="694A44B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FA791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4BCD4" w14:textId="15A06D7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656,212.00</w:t>
            </w:r>
          </w:p>
        </w:tc>
      </w:tr>
      <w:tr w:rsidR="00151F67" w:rsidRPr="00151F67" w14:paraId="2339C285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7226B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4802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424,692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4C55D" w14:textId="469476C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4443EC" w14:textId="489C7BA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707FA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D134A" w14:textId="54EDE246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712,154.20</w:t>
            </w:r>
          </w:p>
        </w:tc>
      </w:tr>
      <w:tr w:rsidR="00151F67" w:rsidRPr="00151F67" w14:paraId="6E02EBF7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82A7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2731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425,249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550FC" w14:textId="450E824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0860E" w14:textId="58A8B861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849E0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E8A78" w14:textId="7C7D77F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842,277.00</w:t>
            </w:r>
          </w:p>
        </w:tc>
      </w:tr>
      <w:tr w:rsidR="00151F67" w:rsidRPr="00151F67" w14:paraId="76F53829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362C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17CD4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383,044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EB99D" w14:textId="747083C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3B738" w14:textId="1B7CD1CC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1AB1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D9336" w14:textId="1409CC4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731,030.30</w:t>
            </w:r>
          </w:p>
        </w:tc>
      </w:tr>
      <w:tr w:rsidR="00151F67" w:rsidRPr="00151F67" w14:paraId="0D237DF8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869E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41AE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417,758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A365D" w14:textId="56EE0739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46B38" w14:textId="0497EA3B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EE46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D0B33" w14:textId="7CE69F8E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723,415.60</w:t>
            </w:r>
          </w:p>
        </w:tc>
      </w:tr>
      <w:tr w:rsidR="00151F67" w:rsidRPr="00151F67" w14:paraId="5F76A6E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44FC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5B0C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4,725,619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ACA00F" w14:textId="36840AF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53565" w14:textId="02A478E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2A7A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6EB1D" w14:textId="608C4BD8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6,299,949.90</w:t>
            </w:r>
          </w:p>
        </w:tc>
      </w:tr>
      <w:tr w:rsidR="00151F67" w:rsidRPr="00151F67" w14:paraId="12EA2BA0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CDC9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D7079C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0.21233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BD074" w14:textId="0146798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8B162" w14:textId="07B21F7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52CC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0.18316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31785" w14:textId="576EF59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151F67" w:rsidRPr="00151F67" w14:paraId="212479A1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8589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B6CED" w14:textId="56D1B9BA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DE924B" w14:textId="46CEF86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F2B0C" w14:textId="0D1B529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1C8AE" w14:textId="6C3D45C5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C9BDE" w14:textId="05AA969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</w:tr>
      <w:tr w:rsidR="00151F67" w:rsidRPr="00151F67" w14:paraId="2093834A" w14:textId="77777777" w:rsidTr="00151F67">
        <w:trPr>
          <w:trHeight w:val="3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AD12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Tonnes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5CF4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1003.3906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EC7E4" w14:textId="7C611592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74687" w14:textId="33856AA4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9E279" w14:textId="2058DEEF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22935" w14:textId="57BC86F0" w:rsidR="00151F67" w:rsidRPr="00151F67" w:rsidRDefault="00151F67" w:rsidP="00151F67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1,153.90</w:t>
            </w:r>
          </w:p>
        </w:tc>
      </w:tr>
    </w:tbl>
    <w:p w14:paraId="562067BA" w14:textId="77777777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color w:val="1F497D"/>
          <w:sz w:val="22"/>
          <w:szCs w:val="22"/>
          <w:lang w:eastAsia="en-US"/>
        </w:rPr>
      </w:pPr>
    </w:p>
    <w:p w14:paraId="34382D1A" w14:textId="4D5D1CE7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b/>
          <w:bCs/>
          <w:sz w:val="22"/>
          <w:szCs w:val="22"/>
          <w:lang w:eastAsia="en-US"/>
        </w:rPr>
      </w:pPr>
      <w:r w:rsidRPr="00151F67">
        <w:rPr>
          <w:rFonts w:ascii="Verdana" w:hAnsi="Verdana" w:cs="Calibri"/>
          <w:b/>
          <w:bCs/>
          <w:sz w:val="22"/>
          <w:szCs w:val="22"/>
          <w:lang w:eastAsia="en-US"/>
        </w:rPr>
        <w:t>202</w:t>
      </w:r>
      <w:r w:rsidR="0041723F" w:rsidRPr="0041723F">
        <w:rPr>
          <w:rFonts w:ascii="Verdana" w:hAnsi="Verdana" w:cs="Calibri"/>
          <w:b/>
          <w:bCs/>
          <w:sz w:val="22"/>
          <w:szCs w:val="22"/>
          <w:lang w:eastAsia="en-US"/>
        </w:rPr>
        <w:t>2-20</w:t>
      </w:r>
      <w:r w:rsidRPr="00151F67">
        <w:rPr>
          <w:rFonts w:ascii="Verdana" w:hAnsi="Verdana" w:cs="Calibri"/>
          <w:b/>
          <w:bCs/>
          <w:sz w:val="22"/>
          <w:szCs w:val="22"/>
          <w:lang w:eastAsia="en-US"/>
        </w:rPr>
        <w:t xml:space="preserve">23 </w:t>
      </w:r>
    </w:p>
    <w:p w14:paraId="6A2712D0" w14:textId="77777777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color w:val="1F497D"/>
          <w:sz w:val="22"/>
          <w:szCs w:val="22"/>
          <w:lang w:eastAsia="en-US"/>
        </w:rPr>
      </w:pPr>
    </w:p>
    <w:tbl>
      <w:tblPr>
        <w:tblW w:w="10459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1293"/>
        <w:gridCol w:w="72"/>
        <w:gridCol w:w="1557"/>
        <w:gridCol w:w="1328"/>
        <w:gridCol w:w="394"/>
        <w:gridCol w:w="1693"/>
        <w:gridCol w:w="1783"/>
      </w:tblGrid>
      <w:tr w:rsidR="0041723F" w:rsidRPr="00151F67" w14:paraId="099ABB94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9A3A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Gross internal site floor area M2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7512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51DE3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          99,640 </w:t>
            </w:r>
          </w:p>
        </w:tc>
        <w:tc>
          <w:tcPr>
            <w:tcW w:w="13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7175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7F89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7ABD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836C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41723F" w:rsidRPr="00151F67" w14:paraId="2D1ACC76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1AC83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Morriston Electricity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01A0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Grid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3914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Solar Farm 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8374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Solar on site 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CFE9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F233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Morriston Gas 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60E2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6BF11202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2284D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FDC6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C6B48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894D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kWh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2778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0998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F1AB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</w:tr>
      <w:tr w:rsidR="0041723F" w:rsidRPr="00151F67" w14:paraId="53E91C4D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4CB8A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4EE75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911,108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4CC7C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428,740.00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93638" w14:textId="5D581E3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1,395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1F82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8F88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269FF" w14:textId="4A5A26AC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1,992,761.01 </w:t>
            </w:r>
          </w:p>
        </w:tc>
      </w:tr>
      <w:tr w:rsidR="0041723F" w:rsidRPr="00151F67" w14:paraId="5C50BA14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F867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05A066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981,275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752D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448,770.00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26152" w14:textId="05E6058E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926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C3E6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22D4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FF403F" w14:textId="64ECB979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2,430,646.84 </w:t>
            </w:r>
          </w:p>
        </w:tc>
      </w:tr>
      <w:tr w:rsidR="0041723F" w:rsidRPr="00151F67" w14:paraId="22CFF08E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F819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B15AF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944,886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1BAB4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464,880.00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667F5" w14:textId="7B61A6DC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869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EFF7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A58F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229C38" w14:textId="2E060A5E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1,806,656.11 </w:t>
            </w:r>
          </w:p>
        </w:tc>
      </w:tr>
      <w:tr w:rsidR="0041723F" w:rsidRPr="00151F67" w14:paraId="7937B81C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C33C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A477B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1,054,202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527C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511,770.00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12EA83" w14:textId="641CA01F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803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B5D6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C4DD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439F00" w14:textId="083BD2A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1,526,972.41 </w:t>
            </w:r>
          </w:p>
        </w:tc>
      </w:tr>
      <w:tr w:rsidR="0041723F" w:rsidRPr="00151F67" w14:paraId="1053FB21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F06C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D3DCD5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1,086,043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B975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496,480.00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ACFA3" w14:textId="3D7A3DDB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599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C559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B5BB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B471D" w14:textId="6402C198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1,507,820.70 </w:t>
            </w:r>
          </w:p>
        </w:tc>
      </w:tr>
      <w:tr w:rsidR="0041723F" w:rsidRPr="00151F67" w14:paraId="273A7B1C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5E16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5F488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1,076,956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2C86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329,720.00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E9881" w14:textId="1721A1C8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378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D6BD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0302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39EA8" w14:textId="50ED088B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1,642,704.63 </w:t>
            </w:r>
          </w:p>
        </w:tc>
      </w:tr>
      <w:tr w:rsidR="0041723F" w:rsidRPr="00151F67" w14:paraId="5521D221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91A01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84231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1,172,102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01A7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260,460.00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94C1DF" w14:textId="70DA51D6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170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DE2BA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E775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64429" w14:textId="7022F332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1,994,263.27 </w:t>
            </w:r>
          </w:p>
        </w:tc>
      </w:tr>
      <w:tr w:rsidR="0041723F" w:rsidRPr="00151F67" w14:paraId="449243CC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711E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7BE6A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1,245,549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0B20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124,990.00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9FE32" w14:textId="022AF11D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131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9AD9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5432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D61EC" w14:textId="7602A299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2,210,588.47 </w:t>
            </w:r>
          </w:p>
        </w:tc>
      </w:tr>
      <w:tr w:rsidR="0041723F" w:rsidRPr="00151F67" w14:paraId="0060BE7E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FB14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05479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1,278,339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5667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 90,390.00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8F27E" w14:textId="0B5744DC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187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BB10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2360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05D87" w14:textId="1E190572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3,056,565.56 </w:t>
            </w:r>
          </w:p>
        </w:tc>
      </w:tr>
      <w:tr w:rsidR="0041723F" w:rsidRPr="00151F67" w14:paraId="43F3B56B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88EF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114D23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1,246,123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C8EA6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128,120.00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D611D0" w14:textId="70513FC1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236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65DF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E7FF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F7D38" w14:textId="2F1398B0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3,756,418.20 </w:t>
            </w:r>
          </w:p>
        </w:tc>
      </w:tr>
      <w:tr w:rsidR="0041723F" w:rsidRPr="00151F67" w14:paraId="61E84BB8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3AF2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41B01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1,057,814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CBE1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199,850.00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66D0C" w14:textId="2205678F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/>
                <w:color w:val="000000"/>
                <w:sz w:val="22"/>
                <w:szCs w:val="22"/>
              </w:rPr>
              <w:t xml:space="preserve">        358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251C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98393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747BF" w14:textId="3D9D7B0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2,852,507.08 </w:t>
            </w:r>
          </w:p>
        </w:tc>
      </w:tr>
      <w:tr w:rsidR="0041723F" w:rsidRPr="00151F67" w14:paraId="407470A1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DA9D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84D7B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1,165,542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1350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219,700.00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B78F3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      -  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BD96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0C13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1A284" w14:textId="789DC15D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3,729,585.55 </w:t>
            </w:r>
          </w:p>
        </w:tc>
      </w:tr>
      <w:tr w:rsidR="0041723F" w:rsidRPr="00151F67" w14:paraId="30412738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19FB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lastRenderedPageBreak/>
              <w:t>Total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27FC8E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13,219,939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0905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3,703,870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7EB27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6,052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0B2E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B380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25484" w14:textId="2DB44DA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28,507,489.83 </w:t>
            </w:r>
          </w:p>
        </w:tc>
      </w:tr>
      <w:tr w:rsidR="0041723F" w:rsidRPr="00151F67" w14:paraId="465EDF40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A4BF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0F42F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0.19338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F4846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8D27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DFD2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5EC0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0.18254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BC19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339673AB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77DD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Tonnes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31736" w14:textId="77777777" w:rsidR="00151F67" w:rsidRPr="00151F67" w:rsidRDefault="00151F67" w:rsidP="0041723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>2556.47171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E73B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A327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F945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9B60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8F2C6" w14:textId="180AF401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  5,203.76 </w:t>
            </w:r>
          </w:p>
        </w:tc>
      </w:tr>
      <w:tr w:rsidR="0041723F" w:rsidRPr="00151F67" w14:paraId="53DDC8BC" w14:textId="77777777" w:rsidTr="0041723F">
        <w:trPr>
          <w:trHeight w:val="300"/>
        </w:trPr>
        <w:tc>
          <w:tcPr>
            <w:tcW w:w="233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0238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F41D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4E9CF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990B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61B18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40AA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A034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301611A1" w14:textId="77777777" w:rsidTr="0041723F">
        <w:trPr>
          <w:trHeight w:val="300"/>
        </w:trPr>
        <w:tc>
          <w:tcPr>
            <w:tcW w:w="233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AC8B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3B87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8F49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D122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ADA02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5F76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0C80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41723F" w:rsidRPr="00151F67" w14:paraId="1E3C6AAD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F0E9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Gross internal site floor area M2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FFDD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4AF1E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          63,283 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F3D5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0968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ACEA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66C7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0F6ED64C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D5271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Singleton  Electricity</w:t>
            </w:r>
            <w:proofErr w:type="gramEnd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A938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Grid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B400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Solar on site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4CC3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A911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DC69D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Singleton  Gas</w:t>
            </w:r>
            <w:proofErr w:type="gramEnd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D5DC3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0ACBD9AD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FD5B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7DA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1684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A16A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3DA9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76799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24B8A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</w:tr>
      <w:tr w:rsidR="0041723F" w:rsidRPr="00151F67" w14:paraId="5074E370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6A658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53E1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648,057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ECAB1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 29,854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D437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0F99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4619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08CC2" w14:textId="7A719A34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1,887,500.58 </w:t>
            </w:r>
          </w:p>
        </w:tc>
      </w:tr>
      <w:tr w:rsidR="0041723F" w:rsidRPr="00151F67" w14:paraId="305D20FF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462E5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D3DC3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695,019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7407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 31,506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14B9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E577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630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7C13D" w14:textId="4F8A1715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1,730,459.95 </w:t>
            </w:r>
          </w:p>
        </w:tc>
      </w:tr>
      <w:tr w:rsidR="0041723F" w:rsidRPr="00151F67" w14:paraId="2FD491E6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7965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DED72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687,614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FD2E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 35,218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7A871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D466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307C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F45C7" w14:textId="1ADB8B0D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   660,027.58 </w:t>
            </w:r>
          </w:p>
        </w:tc>
      </w:tr>
      <w:tr w:rsidR="0041723F" w:rsidRPr="00151F67" w14:paraId="77DA7575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DFDA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287BA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764,235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CB84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 33,815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5F98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D3387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A077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6C6E91" w14:textId="0969C854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1,060,637.91 </w:t>
            </w:r>
          </w:p>
        </w:tc>
      </w:tr>
      <w:tr w:rsidR="0041723F" w:rsidRPr="00151F67" w14:paraId="17CDE0B8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D8FFF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0875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784,472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3E71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 28,080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483A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C00B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23BB1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DD0BD" w14:textId="7D3A98C9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1,176,387.43 </w:t>
            </w:r>
          </w:p>
        </w:tc>
      </w:tr>
      <w:tr w:rsidR="0041723F" w:rsidRPr="00151F67" w14:paraId="5FC4AD10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2C1A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C9A42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714,652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F6A75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9,645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EE53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C275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D8BC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7DEA1" w14:textId="6585C775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1,141,416.30 </w:t>
            </w:r>
          </w:p>
        </w:tc>
      </w:tr>
      <w:tr w:rsidR="0041723F" w:rsidRPr="00151F67" w14:paraId="26DF12E3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0323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2C43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729,056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F3FB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4,704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C040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280D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B68AB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41539" w14:textId="6D7C4700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1,719,340.70 </w:t>
            </w:r>
          </w:p>
        </w:tc>
      </w:tr>
      <w:tr w:rsidR="0041723F" w:rsidRPr="00151F67" w14:paraId="5F3F297C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E4468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1E45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703,977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17B6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2,532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8E9A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296CF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5EE6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D81234" w14:textId="0408CBD8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1,994,484.03 </w:t>
            </w:r>
          </w:p>
        </w:tc>
      </w:tr>
      <w:tr w:rsidR="0041723F" w:rsidRPr="00151F67" w14:paraId="621D6A75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2756A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4585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716,585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E4F0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4,060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9BCE8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F40B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3DD9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7D904" w14:textId="28CDE45D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2,710,322.24 </w:t>
            </w:r>
          </w:p>
        </w:tc>
      </w:tr>
      <w:tr w:rsidR="0041723F" w:rsidRPr="00151F67" w14:paraId="7400D766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9FBF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34CE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721,131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FA198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6,742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B2213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023C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94E0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2457E" w14:textId="736204AA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2,079,685.53 </w:t>
            </w:r>
          </w:p>
        </w:tc>
      </w:tr>
      <w:tr w:rsidR="0041723F" w:rsidRPr="00151F67" w14:paraId="5F2FAE5B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4621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3AD8D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635,977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5BF9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9,250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47EC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0F14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5588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33406" w14:textId="786C0B6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2,220,977.24 </w:t>
            </w:r>
          </w:p>
        </w:tc>
      </w:tr>
      <w:tr w:rsidR="0041723F" w:rsidRPr="00151F67" w14:paraId="403603AB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0D3A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41AB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696,893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193A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 xml:space="preserve">         7,852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B52B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151F67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08AB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6B20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96435" w14:textId="4E410CD1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 2,009,465.25 </w:t>
            </w:r>
          </w:p>
        </w:tc>
      </w:tr>
      <w:tr w:rsidR="0041723F" w:rsidRPr="00151F67" w14:paraId="253E4B6C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79CB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44ABC" w14:textId="77777777" w:rsidR="00151F67" w:rsidRPr="00151F67" w:rsidRDefault="00151F67" w:rsidP="0041723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8,497,667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3ECE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203,258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15501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AF205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9294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30BFE3" w14:textId="4417BC9B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1F6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20,390,704.74 </w:t>
            </w:r>
          </w:p>
        </w:tc>
      </w:tr>
      <w:tr w:rsidR="0041723F" w:rsidRPr="00151F67" w14:paraId="7D29E645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02DB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60018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0.19338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7E914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9834A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9893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10D6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0.18254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C9C0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34F05E9A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3D45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Tonnes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5B70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1643.27888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6BE5A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53A0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F6DD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5A86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A1BFB" w14:textId="00482132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   3,722.12 </w:t>
            </w:r>
          </w:p>
        </w:tc>
      </w:tr>
      <w:tr w:rsidR="0041723F" w:rsidRPr="00151F67" w14:paraId="0F08D02E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9FB8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2819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2761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A24E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F6A11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F9E4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B8650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0F5EC0BD" w14:textId="77777777" w:rsidTr="0041723F">
        <w:trPr>
          <w:trHeight w:val="300"/>
        </w:trPr>
        <w:tc>
          <w:tcPr>
            <w:tcW w:w="233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73A5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52BD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9EA41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A559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3052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AA8C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DA9A4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41723F" w:rsidRPr="00151F67" w14:paraId="03EB2DBE" w14:textId="77777777" w:rsidTr="0041723F">
        <w:trPr>
          <w:trHeight w:val="300"/>
        </w:trPr>
        <w:tc>
          <w:tcPr>
            <w:tcW w:w="233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4C5B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0BF2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5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27A0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6F911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4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D1A1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3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D85F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0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950B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41723F" w:rsidRPr="00151F67" w14:paraId="290AFAC1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A66CC" w14:textId="77777777" w:rsidR="0041723F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Gross </w:t>
            </w:r>
          </w:p>
          <w:p w14:paraId="1DCC12F3" w14:textId="77777777" w:rsidR="0041723F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internal </w:t>
            </w:r>
          </w:p>
          <w:p w14:paraId="704685A5" w14:textId="4B768B55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site floor area M2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210E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FB22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29,449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2778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DF7AF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C125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7920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68D365D1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79247" w14:textId="77777777" w:rsidR="0041723F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Neath Port Talbot   </w:t>
            </w:r>
          </w:p>
          <w:p w14:paraId="25428586" w14:textId="1E60F945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Electricity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91D2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F3E5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7C17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6944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3346A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Neath Port </w:t>
            </w:r>
            <w:proofErr w:type="gramStart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Talbot  Gas</w:t>
            </w:r>
            <w:proofErr w:type="gramEnd"/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A4CD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6EF32D7D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5F13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3D99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E82E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6132C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E6127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E9FE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9C18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 xml:space="preserve">kWh </w:t>
            </w:r>
          </w:p>
        </w:tc>
      </w:tr>
      <w:tr w:rsidR="0041723F" w:rsidRPr="00151F67" w14:paraId="37BBD0D7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50A8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108E2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378,755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2ACDE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2A164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6335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D0A7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Apr-21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854D8" w14:textId="264B9E78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7DE3CEB6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790F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00FF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380,302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078B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E3574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8EA8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9464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May-21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A15D2" w14:textId="5CE3F979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1BB28DE0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E098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FD37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367,353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02CC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2E97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3813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25A6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Jun-21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204E4" w14:textId="226271C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1C5D52AD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9855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7D58F0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389,094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9AC1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C552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AE49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FB27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Jul-21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E81FB" w14:textId="3ED05D9F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3D2F83D6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97E2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lastRenderedPageBreak/>
              <w:t>Aug-21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A818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393,838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8EC1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C52CF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5A723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D9A0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Aug-21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BC349" w14:textId="524DFD74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565BC25E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18B0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A0313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372,460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BD28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7976E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8F9A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E595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Sep-21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5C74E" w14:textId="112D8DCF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66397E78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C717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A53A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386,742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C7EA9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F49D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FC22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802E0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Oct-21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30165" w14:textId="5B20FF98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1EDB1D07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5A85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72CC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341,499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CAF3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ADFA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290C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952A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Nov-21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580CE" w14:textId="7B06E0C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56F93CD4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5663D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0240E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414,339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3E42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64BFC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E08B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0282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Dec-21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0F5F9" w14:textId="5984AB3B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66E97C1D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F760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F71F6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423,666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43C38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B11818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6028C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C86A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Jan-22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7A88A" w14:textId="5164BAF5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34CF8799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B576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64CF5A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375,373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38DB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11734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B3D85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E7EA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Feb-22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CD337" w14:textId="299217B4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  </w:t>
            </w:r>
            <w:r w:rsidR="0041723F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</w:t>
            </w: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589,024.80 </w:t>
            </w:r>
          </w:p>
        </w:tc>
      </w:tr>
      <w:tr w:rsidR="0041723F" w:rsidRPr="00151F67" w14:paraId="0F436580" w14:textId="77777777" w:rsidTr="0041723F">
        <w:trPr>
          <w:trHeight w:val="300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91CF4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99057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417,492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B3204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E98F3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7375F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418E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Mar-22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CCE4E" w14:textId="43E0FE8C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589,024.80 </w:t>
            </w:r>
          </w:p>
        </w:tc>
      </w:tr>
      <w:tr w:rsidR="0041723F" w:rsidRPr="00151F67" w14:paraId="04F8F460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986D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6A771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4,640,912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282E1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3A9A2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F990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AE479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DE9A4" w14:textId="4818791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7,068,297.60 </w:t>
            </w:r>
          </w:p>
        </w:tc>
      </w:tr>
      <w:tr w:rsidR="0041723F" w:rsidRPr="00151F67" w14:paraId="38422B19" w14:textId="77777777" w:rsidTr="0041723F">
        <w:trPr>
          <w:trHeight w:val="300"/>
        </w:trPr>
        <w:tc>
          <w:tcPr>
            <w:tcW w:w="2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3B867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CO2 factor 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63AB9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0.19338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7AAA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AB255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40519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4540B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0.18254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8FA2B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1723F" w:rsidRPr="00151F67" w14:paraId="2F0133D6" w14:textId="77777777" w:rsidTr="0041723F">
        <w:trPr>
          <w:trHeight w:val="315"/>
        </w:trPr>
        <w:tc>
          <w:tcPr>
            <w:tcW w:w="2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7C321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Tonnes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9F47F" w14:textId="77777777" w:rsidR="00151F67" w:rsidRPr="00151F67" w:rsidRDefault="00151F67" w:rsidP="00151F67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897.459563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56DB3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8E4365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C5716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5E3FA" w14:textId="77777777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7A065" w14:textId="551F0833" w:rsidR="00151F67" w:rsidRPr="00151F67" w:rsidRDefault="00151F67" w:rsidP="00151F67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151F67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       1,290.25 </w:t>
            </w:r>
          </w:p>
        </w:tc>
      </w:tr>
    </w:tbl>
    <w:p w14:paraId="5C2E5702" w14:textId="77777777" w:rsidR="00151F67" w:rsidRPr="00151F67" w:rsidRDefault="00151F67" w:rsidP="00151F67">
      <w:pPr>
        <w:spacing w:before="0" w:after="0" w:line="240" w:lineRule="auto"/>
        <w:ind w:left="0" w:right="0"/>
        <w:rPr>
          <w:rFonts w:ascii="Verdana" w:hAnsi="Verdana" w:cs="Calibri"/>
          <w:color w:val="1F497D"/>
          <w:sz w:val="22"/>
          <w:szCs w:val="22"/>
          <w:lang w:eastAsia="en-US"/>
        </w:rPr>
      </w:pPr>
    </w:p>
    <w:p w14:paraId="2E39D0C9" w14:textId="2E9758A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B0B7454" w14:textId="14D54DDB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594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F925AA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3D3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7684C95" wp14:editId="074ECCE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34ECA0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0AA771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2DE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3C340F3" wp14:editId="349F877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5BAC5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EEF730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231BA85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77159CD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32EEDC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AEC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94D85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D23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171BB8" wp14:editId="128F5A5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9255B" wp14:editId="486AC98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D8FB9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D39678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E46DBB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F673A8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563CC7A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725A86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70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671" type="#_x0000_t75" style="width:384pt;height:384pt;visibility:visible;mso-wrap-style:square" o:bullet="t">
        <v:imagedata r:id="rId2" o:title=""/>
      </v:shape>
    </w:pict>
  </w:numPicBullet>
  <w:numPicBullet w:numPicBulletId="2">
    <w:pict>
      <v:shape id="_x0000_i1672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673" type="#_x0000_t75" style="width:16.5pt;height:16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744571">
    <w:abstractNumId w:val="12"/>
  </w:num>
  <w:num w:numId="2" w16cid:durableId="1889759574">
    <w:abstractNumId w:val="0"/>
  </w:num>
  <w:num w:numId="3" w16cid:durableId="1700081686">
    <w:abstractNumId w:val="7"/>
  </w:num>
  <w:num w:numId="4" w16cid:durableId="469397983">
    <w:abstractNumId w:val="14"/>
  </w:num>
  <w:num w:numId="5" w16cid:durableId="113984962">
    <w:abstractNumId w:val="3"/>
  </w:num>
  <w:num w:numId="6" w16cid:durableId="1522743594">
    <w:abstractNumId w:val="2"/>
  </w:num>
  <w:num w:numId="7" w16cid:durableId="764494477">
    <w:abstractNumId w:val="9"/>
  </w:num>
  <w:num w:numId="8" w16cid:durableId="1989892714">
    <w:abstractNumId w:val="13"/>
  </w:num>
  <w:num w:numId="9" w16cid:durableId="805128936">
    <w:abstractNumId w:val="16"/>
  </w:num>
  <w:num w:numId="10" w16cid:durableId="1590430023">
    <w:abstractNumId w:val="1"/>
  </w:num>
  <w:num w:numId="11" w16cid:durableId="884222185">
    <w:abstractNumId w:val="8"/>
  </w:num>
  <w:num w:numId="12" w16cid:durableId="656611849">
    <w:abstractNumId w:val="11"/>
  </w:num>
  <w:num w:numId="13" w16cid:durableId="896207844">
    <w:abstractNumId w:val="15"/>
  </w:num>
  <w:num w:numId="14" w16cid:durableId="361900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4444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8676348">
    <w:abstractNumId w:val="10"/>
  </w:num>
  <w:num w:numId="17" w16cid:durableId="811289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1F67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723F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E0BE3"/>
    <w:rsid w:val="00DF2EA1"/>
    <w:rsid w:val="00E11F2D"/>
    <w:rsid w:val="00E26720"/>
    <w:rsid w:val="00E41C14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E74F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uiPriority w:val="99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151F67"/>
  </w:style>
  <w:style w:type="character" w:styleId="FollowedHyperlink">
    <w:name w:val="FollowedHyperlink"/>
    <w:basedOn w:val="DefaultParagraphFont"/>
    <w:uiPriority w:val="99"/>
    <w:semiHidden/>
    <w:unhideWhenUsed/>
    <w:rsid w:val="00151F67"/>
    <w:rPr>
      <w:color w:val="800080"/>
      <w:u w:val="single"/>
    </w:rPr>
  </w:style>
  <w:style w:type="paragraph" w:customStyle="1" w:styleId="msonormal0">
    <w:name w:val="msonormal"/>
    <w:basedOn w:val="Normal"/>
    <w:rsid w:val="00151F67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</w:rPr>
  </w:style>
  <w:style w:type="character" w:customStyle="1" w:styleId="emailstyle18">
    <w:name w:val="emailstyle18"/>
    <w:basedOn w:val="DefaultParagraphFont"/>
    <w:semiHidden/>
    <w:rsid w:val="00151F67"/>
    <w:rPr>
      <w:rFonts w:ascii="Calibri" w:hAnsi="Calibri" w:cs="Calibri" w:hint="default"/>
      <w:color w:val="auto"/>
    </w:rPr>
  </w:style>
  <w:style w:type="character" w:customStyle="1" w:styleId="emailstyle19">
    <w:name w:val="emailstyle19"/>
    <w:basedOn w:val="DefaultParagraphFont"/>
    <w:semiHidden/>
    <w:rsid w:val="00151F67"/>
    <w:rPr>
      <w:rFonts w:ascii="Calibri" w:hAnsi="Calibri" w:cs="Calibri" w:hint="default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2024-04-15T07:33:00Z</dcterms:created>
  <dcterms:modified xsi:type="dcterms:W3CDTF">2024-04-15T07:55:00Z</dcterms:modified>
</cp:coreProperties>
</file>