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0D360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109C777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15E40B" wp14:editId="52DA4BAB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779B0F" w14:textId="68B588E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643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24-C-040</w:t>
                            </w:r>
                          </w:p>
                          <w:p w14:paraId="0D846751" w14:textId="77777777" w:rsidR="00DC7FA9" w:rsidRDefault="00DC7FA9" w:rsidP="00DC7FA9"/>
                          <w:p w14:paraId="2B7C523D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5B6BB06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015E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3E779B0F" w14:textId="68B588E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6643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24-C-040</w:t>
                      </w:r>
                    </w:p>
                    <w:p w14:paraId="0D846751" w14:textId="77777777" w:rsidR="00DC7FA9" w:rsidRDefault="00DC7FA9" w:rsidP="00DC7FA9"/>
                    <w:p w14:paraId="2B7C523D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5B6BB065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3605E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68D81C7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AE3B8CD" w14:textId="0D1E3C4C" w:rsidR="00D87E38" w:rsidRPr="00D87E38" w:rsidRDefault="00D87E38" w:rsidP="00D87E38">
      <w:p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 xml:space="preserve">I would like to request the following information in regard to the treatment of Duchenne </w:t>
      </w:r>
      <w:r w:rsidR="00E26EFC">
        <w:rPr>
          <w:rFonts w:ascii="Verdana" w:hAnsi="Verdana"/>
          <w:b/>
          <w:noProof/>
          <w:sz w:val="22"/>
          <w:szCs w:val="22"/>
        </w:rPr>
        <w:t>M</w:t>
      </w:r>
      <w:r w:rsidRPr="00D87E38">
        <w:rPr>
          <w:rFonts w:ascii="Verdana" w:hAnsi="Verdana"/>
          <w:b/>
          <w:noProof/>
          <w:sz w:val="22"/>
          <w:szCs w:val="22"/>
        </w:rPr>
        <w:t xml:space="preserve">uscular </w:t>
      </w:r>
      <w:r w:rsidR="00E26EFC">
        <w:rPr>
          <w:rFonts w:ascii="Verdana" w:hAnsi="Verdana"/>
          <w:b/>
          <w:noProof/>
          <w:sz w:val="22"/>
          <w:szCs w:val="22"/>
        </w:rPr>
        <w:t>D</w:t>
      </w:r>
      <w:r w:rsidRPr="00D87E38">
        <w:rPr>
          <w:rFonts w:ascii="Verdana" w:hAnsi="Verdana"/>
          <w:b/>
          <w:noProof/>
          <w:sz w:val="22"/>
          <w:szCs w:val="22"/>
        </w:rPr>
        <w:t>ystrophy (DMD) by your organisation:</w:t>
      </w:r>
    </w:p>
    <w:p w14:paraId="5D354239" w14:textId="77777777" w:rsidR="00D87E38" w:rsidRPr="00D87E38" w:rsidRDefault="00D87E38" w:rsidP="00D87E38">
      <w:pPr>
        <w:rPr>
          <w:rFonts w:ascii="Verdana" w:hAnsi="Verdana"/>
          <w:b/>
          <w:noProof/>
          <w:sz w:val="22"/>
          <w:szCs w:val="22"/>
        </w:rPr>
      </w:pPr>
    </w:p>
    <w:p w14:paraId="5F3A75EC" w14:textId="7203610B" w:rsidR="00D87E38" w:rsidRPr="00D87E38" w:rsidRDefault="00D87E38" w:rsidP="00D87E3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 xml:space="preserve">Does your organisation commission any services for people with DMD? </w:t>
      </w:r>
    </w:p>
    <w:p w14:paraId="15A48675" w14:textId="77777777" w:rsidR="0046243F" w:rsidRDefault="0046243F" w:rsidP="00D87E38">
      <w:pPr>
        <w:pStyle w:val="ListParagraph"/>
        <w:ind w:left="1945"/>
        <w:rPr>
          <w:rFonts w:ascii="Verdana" w:hAnsi="Verdana"/>
          <w:bCs/>
          <w:noProof/>
          <w:sz w:val="22"/>
          <w:szCs w:val="22"/>
        </w:rPr>
      </w:pPr>
    </w:p>
    <w:p w14:paraId="6A1A5F30" w14:textId="073D9E4B" w:rsidR="0046243F" w:rsidRPr="00842DD1" w:rsidRDefault="00842DD1" w:rsidP="00842DD1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          </w:t>
      </w:r>
      <w:r w:rsidR="0046243F" w:rsidRPr="00842DD1">
        <w:rPr>
          <w:rFonts w:ascii="Verdana" w:hAnsi="Verdana"/>
          <w:bCs/>
          <w:noProof/>
          <w:sz w:val="22"/>
          <w:szCs w:val="22"/>
        </w:rPr>
        <w:t xml:space="preserve">Yes </w:t>
      </w:r>
    </w:p>
    <w:p w14:paraId="0ED242D3" w14:textId="77777777" w:rsidR="0046243F" w:rsidRDefault="0046243F" w:rsidP="00D87E38">
      <w:pPr>
        <w:pStyle w:val="ListParagraph"/>
        <w:ind w:left="1945"/>
        <w:rPr>
          <w:rFonts w:ascii="Verdana" w:hAnsi="Verdana"/>
          <w:bCs/>
          <w:noProof/>
          <w:sz w:val="22"/>
          <w:szCs w:val="22"/>
        </w:rPr>
      </w:pPr>
    </w:p>
    <w:p w14:paraId="2DB696AA" w14:textId="1E991373" w:rsidR="0046243F" w:rsidRPr="00842DD1" w:rsidRDefault="0046243F" w:rsidP="00842DD1">
      <w:pPr>
        <w:ind w:left="1255"/>
        <w:rPr>
          <w:rFonts w:ascii="Verdana" w:hAnsi="Verdana"/>
          <w:b/>
          <w:noProof/>
          <w:sz w:val="22"/>
          <w:szCs w:val="22"/>
        </w:rPr>
      </w:pPr>
      <w:r w:rsidRPr="00842DD1">
        <w:rPr>
          <w:rFonts w:ascii="Verdana" w:hAnsi="Verdana"/>
          <w:b/>
          <w:noProof/>
          <w:sz w:val="22"/>
          <w:szCs w:val="22"/>
        </w:rPr>
        <w:t>If yes, what services for people with DMD does your organisation commission?</w:t>
      </w:r>
    </w:p>
    <w:p w14:paraId="5F6025B7" w14:textId="3E5CD328" w:rsidR="0046243F" w:rsidRPr="00842DD1" w:rsidRDefault="0046243F" w:rsidP="00842DD1">
      <w:pPr>
        <w:ind w:left="1255"/>
        <w:jc w:val="both"/>
        <w:rPr>
          <w:rFonts w:ascii="Verdana" w:hAnsi="Verdana"/>
          <w:bCs/>
          <w:noProof/>
          <w:sz w:val="22"/>
          <w:szCs w:val="22"/>
        </w:rPr>
      </w:pPr>
      <w:r w:rsidRPr="00842DD1">
        <w:rPr>
          <w:rFonts w:ascii="Verdana" w:hAnsi="Verdana"/>
          <w:bCs/>
          <w:noProof/>
          <w:sz w:val="22"/>
          <w:szCs w:val="22"/>
        </w:rPr>
        <w:t>South West Wales Neuromuscular Service is hosted by Swansea Bay University Health Board.</w:t>
      </w:r>
    </w:p>
    <w:p w14:paraId="5A3DFEA0" w14:textId="783B831A" w:rsidR="0046243F" w:rsidRPr="00842DD1" w:rsidRDefault="0046243F" w:rsidP="00842DD1">
      <w:pPr>
        <w:ind w:left="1255"/>
        <w:jc w:val="both"/>
        <w:rPr>
          <w:rFonts w:ascii="Verdana" w:hAnsi="Verdana"/>
          <w:bCs/>
          <w:noProof/>
          <w:sz w:val="22"/>
          <w:szCs w:val="22"/>
        </w:rPr>
      </w:pPr>
      <w:r w:rsidRPr="00842DD1">
        <w:rPr>
          <w:rFonts w:ascii="Verdana" w:hAnsi="Verdana"/>
          <w:bCs/>
          <w:noProof/>
          <w:sz w:val="22"/>
          <w:szCs w:val="22"/>
        </w:rPr>
        <w:t>This covers Hywel Dda UHB, Swansea Bay UHB and Bridgend area of C</w:t>
      </w:r>
      <w:r w:rsidR="00ED64D4">
        <w:rPr>
          <w:rFonts w:ascii="Verdana" w:hAnsi="Verdana"/>
          <w:bCs/>
          <w:noProof/>
          <w:sz w:val="22"/>
          <w:szCs w:val="22"/>
        </w:rPr>
        <w:t xml:space="preserve">wm Taf Morgannwg </w:t>
      </w:r>
      <w:r w:rsidRPr="00842DD1">
        <w:rPr>
          <w:rFonts w:ascii="Verdana" w:hAnsi="Verdana"/>
          <w:bCs/>
          <w:noProof/>
          <w:sz w:val="22"/>
          <w:szCs w:val="22"/>
        </w:rPr>
        <w:t>HB for Paed</w:t>
      </w:r>
      <w:r w:rsidR="00887EB8">
        <w:rPr>
          <w:rFonts w:ascii="Verdana" w:hAnsi="Verdana"/>
          <w:bCs/>
          <w:noProof/>
          <w:sz w:val="22"/>
          <w:szCs w:val="22"/>
        </w:rPr>
        <w:t>ia</w:t>
      </w:r>
      <w:r w:rsidRPr="00842DD1">
        <w:rPr>
          <w:rFonts w:ascii="Verdana" w:hAnsi="Verdana"/>
          <w:bCs/>
          <w:noProof/>
          <w:sz w:val="22"/>
          <w:szCs w:val="22"/>
        </w:rPr>
        <w:t>trics and Adults.</w:t>
      </w:r>
      <w:bookmarkStart w:id="0" w:name="_GoBack"/>
      <w:bookmarkEnd w:id="0"/>
    </w:p>
    <w:p w14:paraId="358E5267" w14:textId="0278D90D" w:rsidR="0046243F" w:rsidRDefault="0046243F" w:rsidP="00842DD1">
      <w:pPr>
        <w:ind w:left="1225"/>
        <w:jc w:val="both"/>
        <w:rPr>
          <w:rFonts w:ascii="Verdana" w:hAnsi="Verdana"/>
          <w:bCs/>
          <w:noProof/>
          <w:sz w:val="22"/>
          <w:szCs w:val="22"/>
        </w:rPr>
      </w:pPr>
      <w:r w:rsidRPr="00842DD1">
        <w:rPr>
          <w:rFonts w:ascii="Verdana" w:hAnsi="Verdana"/>
          <w:bCs/>
          <w:noProof/>
          <w:sz w:val="22"/>
          <w:szCs w:val="22"/>
        </w:rPr>
        <w:t>Neuromuscular Care Advisors, Neuromuscular Specialist, Physiotherapists provide regional service, whilst Consultant Neurologist with special interest in Neuromuscular and Paediatric Consultants commissioned by W</w:t>
      </w:r>
      <w:r w:rsidR="00D0279C" w:rsidRPr="00842DD1">
        <w:rPr>
          <w:rFonts w:ascii="Verdana" w:hAnsi="Verdana"/>
          <w:bCs/>
          <w:noProof/>
          <w:sz w:val="22"/>
          <w:szCs w:val="22"/>
        </w:rPr>
        <w:t xml:space="preserve">elsh </w:t>
      </w:r>
      <w:r w:rsidRPr="00842DD1">
        <w:rPr>
          <w:rFonts w:ascii="Verdana" w:hAnsi="Verdana"/>
          <w:bCs/>
          <w:noProof/>
          <w:sz w:val="22"/>
          <w:szCs w:val="22"/>
        </w:rPr>
        <w:t>H</w:t>
      </w:r>
      <w:r w:rsidR="00D0279C" w:rsidRPr="00842DD1">
        <w:rPr>
          <w:rFonts w:ascii="Verdana" w:hAnsi="Verdana"/>
          <w:bCs/>
          <w:noProof/>
          <w:sz w:val="22"/>
          <w:szCs w:val="22"/>
        </w:rPr>
        <w:t xml:space="preserve">ealth Specialist </w:t>
      </w:r>
      <w:r w:rsidRPr="00842DD1">
        <w:rPr>
          <w:rFonts w:ascii="Verdana" w:hAnsi="Verdana"/>
          <w:bCs/>
          <w:noProof/>
          <w:sz w:val="22"/>
          <w:szCs w:val="22"/>
        </w:rPr>
        <w:t>S</w:t>
      </w:r>
      <w:r w:rsidR="00D0279C" w:rsidRPr="00842DD1">
        <w:rPr>
          <w:rFonts w:ascii="Verdana" w:hAnsi="Verdana"/>
          <w:bCs/>
          <w:noProof/>
          <w:sz w:val="22"/>
          <w:szCs w:val="22"/>
        </w:rPr>
        <w:t xml:space="preserve">ervices </w:t>
      </w:r>
      <w:r w:rsidRPr="00842DD1">
        <w:rPr>
          <w:rFonts w:ascii="Verdana" w:hAnsi="Verdana"/>
          <w:bCs/>
          <w:noProof/>
          <w:sz w:val="22"/>
          <w:szCs w:val="22"/>
        </w:rPr>
        <w:t>C</w:t>
      </w:r>
      <w:r w:rsidR="00D0279C" w:rsidRPr="00842DD1">
        <w:rPr>
          <w:rFonts w:ascii="Verdana" w:hAnsi="Verdana"/>
          <w:bCs/>
          <w:noProof/>
          <w:sz w:val="22"/>
          <w:szCs w:val="22"/>
        </w:rPr>
        <w:t>omittee</w:t>
      </w:r>
      <w:r w:rsidRPr="00842DD1">
        <w:rPr>
          <w:rFonts w:ascii="Verdana" w:hAnsi="Verdana"/>
          <w:bCs/>
          <w:noProof/>
          <w:sz w:val="22"/>
          <w:szCs w:val="22"/>
        </w:rPr>
        <w:t>, provide a tertiary service.</w:t>
      </w:r>
    </w:p>
    <w:p w14:paraId="2CD17D50" w14:textId="77777777" w:rsidR="00842DD1" w:rsidRPr="00842DD1" w:rsidRDefault="00842DD1" w:rsidP="00842DD1">
      <w:pPr>
        <w:ind w:left="1225"/>
        <w:jc w:val="both"/>
        <w:rPr>
          <w:rFonts w:ascii="Verdana" w:hAnsi="Verdana"/>
          <w:bCs/>
          <w:noProof/>
          <w:sz w:val="22"/>
          <w:szCs w:val="22"/>
        </w:rPr>
      </w:pPr>
    </w:p>
    <w:p w14:paraId="4E943399" w14:textId="51ED0A73" w:rsidR="00D87E38" w:rsidRDefault="00D87E38" w:rsidP="00D87E3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>How many people with DMD does your organisation serve?</w:t>
      </w:r>
    </w:p>
    <w:p w14:paraId="069519CF" w14:textId="77777777" w:rsidR="0046243F" w:rsidRDefault="0046243F" w:rsidP="0046243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F0EBE4D" w14:textId="77777777" w:rsidR="0046243F" w:rsidRDefault="0046243F" w:rsidP="0046243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2F5ADED" w14:textId="77777777" w:rsidR="0046243F" w:rsidRDefault="0046243F" w:rsidP="0046243F">
      <w:pPr>
        <w:pStyle w:val="ListParagraph"/>
        <w:ind w:left="2160"/>
        <w:rPr>
          <w:rFonts w:ascii="Verdana" w:hAnsi="Verdana"/>
          <w:bCs/>
          <w:noProof/>
          <w:sz w:val="22"/>
          <w:szCs w:val="22"/>
        </w:rPr>
      </w:pPr>
      <w:r w:rsidRPr="0046243F">
        <w:rPr>
          <w:rFonts w:ascii="Verdana" w:hAnsi="Verdana"/>
          <w:bCs/>
          <w:noProof/>
          <w:sz w:val="22"/>
          <w:szCs w:val="22"/>
        </w:rPr>
        <w:t>Paed</w:t>
      </w:r>
      <w:r>
        <w:rPr>
          <w:rFonts w:ascii="Verdana" w:hAnsi="Verdana"/>
          <w:bCs/>
          <w:noProof/>
          <w:sz w:val="22"/>
          <w:szCs w:val="22"/>
        </w:rPr>
        <w:t xml:space="preserve">iatrics - </w:t>
      </w:r>
      <w:r w:rsidRPr="0046243F">
        <w:rPr>
          <w:rFonts w:ascii="Verdana" w:hAnsi="Verdana"/>
          <w:bCs/>
          <w:noProof/>
          <w:sz w:val="22"/>
          <w:szCs w:val="22"/>
        </w:rPr>
        <w:t xml:space="preserve">16 </w:t>
      </w:r>
    </w:p>
    <w:p w14:paraId="58CF7F84" w14:textId="6F6AE828" w:rsidR="0046243F" w:rsidRDefault="0046243F" w:rsidP="0046243F">
      <w:pPr>
        <w:pStyle w:val="ListParagraph"/>
        <w:ind w:left="2160"/>
        <w:rPr>
          <w:rFonts w:ascii="Verdana" w:hAnsi="Verdana"/>
          <w:bCs/>
          <w:noProof/>
          <w:sz w:val="22"/>
          <w:szCs w:val="22"/>
        </w:rPr>
      </w:pPr>
      <w:r w:rsidRPr="0046243F">
        <w:rPr>
          <w:rFonts w:ascii="Verdana" w:hAnsi="Verdana"/>
          <w:bCs/>
          <w:noProof/>
          <w:sz w:val="22"/>
          <w:szCs w:val="22"/>
        </w:rPr>
        <w:t>Adults</w:t>
      </w:r>
      <w:r>
        <w:rPr>
          <w:rFonts w:ascii="Verdana" w:hAnsi="Verdana"/>
          <w:bCs/>
          <w:noProof/>
          <w:sz w:val="22"/>
          <w:szCs w:val="22"/>
        </w:rPr>
        <w:t xml:space="preserve"> – </w:t>
      </w:r>
      <w:r w:rsidRPr="0046243F">
        <w:rPr>
          <w:rFonts w:ascii="Verdana" w:hAnsi="Verdana"/>
          <w:bCs/>
          <w:noProof/>
          <w:sz w:val="22"/>
          <w:szCs w:val="22"/>
        </w:rPr>
        <w:t>11</w:t>
      </w:r>
    </w:p>
    <w:p w14:paraId="3D06A334" w14:textId="77777777" w:rsidR="0046243F" w:rsidRDefault="0046243F" w:rsidP="0046243F">
      <w:pPr>
        <w:pStyle w:val="ListParagraph"/>
        <w:ind w:left="2160"/>
        <w:rPr>
          <w:rFonts w:ascii="Verdana" w:hAnsi="Verdana"/>
          <w:bCs/>
          <w:noProof/>
          <w:sz w:val="22"/>
          <w:szCs w:val="22"/>
        </w:rPr>
      </w:pPr>
    </w:p>
    <w:p w14:paraId="3ED3DBE5" w14:textId="77777777" w:rsidR="0046243F" w:rsidRDefault="0046243F" w:rsidP="0046243F">
      <w:pPr>
        <w:pStyle w:val="ListParagraph"/>
        <w:ind w:left="2160"/>
        <w:rPr>
          <w:rFonts w:ascii="Verdana" w:hAnsi="Verdana"/>
          <w:bCs/>
          <w:noProof/>
          <w:sz w:val="22"/>
          <w:szCs w:val="22"/>
        </w:rPr>
      </w:pPr>
    </w:p>
    <w:p w14:paraId="1D1FDC03" w14:textId="77777777" w:rsidR="0046243F" w:rsidRPr="0046243F" w:rsidRDefault="0046243F" w:rsidP="0046243F">
      <w:pPr>
        <w:pStyle w:val="ListParagraph"/>
        <w:ind w:left="2160"/>
        <w:rPr>
          <w:rFonts w:ascii="Verdana" w:hAnsi="Verdana"/>
          <w:bCs/>
          <w:noProof/>
          <w:sz w:val="22"/>
          <w:szCs w:val="22"/>
        </w:rPr>
      </w:pPr>
    </w:p>
    <w:p w14:paraId="4EAB1400" w14:textId="77777777" w:rsidR="00D87E38" w:rsidRPr="00D87E38" w:rsidRDefault="00D87E38" w:rsidP="00D87E38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268C4E20" w14:textId="0E61B465" w:rsidR="00D87E38" w:rsidRDefault="00D87E38" w:rsidP="00D87E3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>Does your organisation have any DMD-specific (or muscle-wasting disease-specific) policies or guidance?</w:t>
      </w:r>
    </w:p>
    <w:p w14:paraId="5CDBB7C4" w14:textId="77777777" w:rsidR="00D87E38" w:rsidRDefault="00D87E38" w:rsidP="00D87E38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6CDCF53D" w14:textId="5C2DF78C" w:rsidR="0046243F" w:rsidRPr="0046243F" w:rsidRDefault="0046243F" w:rsidP="0046243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46243F">
        <w:rPr>
          <w:rFonts w:ascii="Verdana" w:hAnsi="Verdana"/>
          <w:bCs/>
          <w:noProof/>
          <w:sz w:val="22"/>
          <w:szCs w:val="22"/>
        </w:rPr>
        <w:t>Yes</w:t>
      </w:r>
      <w:r w:rsidR="00D0279C">
        <w:rPr>
          <w:rFonts w:ascii="Verdana" w:hAnsi="Verdana"/>
          <w:bCs/>
          <w:noProof/>
          <w:sz w:val="22"/>
          <w:szCs w:val="22"/>
        </w:rPr>
        <w:t>,</w:t>
      </w:r>
      <w:r w:rsidRPr="0046243F">
        <w:rPr>
          <w:rFonts w:ascii="Verdana" w:hAnsi="Verdana"/>
          <w:bCs/>
          <w:noProof/>
          <w:sz w:val="22"/>
          <w:szCs w:val="22"/>
        </w:rPr>
        <w:t xml:space="preserve"> we follow DMD Standards of Care</w:t>
      </w:r>
    </w:p>
    <w:p w14:paraId="1DEA146B" w14:textId="77777777" w:rsidR="0046243F" w:rsidRDefault="0046243F" w:rsidP="00D87E38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73D1D30D" w14:textId="77777777" w:rsidR="0046243F" w:rsidRPr="00D87E38" w:rsidRDefault="0046243F" w:rsidP="00D87E38">
      <w:pPr>
        <w:pStyle w:val="ListParagraph"/>
        <w:rPr>
          <w:rFonts w:ascii="Verdana" w:hAnsi="Verdana"/>
          <w:b/>
          <w:noProof/>
          <w:sz w:val="22"/>
          <w:szCs w:val="22"/>
        </w:rPr>
      </w:pPr>
    </w:p>
    <w:p w14:paraId="6F9DD76C" w14:textId="4B890F4A" w:rsidR="00D87E38" w:rsidRDefault="00D87E38" w:rsidP="00D87E3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>Do any of your organisation’s strategies, objectives, plans, performance indicators, audits, inspections, or similar, cite DMD (or any muscle-wasting disease) or use either as a metric?</w:t>
      </w:r>
    </w:p>
    <w:p w14:paraId="64367B37" w14:textId="77777777" w:rsidR="0046243F" w:rsidRDefault="0046243F" w:rsidP="0046243F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2E8D487" w14:textId="13DF3BA9" w:rsidR="0046243F" w:rsidRPr="0046243F" w:rsidRDefault="00D0279C" w:rsidP="0046243F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W</w:t>
      </w:r>
      <w:r w:rsidR="0046243F" w:rsidRPr="0046243F">
        <w:rPr>
          <w:rFonts w:ascii="Verdana" w:hAnsi="Verdana"/>
          <w:bCs/>
          <w:noProof/>
          <w:sz w:val="22"/>
          <w:szCs w:val="22"/>
        </w:rPr>
        <w:t>ithin our Neuromuscular Service</w:t>
      </w:r>
      <w:r>
        <w:rPr>
          <w:rFonts w:ascii="Verdana" w:hAnsi="Verdana"/>
          <w:bCs/>
          <w:noProof/>
          <w:sz w:val="22"/>
          <w:szCs w:val="22"/>
        </w:rPr>
        <w:t>,</w:t>
      </w:r>
      <w:r w:rsidR="0046243F" w:rsidRPr="0046243F">
        <w:rPr>
          <w:rFonts w:ascii="Verdana" w:hAnsi="Verdana"/>
          <w:bCs/>
          <w:noProof/>
          <w:sz w:val="22"/>
          <w:szCs w:val="22"/>
        </w:rPr>
        <w:t xml:space="preserve"> we cite DMD and all neuromuscular conditions within our service plans, strategies and audits.</w:t>
      </w:r>
    </w:p>
    <w:p w14:paraId="161B6D5D" w14:textId="77777777" w:rsidR="00D87E38" w:rsidRPr="00D87E38" w:rsidRDefault="00D87E38" w:rsidP="00D87E38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155E341C" w14:textId="43B0CBF9" w:rsidR="00D87E38" w:rsidRPr="00D87E38" w:rsidRDefault="00D87E38" w:rsidP="00D87E38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D87E38">
        <w:rPr>
          <w:rFonts w:ascii="Verdana" w:hAnsi="Verdana"/>
          <w:b/>
          <w:noProof/>
          <w:sz w:val="22"/>
          <w:szCs w:val="22"/>
        </w:rPr>
        <w:t>Is your organisation aware of the work of DMD Care UK (https://dmdcareuk.org/)?</w:t>
      </w:r>
    </w:p>
    <w:p w14:paraId="3DB889BB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6AEA28B" w14:textId="76006C20" w:rsidR="0046243F" w:rsidRDefault="0046243F" w:rsidP="0046243F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46243F">
        <w:rPr>
          <w:rFonts w:ascii="Verdana" w:hAnsi="Verdana"/>
          <w:bCs/>
          <w:noProof/>
          <w:sz w:val="22"/>
          <w:szCs w:val="22"/>
        </w:rPr>
        <w:t>Yes</w:t>
      </w:r>
      <w:r w:rsidR="00D0279C">
        <w:rPr>
          <w:rFonts w:ascii="Verdana" w:hAnsi="Verdana"/>
          <w:bCs/>
          <w:noProof/>
          <w:sz w:val="22"/>
          <w:szCs w:val="22"/>
        </w:rPr>
        <w:t>,</w:t>
      </w:r>
      <w:r w:rsidRPr="0046243F">
        <w:rPr>
          <w:rFonts w:ascii="Verdana" w:hAnsi="Verdana"/>
          <w:bCs/>
          <w:noProof/>
          <w:sz w:val="22"/>
          <w:szCs w:val="22"/>
        </w:rPr>
        <w:t xml:space="preserve"> as a Neuromuscular Service, we have had information sessions provided by DMD Care UK, we utilise patient leaflets and signpost patients and carers to their support.</w:t>
      </w:r>
    </w:p>
    <w:p w14:paraId="6B88ADFD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E7F4293" w14:textId="6E07BC5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4329A7C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B474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6FEE360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6EA0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78CF579" wp14:editId="05B1EF3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0C7C7393" w14:textId="3EA7B375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D64D4">
      <w:rPr>
        <w:noProof/>
      </w:rPr>
      <w:t>2</w:t>
    </w:r>
    <w:r w:rsidR="00795AD1" w:rsidRPr="00795AD1">
      <w:rPr>
        <w:noProof/>
      </w:rPr>
      <w:fldChar w:fldCharType="end"/>
    </w:r>
  </w:p>
  <w:p w14:paraId="1D6A72E5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12905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7237FCC" wp14:editId="37EA9C3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6F685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7022B3D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2941C35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5AF0988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B1879C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447D0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3F922730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3E967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633A731" wp14:editId="56A1C6D6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55D6E3" wp14:editId="53217F7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A173B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78E19576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12FC97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21511FA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038AE80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238DE47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6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6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D66B98"/>
    <w:multiLevelType w:val="hybridMultilevel"/>
    <w:tmpl w:val="E1EA4E40"/>
    <w:lvl w:ilvl="0" w:tplc="080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7823E50"/>
    <w:multiLevelType w:val="hybridMultilevel"/>
    <w:tmpl w:val="50B46D10"/>
    <w:lvl w:ilvl="0" w:tplc="8F043076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8E3C29A0">
      <w:numFmt w:val="bullet"/>
      <w:lvlText w:val=""/>
      <w:lvlJc w:val="left"/>
      <w:pPr>
        <w:ind w:left="1585" w:hanging="360"/>
      </w:pPr>
      <w:rPr>
        <w:rFonts w:ascii="Symbol" w:eastAsia="Calibri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243F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2DD1"/>
    <w:rsid w:val="00846C1D"/>
    <w:rsid w:val="00887EB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66439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0279C"/>
    <w:rsid w:val="00D15865"/>
    <w:rsid w:val="00D62A67"/>
    <w:rsid w:val="00D87E38"/>
    <w:rsid w:val="00DC47F3"/>
    <w:rsid w:val="00DC7FA9"/>
    <w:rsid w:val="00DD5E37"/>
    <w:rsid w:val="00DF2EA1"/>
    <w:rsid w:val="00E11F2D"/>
    <w:rsid w:val="00E26720"/>
    <w:rsid w:val="00E26EFC"/>
    <w:rsid w:val="00E545D8"/>
    <w:rsid w:val="00E817B3"/>
    <w:rsid w:val="00E90BC7"/>
    <w:rsid w:val="00ED64D4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907B62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C4649-A890-4E6F-B90C-0769081E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30</TotalTime>
  <Pages>2</Pages>
  <Words>279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8</cp:revision>
  <cp:lastPrinted>2019-03-26T11:11:00Z</cp:lastPrinted>
  <dcterms:created xsi:type="dcterms:W3CDTF">2024-04-16T18:55:00Z</dcterms:created>
  <dcterms:modified xsi:type="dcterms:W3CDTF">2024-04-24T10:42:00Z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c596989a43ee7cc78d111975c0135dacb34cb2a3af61b4a1a0787973e0ff64e3</vt:lpwstr>
  </property>
</Properties>
</file>