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14CD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26DB2B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562C4" wp14:editId="72BB05C4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295565" w14:textId="3012474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451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24-C-042</w:t>
                            </w:r>
                          </w:p>
                          <w:p w14:paraId="11BDBEF6" w14:textId="77777777" w:rsidR="00DC7FA9" w:rsidRDefault="00DC7FA9" w:rsidP="00DC7FA9"/>
                          <w:p w14:paraId="3753B0D8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0B4214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C5562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9295565" w14:textId="3012474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D451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24-C-042</w:t>
                      </w:r>
                    </w:p>
                    <w:p w14:paraId="11BDBEF6" w14:textId="77777777" w:rsidR="00DC7FA9" w:rsidRDefault="00DC7FA9" w:rsidP="00DC7FA9"/>
                    <w:p w14:paraId="3753B0D8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0B4214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6EE64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FC7BC27" w14:textId="2BA82E99" w:rsidR="004C6183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FC3FF2E" w14:textId="6E10684A" w:rsidR="00A10460" w:rsidRDefault="00EC105A" w:rsidP="002677FD">
      <w:pPr>
        <w:rPr>
          <w:rFonts w:ascii="Verdana" w:hAnsi="Verdana"/>
          <w:bCs/>
          <w:noProof/>
          <w:sz w:val="22"/>
          <w:szCs w:val="22"/>
        </w:rPr>
      </w:pPr>
      <w:r w:rsidRPr="00EC105A">
        <w:rPr>
          <w:rFonts w:ascii="Verdana" w:hAnsi="Verdana"/>
          <w:b/>
          <w:noProof/>
          <w:sz w:val="22"/>
          <w:szCs w:val="22"/>
        </w:rPr>
        <w:t>Please could you provide me with the organisational structure for the health board?</w:t>
      </w:r>
    </w:p>
    <w:p w14:paraId="72A8ABB0" w14:textId="77777777" w:rsidR="005245FF" w:rsidRDefault="00A10460" w:rsidP="00421E7F">
      <w:pPr>
        <w:rPr>
          <w:rFonts w:ascii="Verdana" w:hAnsi="Verdana"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7D2BBD">
        <w:rPr>
          <w:rFonts w:ascii="Verdana" w:hAnsi="Verdana"/>
          <w:noProof/>
          <w:sz w:val="22"/>
          <w:szCs w:val="22"/>
        </w:rPr>
        <w:t>W</w:t>
      </w:r>
      <w:r w:rsidR="007D2BBD" w:rsidRPr="007D2BBD">
        <w:rPr>
          <w:rFonts w:ascii="Verdana" w:hAnsi="Verdana"/>
          <w:noProof/>
          <w:sz w:val="22"/>
          <w:szCs w:val="22"/>
        </w:rPr>
        <w:t>e do not hold a document that outlines the organisational structure</w:t>
      </w:r>
      <w:r w:rsidR="0079266B">
        <w:rPr>
          <w:rFonts w:ascii="Verdana" w:hAnsi="Verdana"/>
          <w:noProof/>
          <w:sz w:val="22"/>
          <w:szCs w:val="22"/>
        </w:rPr>
        <w:t xml:space="preserve"> for the Health Board</w:t>
      </w:r>
      <w:r w:rsidR="005245FF">
        <w:rPr>
          <w:rFonts w:ascii="Verdana" w:hAnsi="Verdana"/>
          <w:noProof/>
          <w:sz w:val="22"/>
          <w:szCs w:val="22"/>
        </w:rPr>
        <w:t>.</w:t>
      </w:r>
    </w:p>
    <w:p w14:paraId="13714CCB" w14:textId="77777777" w:rsidR="005245FF" w:rsidRDefault="005245FF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see information that may be of assistance on our website at:</w:t>
      </w:r>
    </w:p>
    <w:p w14:paraId="2469AAE9" w14:textId="401F7F8E" w:rsidR="005245FF" w:rsidRDefault="00C4662E" w:rsidP="00421E7F">
      <w:pPr>
        <w:rPr>
          <w:rFonts w:ascii="Verdana" w:hAnsi="Verdana"/>
          <w:noProof/>
          <w:sz w:val="22"/>
          <w:szCs w:val="22"/>
        </w:rPr>
      </w:pPr>
      <w:hyperlink r:id="rId8" w:history="1">
        <w:r w:rsidR="005245FF" w:rsidRPr="007E5DD1">
          <w:rPr>
            <w:rStyle w:val="Hyperlink"/>
            <w:rFonts w:ascii="Verdana" w:hAnsi="Verdana" w:cs="Arial"/>
            <w:noProof/>
            <w:sz w:val="22"/>
            <w:szCs w:val="22"/>
          </w:rPr>
          <w:t>https://sbuhb.nhs.wales/about-us/swansea-bay-uhb/</w:t>
        </w:r>
      </w:hyperlink>
    </w:p>
    <w:p w14:paraId="30C70909" w14:textId="067DCE6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</w:t>
      </w: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 </w:t>
      </w:r>
    </w:p>
    <w:p w14:paraId="5EB2618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2944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4311B7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8A24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46E1601" wp14:editId="1E4F071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01953883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4A5A31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5401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20C9504" wp14:editId="07BD6DC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18F20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A099C1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DB5AB8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D82CC2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DDE2FF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E679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A43FE6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9043A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8D0F32C" wp14:editId="630DC0B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A61ABF" wp14:editId="7C5CE00F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474A1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9F1EB8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0E4B90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19A796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E2FA7E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8B4064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8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8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8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6183"/>
    <w:rsid w:val="004C7B47"/>
    <w:rsid w:val="004E1954"/>
    <w:rsid w:val="004F1E5A"/>
    <w:rsid w:val="005245FF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266B"/>
    <w:rsid w:val="007953A0"/>
    <w:rsid w:val="00795AD1"/>
    <w:rsid w:val="007A5616"/>
    <w:rsid w:val="007B0951"/>
    <w:rsid w:val="007B516B"/>
    <w:rsid w:val="007B6D99"/>
    <w:rsid w:val="007D0444"/>
    <w:rsid w:val="007D06BB"/>
    <w:rsid w:val="007D2BBD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4662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4510"/>
    <w:rsid w:val="00DD5E37"/>
    <w:rsid w:val="00DF2EA1"/>
    <w:rsid w:val="00E11F2D"/>
    <w:rsid w:val="00E26720"/>
    <w:rsid w:val="00E545D8"/>
    <w:rsid w:val="00E817B3"/>
    <w:rsid w:val="00E855EA"/>
    <w:rsid w:val="00E90BC7"/>
    <w:rsid w:val="00EC105A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B3B0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24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swansea-bay-uh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6BA01-63A7-4448-9615-FD4B52BA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9</cp:revision>
  <cp:lastPrinted>2024-04-24T12:19:00Z</cp:lastPrinted>
  <dcterms:created xsi:type="dcterms:W3CDTF">2024-04-16T19:20:00Z</dcterms:created>
  <dcterms:modified xsi:type="dcterms:W3CDTF">2024-04-24T13:55:00Z</dcterms:modified>
</cp:coreProperties>
</file>