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C5E13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E41D4EB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A86B2" wp14:editId="332E1A6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3BBDA5" w14:textId="6B23879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1F9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24-C-044 </w:t>
                            </w:r>
                          </w:p>
                          <w:p w14:paraId="1BE765D8" w14:textId="77777777" w:rsidR="00DC7FA9" w:rsidRDefault="00DC7FA9" w:rsidP="00DC7FA9"/>
                          <w:p w14:paraId="173ACF8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63879DC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9A86B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13BBDA5" w14:textId="6B23879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71F9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24-C-044 </w:t>
                      </w:r>
                    </w:p>
                    <w:p w14:paraId="1BE765D8" w14:textId="77777777" w:rsidR="00DC7FA9" w:rsidRDefault="00DC7FA9" w:rsidP="00DC7FA9"/>
                    <w:p w14:paraId="173ACF8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63879DC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92294A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846E7A1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330ECF9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0A21028B" w14:textId="72C108EC" w:rsidR="00262DC1" w:rsidRPr="00262DC1" w:rsidRDefault="00262DC1" w:rsidP="00262DC1">
      <w:pPr>
        <w:rPr>
          <w:rFonts w:ascii="Verdana" w:hAnsi="Verdana"/>
          <w:b/>
          <w:noProof/>
          <w:sz w:val="22"/>
          <w:szCs w:val="22"/>
        </w:rPr>
      </w:pPr>
      <w:r w:rsidRPr="00262DC1">
        <w:rPr>
          <w:rFonts w:ascii="Verdana" w:hAnsi="Verdana"/>
          <w:b/>
          <w:noProof/>
          <w:sz w:val="22"/>
          <w:szCs w:val="22"/>
        </w:rPr>
        <w:t xml:space="preserve">Q1: What software does your </w:t>
      </w:r>
      <w:r w:rsidR="001C00A3">
        <w:rPr>
          <w:rFonts w:ascii="Verdana" w:hAnsi="Verdana"/>
          <w:b/>
          <w:noProof/>
          <w:sz w:val="22"/>
          <w:szCs w:val="22"/>
        </w:rPr>
        <w:t>Health Board</w:t>
      </w:r>
      <w:r w:rsidRPr="00262DC1">
        <w:rPr>
          <w:rFonts w:ascii="Verdana" w:hAnsi="Verdana"/>
          <w:b/>
          <w:noProof/>
          <w:sz w:val="22"/>
          <w:szCs w:val="22"/>
        </w:rPr>
        <w:t xml:space="preserve"> currently use for their CAFM  solution (Computer Aided Facilities Management)? If there are multiple solutions please name all of them not just the main solution.</w:t>
      </w:r>
    </w:p>
    <w:p w14:paraId="2F6B56A7" w14:textId="0431FB50" w:rsidR="00262DC1" w:rsidRPr="001C00A3" w:rsidRDefault="001C00A3" w:rsidP="00262DC1">
      <w:pPr>
        <w:rPr>
          <w:rFonts w:ascii="Verdana" w:hAnsi="Verdana"/>
          <w:bCs/>
          <w:noProof/>
          <w:sz w:val="22"/>
          <w:szCs w:val="22"/>
        </w:rPr>
      </w:pPr>
      <w:r w:rsidRPr="001C00A3">
        <w:rPr>
          <w:rFonts w:ascii="Verdana" w:hAnsi="Verdana"/>
          <w:bCs/>
          <w:noProof/>
          <w:sz w:val="22"/>
          <w:szCs w:val="22"/>
        </w:rPr>
        <w:t>Planet FM Enterprise</w:t>
      </w:r>
    </w:p>
    <w:p w14:paraId="43E81B6F" w14:textId="77777777" w:rsidR="00262DC1" w:rsidRPr="00262DC1" w:rsidRDefault="00262DC1" w:rsidP="00262DC1">
      <w:pPr>
        <w:ind w:left="0"/>
        <w:rPr>
          <w:rFonts w:ascii="Verdana" w:hAnsi="Verdana"/>
          <w:b/>
          <w:noProof/>
          <w:sz w:val="22"/>
          <w:szCs w:val="22"/>
        </w:rPr>
      </w:pPr>
    </w:p>
    <w:p w14:paraId="3A715834" w14:textId="72AD65B1" w:rsidR="00262DC1" w:rsidRPr="00262DC1" w:rsidRDefault="00262DC1" w:rsidP="00262DC1">
      <w:pPr>
        <w:rPr>
          <w:rFonts w:ascii="Verdana" w:hAnsi="Verdana"/>
          <w:b/>
          <w:noProof/>
          <w:sz w:val="22"/>
          <w:szCs w:val="22"/>
        </w:rPr>
      </w:pPr>
      <w:r w:rsidRPr="00262DC1">
        <w:rPr>
          <w:rFonts w:ascii="Verdana" w:hAnsi="Verdana"/>
          <w:b/>
          <w:noProof/>
          <w:sz w:val="22"/>
          <w:szCs w:val="22"/>
        </w:rPr>
        <w:t xml:space="preserve">Q2: What is the expiry date for the software used (if on </w:t>
      </w:r>
      <w:r w:rsidR="005A66DC">
        <w:rPr>
          <w:rFonts w:ascii="Verdana" w:hAnsi="Verdana"/>
          <w:b/>
          <w:noProof/>
          <w:sz w:val="22"/>
          <w:szCs w:val="22"/>
        </w:rPr>
        <w:t>a</w:t>
      </w:r>
      <w:r w:rsidRPr="00262DC1">
        <w:rPr>
          <w:rFonts w:ascii="Verdana" w:hAnsi="Verdana"/>
          <w:b/>
          <w:noProof/>
          <w:sz w:val="22"/>
          <w:szCs w:val="22"/>
        </w:rPr>
        <w:t xml:space="preserve"> annual/rolling contra</w:t>
      </w:r>
      <w:r w:rsidR="005A66DC">
        <w:rPr>
          <w:rFonts w:ascii="Verdana" w:hAnsi="Verdana"/>
          <w:b/>
          <w:noProof/>
          <w:sz w:val="22"/>
          <w:szCs w:val="22"/>
        </w:rPr>
        <w:t>c</w:t>
      </w:r>
      <w:r w:rsidRPr="00262DC1">
        <w:rPr>
          <w:rFonts w:ascii="Verdana" w:hAnsi="Verdana"/>
          <w:b/>
          <w:noProof/>
          <w:sz w:val="22"/>
          <w:szCs w:val="22"/>
        </w:rPr>
        <w:t>t please state)? If there are multiple solutions please list all known expiry dates.</w:t>
      </w:r>
    </w:p>
    <w:p w14:paraId="2951856E" w14:textId="4758F6D2" w:rsidR="00262DC1" w:rsidRPr="001C00A3" w:rsidRDefault="001C00A3" w:rsidP="00262DC1">
      <w:pPr>
        <w:rPr>
          <w:rFonts w:ascii="Verdana" w:hAnsi="Verdana"/>
          <w:bCs/>
          <w:noProof/>
          <w:sz w:val="22"/>
          <w:szCs w:val="22"/>
        </w:rPr>
      </w:pPr>
      <w:r w:rsidRPr="001C00A3">
        <w:rPr>
          <w:rFonts w:ascii="Verdana" w:hAnsi="Verdana"/>
          <w:bCs/>
          <w:noProof/>
          <w:sz w:val="22"/>
          <w:szCs w:val="22"/>
        </w:rPr>
        <w:t>August 2025</w:t>
      </w:r>
    </w:p>
    <w:p w14:paraId="37788BD4" w14:textId="77777777" w:rsidR="00262DC1" w:rsidRPr="00262DC1" w:rsidRDefault="00262DC1" w:rsidP="00262DC1">
      <w:pPr>
        <w:rPr>
          <w:rFonts w:ascii="Verdana" w:hAnsi="Verdana"/>
          <w:b/>
          <w:noProof/>
          <w:sz w:val="22"/>
          <w:szCs w:val="22"/>
        </w:rPr>
      </w:pPr>
    </w:p>
    <w:p w14:paraId="269906B4" w14:textId="77777777" w:rsidR="00262DC1" w:rsidRPr="00262DC1" w:rsidRDefault="00262DC1" w:rsidP="00262DC1">
      <w:pPr>
        <w:rPr>
          <w:rFonts w:ascii="Verdana" w:hAnsi="Verdana"/>
          <w:b/>
          <w:noProof/>
          <w:sz w:val="22"/>
          <w:szCs w:val="22"/>
        </w:rPr>
      </w:pPr>
      <w:r w:rsidRPr="00262DC1">
        <w:rPr>
          <w:rFonts w:ascii="Verdana" w:hAnsi="Verdana"/>
          <w:b/>
          <w:noProof/>
          <w:sz w:val="22"/>
          <w:szCs w:val="22"/>
        </w:rPr>
        <w:t>Q3: Who is the person responsible for managing this system?</w:t>
      </w:r>
    </w:p>
    <w:p w14:paraId="57A2F431" w14:textId="19604B20" w:rsidR="00262DC1" w:rsidRPr="001C00A3" w:rsidRDefault="005A66DC" w:rsidP="00262DC1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Darren Griffiths</w:t>
      </w:r>
    </w:p>
    <w:p w14:paraId="217EDC9C" w14:textId="77777777" w:rsidR="00262DC1" w:rsidRPr="00262DC1" w:rsidRDefault="00262DC1" w:rsidP="00262DC1">
      <w:pPr>
        <w:rPr>
          <w:rFonts w:ascii="Verdana" w:hAnsi="Verdana"/>
          <w:b/>
          <w:noProof/>
          <w:sz w:val="22"/>
          <w:szCs w:val="22"/>
        </w:rPr>
      </w:pPr>
    </w:p>
    <w:p w14:paraId="1AE21A3A" w14:textId="77777777" w:rsidR="00262DC1" w:rsidRPr="00262DC1" w:rsidRDefault="00262DC1" w:rsidP="00262DC1">
      <w:pPr>
        <w:rPr>
          <w:rFonts w:ascii="Verdana" w:hAnsi="Verdana"/>
          <w:b/>
          <w:noProof/>
          <w:sz w:val="22"/>
          <w:szCs w:val="22"/>
        </w:rPr>
      </w:pPr>
      <w:r w:rsidRPr="00262DC1">
        <w:rPr>
          <w:rFonts w:ascii="Verdana" w:hAnsi="Verdana"/>
          <w:b/>
          <w:noProof/>
          <w:sz w:val="22"/>
          <w:szCs w:val="22"/>
        </w:rPr>
        <w:t>Q4: What is this persons job title?</w:t>
      </w:r>
    </w:p>
    <w:p w14:paraId="155A620B" w14:textId="4C4C4A2C" w:rsidR="001C00A3" w:rsidRPr="001C00A3" w:rsidRDefault="005A66DC" w:rsidP="001C00A3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Director of Finance</w:t>
      </w:r>
    </w:p>
    <w:p w14:paraId="6F14D678" w14:textId="65949383" w:rsidR="00262DC1" w:rsidRPr="00262DC1" w:rsidRDefault="00262DC1" w:rsidP="00262DC1">
      <w:pPr>
        <w:rPr>
          <w:rFonts w:ascii="Verdana" w:hAnsi="Verdana"/>
          <w:b/>
          <w:noProof/>
          <w:sz w:val="22"/>
          <w:szCs w:val="22"/>
        </w:rPr>
      </w:pPr>
    </w:p>
    <w:p w14:paraId="2427061F" w14:textId="64B9F320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8228D7C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EC317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BF73FE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8489C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AFA8E75" wp14:editId="0938017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1A466297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1940ED23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411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51F20CD" wp14:editId="363A2F77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F8AC4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2F5FDFB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021D460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381424B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7D1D78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61135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6284E9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8D05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49DC9DD" wp14:editId="7455F8A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300E0F" wp14:editId="4B9819B5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8A2A43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B840F53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44CCBD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1345469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2F973C87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5EE481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51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75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753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754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965642">
    <w:abstractNumId w:val="12"/>
  </w:num>
  <w:num w:numId="2" w16cid:durableId="822427710">
    <w:abstractNumId w:val="0"/>
  </w:num>
  <w:num w:numId="3" w16cid:durableId="1629237915">
    <w:abstractNumId w:val="7"/>
  </w:num>
  <w:num w:numId="4" w16cid:durableId="2009944125">
    <w:abstractNumId w:val="14"/>
  </w:num>
  <w:num w:numId="5" w16cid:durableId="1515344920">
    <w:abstractNumId w:val="3"/>
  </w:num>
  <w:num w:numId="6" w16cid:durableId="2072076227">
    <w:abstractNumId w:val="2"/>
  </w:num>
  <w:num w:numId="7" w16cid:durableId="1468624155">
    <w:abstractNumId w:val="9"/>
  </w:num>
  <w:num w:numId="8" w16cid:durableId="1325476307">
    <w:abstractNumId w:val="13"/>
  </w:num>
  <w:num w:numId="9" w16cid:durableId="2130004228">
    <w:abstractNumId w:val="16"/>
  </w:num>
  <w:num w:numId="10" w16cid:durableId="776101019">
    <w:abstractNumId w:val="1"/>
  </w:num>
  <w:num w:numId="11" w16cid:durableId="836073708">
    <w:abstractNumId w:val="8"/>
  </w:num>
  <w:num w:numId="12" w16cid:durableId="797072400">
    <w:abstractNumId w:val="11"/>
  </w:num>
  <w:num w:numId="13" w16cid:durableId="1970818890">
    <w:abstractNumId w:val="15"/>
  </w:num>
  <w:num w:numId="14" w16cid:durableId="8295183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5442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7381216">
    <w:abstractNumId w:val="10"/>
  </w:num>
  <w:num w:numId="17" w16cid:durableId="656807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C00A3"/>
    <w:rsid w:val="001E2D50"/>
    <w:rsid w:val="00213076"/>
    <w:rsid w:val="002156AF"/>
    <w:rsid w:val="00262DC1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A66D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5D32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71F92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48BE8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A66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6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6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6DC"/>
    <w:rPr>
      <w:b/>
      <w:bCs/>
    </w:rPr>
  </w:style>
  <w:style w:type="paragraph" w:styleId="Revision">
    <w:name w:val="Revision"/>
    <w:hidden/>
    <w:uiPriority w:val="99"/>
    <w:semiHidden/>
    <w:rsid w:val="00855D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5AC59-2AE8-4B96-9ECD-2D7BBDF4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</TotalTime>
  <Pages>1</Pages>
  <Words>137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2024-04-16T19:28:00Z</dcterms:created>
  <dcterms:modified xsi:type="dcterms:W3CDTF">2024-04-17T08:52:00Z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55f8c906eb45745bd525ae217902c925b3cd3ed65543d34be5bb30919231ecac</vt:lpwstr>
  </property>
</Properties>
</file>