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7D40FA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3285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7D40FA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3285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FD1D7C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1310B0B" w14:textId="6C242298" w:rsidR="00532852" w:rsidRPr="00532852" w:rsidRDefault="00532852" w:rsidP="00532852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32852">
        <w:rPr>
          <w:rFonts w:ascii="Verdana" w:eastAsia="Times New Roman" w:hAnsi="Verdana" w:cs="Tahoma"/>
          <w:b/>
          <w:bCs/>
          <w:sz w:val="22"/>
          <w:szCs w:val="22"/>
        </w:rPr>
        <w:t xml:space="preserve">The manufacturer &amp; model name of each gamma camera (Nuclear Medicine imaging system) &amp; SPECT/CT system installed in or owned/managed by your </w:t>
      </w:r>
      <w:r w:rsidRPr="00532852">
        <w:rPr>
          <w:rFonts w:ascii="Verdana" w:eastAsia="Times New Roman" w:hAnsi="Verdana" w:cs="Tahoma"/>
          <w:b/>
          <w:bCs/>
          <w:sz w:val="22"/>
          <w:szCs w:val="22"/>
        </w:rPr>
        <w:t>health board</w:t>
      </w:r>
    </w:p>
    <w:p w14:paraId="4181789E" w14:textId="77777777" w:rsidR="00532852" w:rsidRPr="00532852" w:rsidRDefault="00532852" w:rsidP="00532852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32852">
        <w:rPr>
          <w:rFonts w:ascii="Verdana" w:eastAsia="Times New Roman" w:hAnsi="Verdana" w:cs="Tahoma"/>
          <w:b/>
          <w:bCs/>
          <w:sz w:val="22"/>
          <w:szCs w:val="22"/>
        </w:rPr>
        <w:t>The hospital name where each system is installed</w:t>
      </w:r>
    </w:p>
    <w:p w14:paraId="1EFD1427" w14:textId="77777777" w:rsidR="00532852" w:rsidRPr="00532852" w:rsidRDefault="00532852" w:rsidP="00532852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32852">
        <w:rPr>
          <w:rFonts w:ascii="Verdana" w:eastAsia="Times New Roman" w:hAnsi="Verdana" w:cs="Tahoma"/>
          <w:b/>
          <w:bCs/>
          <w:sz w:val="22"/>
          <w:szCs w:val="22"/>
        </w:rPr>
        <w:t xml:space="preserve">The date that the current service/maintenance contract on each device started (if there is a </w:t>
      </w:r>
      <w:proofErr w:type="spellStart"/>
      <w:r w:rsidRPr="00532852">
        <w:rPr>
          <w:rFonts w:ascii="Verdana" w:eastAsia="Times New Roman" w:hAnsi="Verdana" w:cs="Tahoma"/>
          <w:b/>
          <w:bCs/>
          <w:sz w:val="22"/>
          <w:szCs w:val="22"/>
        </w:rPr>
        <w:t>multi year</w:t>
      </w:r>
      <w:proofErr w:type="spellEnd"/>
      <w:r w:rsidRPr="00532852">
        <w:rPr>
          <w:rFonts w:ascii="Verdana" w:eastAsia="Times New Roman" w:hAnsi="Verdana" w:cs="Tahoma"/>
          <w:b/>
          <w:bCs/>
          <w:sz w:val="22"/>
          <w:szCs w:val="22"/>
        </w:rPr>
        <w:t xml:space="preserve"> contract, please provide the date the </w:t>
      </w:r>
      <w:proofErr w:type="spellStart"/>
      <w:r w:rsidRPr="00532852">
        <w:rPr>
          <w:rFonts w:ascii="Verdana" w:eastAsia="Times New Roman" w:hAnsi="Verdana" w:cs="Tahoma"/>
          <w:b/>
          <w:bCs/>
          <w:sz w:val="22"/>
          <w:szCs w:val="22"/>
        </w:rPr>
        <w:t>multi year</w:t>
      </w:r>
      <w:proofErr w:type="spellEnd"/>
      <w:r w:rsidRPr="00532852">
        <w:rPr>
          <w:rFonts w:ascii="Verdana" w:eastAsia="Times New Roman" w:hAnsi="Verdana" w:cs="Tahoma"/>
          <w:b/>
          <w:bCs/>
          <w:sz w:val="22"/>
          <w:szCs w:val="22"/>
        </w:rPr>
        <w:t xml:space="preserve"> contract started)</w:t>
      </w:r>
    </w:p>
    <w:p w14:paraId="6DFACBF8" w14:textId="77777777" w:rsidR="00532852" w:rsidRPr="00532852" w:rsidRDefault="00532852" w:rsidP="00532852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32852">
        <w:rPr>
          <w:rFonts w:ascii="Verdana" w:eastAsia="Times New Roman" w:hAnsi="Verdana" w:cs="Tahoma"/>
          <w:b/>
          <w:bCs/>
          <w:sz w:val="22"/>
          <w:szCs w:val="22"/>
        </w:rPr>
        <w:t xml:space="preserve">The date that the current service/maintenance contract on each system expires (if a there is a </w:t>
      </w:r>
      <w:proofErr w:type="spellStart"/>
      <w:r w:rsidRPr="00532852">
        <w:rPr>
          <w:rFonts w:ascii="Verdana" w:eastAsia="Times New Roman" w:hAnsi="Verdana" w:cs="Tahoma"/>
          <w:b/>
          <w:bCs/>
          <w:sz w:val="22"/>
          <w:szCs w:val="22"/>
        </w:rPr>
        <w:t>multi year</w:t>
      </w:r>
      <w:proofErr w:type="spellEnd"/>
      <w:r w:rsidRPr="00532852">
        <w:rPr>
          <w:rFonts w:ascii="Verdana" w:eastAsia="Times New Roman" w:hAnsi="Verdana" w:cs="Tahoma"/>
          <w:b/>
          <w:bCs/>
          <w:sz w:val="22"/>
          <w:szCs w:val="22"/>
        </w:rPr>
        <w:t xml:space="preserve"> contract, please provide the date the </w:t>
      </w:r>
      <w:proofErr w:type="spellStart"/>
      <w:r w:rsidRPr="00532852">
        <w:rPr>
          <w:rFonts w:ascii="Verdana" w:eastAsia="Times New Roman" w:hAnsi="Verdana" w:cs="Tahoma"/>
          <w:b/>
          <w:bCs/>
          <w:sz w:val="22"/>
          <w:szCs w:val="22"/>
        </w:rPr>
        <w:t>multi year</w:t>
      </w:r>
      <w:proofErr w:type="spellEnd"/>
      <w:r w:rsidRPr="00532852">
        <w:rPr>
          <w:rFonts w:ascii="Verdana" w:eastAsia="Times New Roman" w:hAnsi="Verdana" w:cs="Tahoma"/>
          <w:b/>
          <w:bCs/>
          <w:sz w:val="22"/>
          <w:szCs w:val="22"/>
        </w:rPr>
        <w:t xml:space="preserve"> contract will end) </w:t>
      </w:r>
    </w:p>
    <w:p w14:paraId="58B2F4E3" w14:textId="3B30E327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tbl>
      <w:tblPr>
        <w:tblpPr w:leftFromText="180" w:rightFromText="180" w:vertAnchor="text" w:horzAnchor="margin" w:tblpXSpec="center" w:tblpY="20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"/>
        <w:gridCol w:w="1518"/>
        <w:gridCol w:w="1876"/>
        <w:gridCol w:w="1495"/>
        <w:gridCol w:w="1495"/>
      </w:tblGrid>
      <w:tr w:rsidR="00532852" w:rsidRPr="00532852" w14:paraId="575F0C48" w14:textId="77777777" w:rsidTr="00532852">
        <w:trPr>
          <w:trHeight w:val="1148"/>
        </w:trPr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F41C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</w:rPr>
              <w:t>Hospital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2987C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</w:rPr>
              <w:t>Gamma Camera Model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09D5E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</w:rPr>
              <w:t>Manufacturer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21490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</w:rPr>
              <w:t>Start of service contract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BA3FE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b/>
                <w:bCs/>
                <w:sz w:val="22"/>
                <w:szCs w:val="22"/>
                <w:lang w:eastAsia="en-US"/>
              </w:rPr>
              <w:t>End of service contract</w:t>
            </w:r>
          </w:p>
        </w:tc>
      </w:tr>
      <w:tr w:rsidR="00532852" w:rsidRPr="00532852" w14:paraId="29DF3929" w14:textId="77777777" w:rsidTr="00532852">
        <w:trPr>
          <w:trHeight w:val="390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70B28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Singleton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3F80A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870 DR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F70DF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GE Healthcare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A01A9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25</w:t>
            </w:r>
            <w:r w:rsidRPr="00532852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</w:rPr>
              <w:t>th</w:t>
            </w: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 March 2022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AAE7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24</w:t>
            </w:r>
            <w:r w:rsidRPr="00532852">
              <w:rPr>
                <w:rFonts w:ascii="Verdana" w:hAnsi="Verdana" w:cs="Calibri"/>
                <w:color w:val="000000"/>
                <w:sz w:val="22"/>
                <w:szCs w:val="22"/>
                <w:shd w:val="clear" w:color="auto" w:fill="FFFFFF"/>
                <w:vertAlign w:val="superscript"/>
                <w:lang w:eastAsia="en-US"/>
              </w:rPr>
              <w:t>th</w:t>
            </w:r>
            <w:r w:rsidRPr="00532852">
              <w:rPr>
                <w:rFonts w:ascii="Verdana" w:hAnsi="Verdana" w:cs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 March 2029</w:t>
            </w:r>
          </w:p>
        </w:tc>
      </w:tr>
      <w:tr w:rsidR="00532852" w:rsidRPr="00532852" w14:paraId="5444050C" w14:textId="77777777" w:rsidTr="00532852">
        <w:trPr>
          <w:trHeight w:val="390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09A2E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Singleton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7D111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proofErr w:type="spellStart"/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StarGuide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C6AD8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GE Healthcare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A913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24</w:t>
            </w:r>
            <w:r w:rsidRPr="00532852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</w:rPr>
              <w:t>th</w:t>
            </w: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 March 2023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181E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23</w:t>
            </w:r>
            <w:r w:rsidRPr="00532852">
              <w:rPr>
                <w:rFonts w:ascii="Verdana" w:hAnsi="Verdana" w:cs="Calibri"/>
                <w:color w:val="000000"/>
                <w:sz w:val="22"/>
                <w:szCs w:val="22"/>
                <w:shd w:val="clear" w:color="auto" w:fill="FFFFFF"/>
                <w:vertAlign w:val="superscript"/>
                <w:lang w:eastAsia="en-US"/>
              </w:rPr>
              <w:t>rd</w:t>
            </w:r>
            <w:r w:rsidRPr="00532852">
              <w:rPr>
                <w:rFonts w:ascii="Verdana" w:hAnsi="Verdana" w:cs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 March 2029</w:t>
            </w:r>
          </w:p>
        </w:tc>
      </w:tr>
      <w:tr w:rsidR="00532852" w:rsidRPr="00532852" w14:paraId="1BCF7A93" w14:textId="77777777" w:rsidTr="00532852">
        <w:trPr>
          <w:trHeight w:val="368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28882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Morriston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B353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proofErr w:type="spellStart"/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Pro.SPECTA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B57A9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Siemens</w:t>
            </w:r>
          </w:p>
        </w:tc>
        <w:tc>
          <w:tcPr>
            <w:tcW w:w="2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EC66F" w14:textId="77777777" w:rsidR="00532852" w:rsidRPr="00532852" w:rsidRDefault="00532852" w:rsidP="00532852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Not commenced, system in </w:t>
            </w:r>
            <w:proofErr w:type="gramStart"/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>12 month</w:t>
            </w:r>
            <w:proofErr w:type="gramEnd"/>
            <w:r w:rsidRPr="00532852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 warranty period</w:t>
            </w:r>
          </w:p>
        </w:tc>
      </w:tr>
    </w:tbl>
    <w:p w14:paraId="7CCC33EB" w14:textId="77777777" w:rsidR="00532852" w:rsidRPr="00532852" w:rsidRDefault="00532852" w:rsidP="00532852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  <w:lang w:eastAsia="en-US"/>
        </w:rPr>
      </w:pPr>
    </w:p>
    <w:p w14:paraId="0622E097" w14:textId="77777777" w:rsidR="00532852" w:rsidRPr="00532852" w:rsidRDefault="00532852" w:rsidP="00532852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  <w:lang w:eastAsia="en-US"/>
        </w:rPr>
      </w:pPr>
    </w:p>
    <w:p w14:paraId="467DD1E5" w14:textId="77777777" w:rsidR="00532852" w:rsidRDefault="00532852" w:rsidP="00DC0D5A">
      <w:pPr>
        <w:spacing w:before="280"/>
      </w:pP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27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2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27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27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D5135EC"/>
    <w:multiLevelType w:val="multilevel"/>
    <w:tmpl w:val="C6D2F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2852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2024-11-18T14:22:00Z</dcterms:modified>
</cp:coreProperties>
</file>