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54E0DE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E272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54E0DE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E272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CABEA00" w14:textId="2BDD6E7A" w:rsidR="0066281E" w:rsidRPr="0066281E" w:rsidRDefault="0066281E" w:rsidP="0066281E">
      <w:pPr>
        <w:rPr>
          <w:rFonts w:ascii="Verdana" w:hAnsi="Verdana"/>
          <w:b/>
          <w:bCs/>
          <w:noProof/>
          <w:sz w:val="22"/>
          <w:szCs w:val="22"/>
        </w:rPr>
      </w:pPr>
      <w:r w:rsidRPr="0066281E">
        <w:rPr>
          <w:rFonts w:ascii="Verdana" w:hAnsi="Verdana"/>
          <w:b/>
          <w:bCs/>
          <w:noProof/>
          <w:sz w:val="22"/>
          <w:szCs w:val="22"/>
        </w:rPr>
        <w:t>Please can you supply me with the following information?</w:t>
      </w:r>
    </w:p>
    <w:p w14:paraId="3A3CA79D" w14:textId="77777777" w:rsidR="0066281E" w:rsidRPr="0066281E" w:rsidRDefault="0066281E" w:rsidP="0066281E">
      <w:pPr>
        <w:rPr>
          <w:rFonts w:ascii="Verdana" w:hAnsi="Verdana"/>
          <w:b/>
          <w:bCs/>
          <w:noProof/>
          <w:sz w:val="22"/>
          <w:szCs w:val="22"/>
        </w:rPr>
      </w:pPr>
      <w:r w:rsidRPr="0066281E">
        <w:rPr>
          <w:rFonts w:ascii="Verdana" w:hAnsi="Verdana"/>
          <w:b/>
          <w:bCs/>
          <w:noProof/>
          <w:sz w:val="22"/>
          <w:szCs w:val="22"/>
        </w:rPr>
        <w:t>Registration number:</w:t>
      </w:r>
    </w:p>
    <w:p w14:paraId="43F712EB" w14:textId="77777777" w:rsidR="0066281E" w:rsidRPr="0066281E" w:rsidRDefault="0066281E" w:rsidP="0066281E">
      <w:pPr>
        <w:rPr>
          <w:rFonts w:ascii="Verdana" w:hAnsi="Verdana"/>
          <w:b/>
          <w:bCs/>
          <w:noProof/>
          <w:sz w:val="22"/>
          <w:szCs w:val="22"/>
        </w:rPr>
      </w:pPr>
      <w:r w:rsidRPr="0066281E">
        <w:rPr>
          <w:rFonts w:ascii="Verdana" w:hAnsi="Verdana"/>
          <w:b/>
          <w:bCs/>
          <w:noProof/>
          <w:sz w:val="22"/>
          <w:szCs w:val="22"/>
        </w:rPr>
        <w:t>Make:</w:t>
      </w:r>
    </w:p>
    <w:p w14:paraId="508C2178" w14:textId="10409CED" w:rsidR="0066281E" w:rsidRPr="0066281E" w:rsidRDefault="0066281E" w:rsidP="0066281E">
      <w:pPr>
        <w:rPr>
          <w:rFonts w:ascii="Verdana" w:hAnsi="Verdana"/>
          <w:b/>
          <w:bCs/>
          <w:noProof/>
          <w:sz w:val="22"/>
          <w:szCs w:val="22"/>
        </w:rPr>
      </w:pPr>
      <w:r w:rsidRPr="0066281E">
        <w:rPr>
          <w:rFonts w:ascii="Verdana" w:hAnsi="Verdana"/>
          <w:b/>
          <w:bCs/>
          <w:noProof/>
          <w:sz w:val="22"/>
          <w:szCs w:val="22"/>
        </w:rPr>
        <w:t>Model:</w:t>
      </w:r>
    </w:p>
    <w:p w14:paraId="23DF621B" w14:textId="6083CE9F" w:rsidR="00873328" w:rsidRDefault="0066281E" w:rsidP="0066281E">
      <w:pPr>
        <w:rPr>
          <w:rFonts w:ascii="Verdana" w:hAnsi="Verdana"/>
          <w:b/>
          <w:bCs/>
          <w:noProof/>
          <w:sz w:val="22"/>
          <w:szCs w:val="22"/>
        </w:rPr>
      </w:pPr>
      <w:r w:rsidRPr="0066281E">
        <w:rPr>
          <w:rFonts w:ascii="Verdana" w:hAnsi="Verdana"/>
          <w:b/>
          <w:bCs/>
          <w:noProof/>
          <w:sz w:val="22"/>
          <w:szCs w:val="22"/>
        </w:rPr>
        <w:t xml:space="preserve">of all vehicles both owned/leased by your NHS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66281E">
        <w:rPr>
          <w:rFonts w:ascii="Verdana" w:hAnsi="Verdana"/>
          <w:b/>
          <w:bCs/>
          <w:noProof/>
          <w:sz w:val="22"/>
          <w:szCs w:val="22"/>
        </w:rPr>
        <w:t xml:space="preserve"> and all vehicles sold between 01/09/2023 and 31/10/2024.</w:t>
      </w:r>
    </w:p>
    <w:p w14:paraId="2178A95B" w14:textId="4EA61F31" w:rsidR="00873328" w:rsidRPr="00C8524F" w:rsidRDefault="00C8524F" w:rsidP="00421E7F">
      <w:pPr>
        <w:rPr>
          <w:rFonts w:ascii="Verdana" w:hAnsi="Verdana"/>
          <w:noProof/>
          <w:sz w:val="22"/>
          <w:szCs w:val="22"/>
        </w:rPr>
      </w:pPr>
      <w:r w:rsidRPr="00C8524F">
        <w:rPr>
          <w:rFonts w:ascii="Verdana" w:hAnsi="Verdana"/>
          <w:noProof/>
          <w:sz w:val="22"/>
          <w:szCs w:val="22"/>
        </w:rPr>
        <w:t>Please find below the information you require;</w:t>
      </w:r>
    </w:p>
    <w:p w14:paraId="5607740A" w14:textId="48D0C6B1" w:rsidR="00C8524F" w:rsidRPr="00C8524F" w:rsidRDefault="00C8524F" w:rsidP="00421E7F">
      <w:pPr>
        <w:rPr>
          <w:rFonts w:ascii="Verdana" w:hAnsi="Verdana"/>
          <w:noProof/>
          <w:sz w:val="22"/>
          <w:szCs w:val="22"/>
          <w:u w:val="single"/>
        </w:rPr>
      </w:pPr>
      <w:r w:rsidRPr="00C8524F">
        <w:rPr>
          <w:rFonts w:ascii="Verdana" w:hAnsi="Verdana"/>
          <w:noProof/>
          <w:sz w:val="22"/>
          <w:szCs w:val="22"/>
          <w:u w:val="single"/>
        </w:rPr>
        <w:t>Vehicles leased/owned</w:t>
      </w:r>
    </w:p>
    <w:tbl>
      <w:tblPr>
        <w:tblW w:w="7200" w:type="dxa"/>
        <w:jc w:val="center"/>
        <w:tblLook w:val="04A0" w:firstRow="1" w:lastRow="0" w:firstColumn="1" w:lastColumn="0" w:noHBand="0" w:noVBand="1"/>
      </w:tblPr>
      <w:tblGrid>
        <w:gridCol w:w="1540"/>
        <w:gridCol w:w="1400"/>
        <w:gridCol w:w="2600"/>
        <w:gridCol w:w="1660"/>
      </w:tblGrid>
      <w:tr w:rsidR="00C8524F" w:rsidRPr="00C8524F" w14:paraId="23E65732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167D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C8524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Registration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A83F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C8524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Make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60B8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C8524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Model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C5F21E" w14:textId="77777777" w:rsidR="00C8524F" w:rsidRPr="00C8524F" w:rsidRDefault="00C8524F" w:rsidP="00C8524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sz w:val="22"/>
                <w:szCs w:val="22"/>
                <w:u w:val="single"/>
              </w:rPr>
            </w:pPr>
            <w:r w:rsidRPr="00C8524F">
              <w:rPr>
                <w:rFonts w:ascii="Calibri" w:eastAsia="Times New Roman" w:hAnsi="Calibri" w:cs="Calibri"/>
                <w:b/>
                <w:bCs/>
                <w:sz w:val="22"/>
                <w:szCs w:val="22"/>
                <w:u w:val="single"/>
              </w:rPr>
              <w:t>Leased/Owned</w:t>
            </w:r>
          </w:p>
        </w:tc>
      </w:tr>
      <w:tr w:rsidR="00C8524F" w:rsidRPr="00C8524F" w14:paraId="410DE37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ABDB0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BA19 NBX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FE686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Nissan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F8B8A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EV 200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D081B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067FC09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DB06D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BA19 NBZ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A361E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Nissan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F0441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EV 200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7130C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8851138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3CA74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BA19 NCD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EA4FF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Nissan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0ABCA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EV 200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F336A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96C462B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F255A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BA19 NCX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CDC0D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Nissan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6CB12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EV 200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6D5215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CFB562F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CCB15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BF24 VVU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BD438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D39C5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Custom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21350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1AE673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26156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BN12 VWC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10D3F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A0444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Grand C-Max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6855B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308F4B8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B97E5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BV64 ZBO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31C58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Audi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7281D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Q7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EAD8E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52EE80B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50D2A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CA19 FOJ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AD55D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Renualt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C3BDE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Kangoo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Maxi ZE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5A013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70C388D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CBBFC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CT19 BHX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88CE9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6B6C6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Ranger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2964C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177D907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E268A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CU11 FFV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D5393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Shibaura Sx24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01B4F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Tractor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87954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2B86CC8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CDDFE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CU15 AAJ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12517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Peugeot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CB375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Boxer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15DB3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29932AE7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6230A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LNA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F2A64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Ford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E0EF0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 Crew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3F545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983452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E1BA9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LNC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BFB7B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F82CF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 Crew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E2DE9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B09B916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00510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31DA1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88FFB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C8163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93F2DC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0E712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18089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0E426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16301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831F20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CB31A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3DE7F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F9671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F5C92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5E3C0F9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1E8D6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2344E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16B99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D9C83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97390B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6EF13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427AB6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E6AC7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7401B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8462EE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82B8D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F997C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3F687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9723D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A4934C6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81C78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D16D8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64815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C25BD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6333B5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7A4D4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F42D6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7DDB1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4B276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BA46D37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773BF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4331C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D9F6C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DD662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3D8633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FE8D4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CU18 PNY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7FB74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A65B9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143F9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845C6C7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63FDC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PNZ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0B312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6A778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78F46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B03AAA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E7773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POF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D563C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6226A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Kuga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E70DE0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C0CD57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B7CF1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PPZ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91A01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B8802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194F8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5E4474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65435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PRV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D6358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D067B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S-Max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27B1F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31ABAA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90094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PRX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C0940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FBA2F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A7B01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F19860F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771B7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648D2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88C9F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B9FC8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6D64DBA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38BE1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8E0A37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EBC76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4E671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43E555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70A70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XRG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C44B7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9046E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FE20D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0030CF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5C828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XRH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078CE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B4F4B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Transit </w:t>
            </w: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Dropside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1E2F2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9D0EDA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15ED0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XRP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32D1F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AE32A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Ranger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D9C11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78CAFB6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396A1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A8106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8B339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46E35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569AB7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3DC5F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XRZ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E151D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0D007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D7B5E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52278F2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E2F00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CU18 XSD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20396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47090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Custom 8 Seat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32E90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90AABD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86E01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CU19 FXB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4F95B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2F72A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4D92F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F5B376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6E7EB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CU19 GYH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FF194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789AF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DEEDF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4C9BBD7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6A3AA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CU19 GYS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57C06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7DE73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B3B9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BCE85C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37FE1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CU19 LFW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1BDA8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9A3D0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24689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7EDAA9A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EDDAC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CU21 BTF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EF282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E4903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S-Max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7EBB8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90A081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B6870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CU68 HWA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66CA0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61F22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Focus Estate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94443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901FF3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E420F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CU68 KHO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D22ED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5C29B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B997D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E13C2E9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A80BF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CU68 KHT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DEC9C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F0D8F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Tipper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BFB87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248775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2921C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CU68 KHV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01FE4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83BC2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D7363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9CE93C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17DCE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CU68 VMO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82C45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B3147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Custom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24474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76A4E5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0738B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CU68 VMP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17AA0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E1ED4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Custom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58EC3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2A069ED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4BD95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CU68 VMT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DEC9E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F5A70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164D4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3425E58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0C729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CU69 FTO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955F0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6C5F2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8AFE1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0E92A0A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2A335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CU69 FTP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0003C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9E5A4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6F99C2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89A1F19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FE843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CU69 FTT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E242AB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87B9C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EEAE1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3897B62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A7BB0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CU69 FUP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BED72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51DF2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EB5E3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BE1323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4F229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CU70 KHM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2EDBE7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5B1828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E9229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4CE617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4FE0F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CU70 KHR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752E5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7F2FD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5C524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87E10F9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7CDD2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CU70 KHT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3C13D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D27C5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9FA0AD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707863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5E15D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CU70 KHV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79D7B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54667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EB898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70CB4E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B3B53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CV13 BVH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3C717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D91A8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Tipper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DB670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749E587B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84428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CV18 HSY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F91B9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A56FC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Refrigerated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BE67B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E112448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B567E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CV18 HSZ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61226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71968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Refrigerated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A842A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1DBF24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A9B97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CV20 DVY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3E00B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9AE8CE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604FA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9E3F796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E9CA3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CV20 FBU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FF333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5D78D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Connect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F2779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50212C2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9E13C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CV20 FOM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6899E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E5BF3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E64C1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D85163B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964E6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CV20 FYH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49B80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25C7B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6CD71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E7A730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B28CC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CV23 YHS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D09D9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Toyota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3A932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Proace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D2B3AC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579123B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A9CB19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CV70 CGU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856792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71971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BE3EB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468B896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BD1EC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CV70 CTX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536F3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DF966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Transit 350 Box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99128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4C657E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7E099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DE69 BXO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41C68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Seat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6B2F5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Arona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04232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C10D5AA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26271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lastRenderedPageBreak/>
              <w:t>DK23 ZJX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B724E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Man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0E9F0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TGE 3 180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F8DBB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3F4EED38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E1B5B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DK23 ZJY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05415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Man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A7825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TGE 3 180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40FDA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1428996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EF4E1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DK23 ZJZ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94A76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Man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E6A70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TGE 3 180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A1BEF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5BEFABC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928FF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DL22 UWG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AAA8E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Nissan 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1DED7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Leaf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2D039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D23823D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49D7E5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DV68 XHD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044D9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Mitsubishi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212AA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Outlander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6DA36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2AF00F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48186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KN21 NTL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DC204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Volvo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CDF70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XC90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8A1E0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ABF987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C5827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KN21 RWF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2BBF1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Volvo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B4DCED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XC90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05A60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D2096B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49B87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KS23 WTC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37A5B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Volvo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DE606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XC90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2575B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3FF14D6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43942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KS23 WTU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9828B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Volvo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5EA7F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XC90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5E33A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20D51552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32AB2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KS70 VSD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DBD47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Volvo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73FF3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XC90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132DE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70FB3D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9F9DD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KS71 NWF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76292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Volvo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1588E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XC90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3291C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122D416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074426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MX18 JUA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248C3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Citreon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24CEA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Berlingo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19F73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5FD100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322EF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OU21 CKV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413FF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Renualt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40502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Trafic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3 seats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4EFAE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2EA400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5C52F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OU69 AYX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E72AE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Renualt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6534E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Trafic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6 + Wheelchair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AB9E7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10D8787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FA7F4E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OU69 CXE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6A6AD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Renualt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92047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Trafic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</w:t>
            </w:r>
            <w:proofErr w:type="gram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6 seater</w:t>
            </w:r>
            <w:proofErr w:type="gram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+ Wheelchair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C2FA6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211379A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1540C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OU70 DUH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D62DA2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Renualt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57C51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Kangoo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Van ZE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2FC7D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F38865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98EDBE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OU72 CMV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96CEF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Renualt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8D928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Master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39ECA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A6B957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861F2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OY14 JEJ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66F97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Audi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7CDDD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Q7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858316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7FF5C3E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5171F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VK73 ZHB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8DB6A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A4AE5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Caddy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C0DD4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E1708C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6A8B2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VK73 ZHF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6A382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1F9253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Caddy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15317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FB1B09B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4B7B73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VN73 CFP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FDAB4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CA08FE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Caddy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BD1A9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18532D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D0E20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VO18 YRL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7D125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34A87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Carevelle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2F741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5AA52DB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FBC9C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VO18 YRM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F77C9A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180E6A8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Carevelle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1DC20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261904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393ED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VO18 YRN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2CF9E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7AE7B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Carevelle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17E2B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143A3D7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E8A8B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VO18 YRP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9C716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B86EB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Carevelle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17C2F9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F0D790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95421D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YG71 XGA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BA3423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30C31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Transit </w:t>
            </w: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Tourneo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B8151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48A953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E9F14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YJ10 RXN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DA909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Peugeot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EA535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Expert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8CF47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27608F7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8AB2E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YJ70 FBL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FEE91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Peugeot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40092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Boxer Ambulance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AB8D8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7A38EDF6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6D916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YL21 KCX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6F812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CBA3DC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Transit </w:t>
            </w: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Tourneo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FE11D9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C32DF6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0DFAE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YP23 NKR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5FC94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B9CD1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Focus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FE91F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B555043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B0C25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YP24 WCN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61B5FB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34A5F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Sportage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D0839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61665F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2F4DF5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YR73 KBX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293E5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493D6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Transit </w:t>
            </w: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Touneo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C4EF2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4DD85148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523ED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YS24 LWT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1D250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2E2BD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Focus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54BCB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CD358F4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EB315B7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YT13 PTX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54FE8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Ford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B61E7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Fiesta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BAD03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Owned</w:t>
            </w:r>
          </w:p>
        </w:tc>
      </w:tr>
      <w:tr w:rsidR="00C8524F" w:rsidRPr="00C8524F" w14:paraId="02AD614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308433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YT74 DEU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F08304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Kia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831320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Pro </w:t>
            </w: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Ceed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2599B7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3A15CEC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7878E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YW19 OYZ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8C295DA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FBA09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Caddy (Wheelchair)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4BA26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BDC23A0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76A2F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YY21 HNJ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257111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Volkswagon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38332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Caravelle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0FC3ED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35F2D7C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74FAAB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YY21 HNM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655C09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C9657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Caravelle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45C06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2F5F80EE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4DD001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YY21 WSD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318BD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Volkswagon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CF340F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Caravelle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SWB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0D2C0B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0296F1A8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E2099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YY21 WSE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97E676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57124A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Caravelle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97975E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5674C6A5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C15AEC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YY21 WSL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CA05F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Volkswagen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540423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Caravelle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22F950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  <w:tr w:rsidR="00C8524F" w:rsidRPr="00C8524F" w14:paraId="6699F391" w14:textId="77777777" w:rsidTr="00C8524F">
        <w:trPr>
          <w:trHeight w:val="300"/>
          <w:jc w:val="center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F57C02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YY21 WSO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A35149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Volkswagon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724154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proofErr w:type="spellStart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Caravelle</w:t>
            </w:r>
            <w:proofErr w:type="spellEnd"/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 xml:space="preserve"> LWB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40E4E5" w14:textId="77777777" w:rsidR="00C8524F" w:rsidRPr="00C8524F" w:rsidRDefault="00C8524F" w:rsidP="00C8524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sz w:val="22"/>
                <w:szCs w:val="22"/>
              </w:rPr>
            </w:pPr>
            <w:r w:rsidRPr="00C8524F">
              <w:rPr>
                <w:rFonts w:ascii="Calibri" w:eastAsia="Times New Roman" w:hAnsi="Calibri" w:cs="Calibri"/>
                <w:sz w:val="22"/>
                <w:szCs w:val="22"/>
              </w:rPr>
              <w:t>Leased</w:t>
            </w:r>
          </w:p>
        </w:tc>
      </w:tr>
    </w:tbl>
    <w:p w14:paraId="0027E4CE" w14:textId="77777777" w:rsidR="00ED10D9" w:rsidRPr="00ED10D9" w:rsidRDefault="00ED10D9" w:rsidP="00421E7F">
      <w:pPr>
        <w:rPr>
          <w:rFonts w:ascii="Verdana" w:hAnsi="Verdana"/>
          <w:noProof/>
          <w:sz w:val="22"/>
          <w:szCs w:val="22"/>
          <w:u w:val="single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 w:rsidRPr="00ED10D9">
        <w:rPr>
          <w:rFonts w:ascii="Verdana" w:hAnsi="Verdana"/>
          <w:noProof/>
          <w:sz w:val="22"/>
          <w:szCs w:val="22"/>
          <w:u w:val="single"/>
        </w:rPr>
        <w:t>Vehicles sold</w:t>
      </w:r>
      <w:r w:rsidRPr="00ED10D9">
        <w:rPr>
          <w:rFonts w:ascii="Verdana" w:hAnsi="Verdana"/>
          <w:noProof/>
          <w:sz w:val="22"/>
          <w:szCs w:val="22"/>
          <w:u w:val="single"/>
        </w:rPr>
        <w:br/>
      </w:r>
    </w:p>
    <w:tbl>
      <w:tblPr>
        <w:tblW w:w="3120" w:type="dxa"/>
        <w:jc w:val="center"/>
        <w:tblLook w:val="04A0" w:firstRow="1" w:lastRow="0" w:firstColumn="1" w:lastColumn="0" w:noHBand="0" w:noVBand="1"/>
      </w:tblPr>
      <w:tblGrid>
        <w:gridCol w:w="1327"/>
        <w:gridCol w:w="1104"/>
        <w:gridCol w:w="936"/>
      </w:tblGrid>
      <w:tr w:rsidR="00ED10D9" w:rsidRPr="00ED10D9" w14:paraId="062FE3E6" w14:textId="77777777" w:rsidTr="00ED10D9">
        <w:trPr>
          <w:trHeight w:val="300"/>
          <w:jc w:val="center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8163EB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ED10D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Registration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2E0E0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ED10D9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Make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D9C38D" w14:textId="77777777" w:rsidR="00ED10D9" w:rsidRPr="00ED10D9" w:rsidRDefault="00ED10D9" w:rsidP="00ED10D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sz w:val="22"/>
                <w:szCs w:val="22"/>
                <w:u w:val="single"/>
              </w:rPr>
            </w:pPr>
            <w:r w:rsidRPr="00ED10D9">
              <w:rPr>
                <w:rFonts w:ascii="Calibri" w:eastAsia="Times New Roman" w:hAnsi="Calibri" w:cs="Calibri"/>
                <w:b/>
                <w:bCs/>
                <w:sz w:val="22"/>
                <w:szCs w:val="22"/>
                <w:u w:val="single"/>
              </w:rPr>
              <w:t>Model</w:t>
            </w:r>
          </w:p>
        </w:tc>
      </w:tr>
      <w:tr w:rsidR="00ED10D9" w:rsidRPr="00ED10D9" w14:paraId="5E6E5773" w14:textId="77777777" w:rsidTr="00ED10D9">
        <w:trPr>
          <w:trHeight w:val="30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46A2B4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OV14 BXL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EDCBD6B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Audi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5B663F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Q7</w:t>
            </w:r>
          </w:p>
        </w:tc>
      </w:tr>
      <w:tr w:rsidR="00ED10D9" w:rsidRPr="00ED10D9" w14:paraId="11AF475B" w14:textId="77777777" w:rsidTr="00ED10D9">
        <w:trPr>
          <w:trHeight w:val="30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1DCB71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OV14 HHE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1280C5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Audi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E2F3CA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Q7</w:t>
            </w:r>
          </w:p>
        </w:tc>
      </w:tr>
      <w:tr w:rsidR="00ED10D9" w:rsidRPr="00ED10D9" w14:paraId="336D1635" w14:textId="77777777" w:rsidTr="00ED10D9">
        <w:trPr>
          <w:trHeight w:val="30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511FAA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CX11 AVG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3879AD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Mercedes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A0AF2C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Sprinter</w:t>
            </w:r>
          </w:p>
        </w:tc>
      </w:tr>
      <w:tr w:rsidR="00ED10D9" w:rsidRPr="00ED10D9" w14:paraId="46EC3170" w14:textId="77777777" w:rsidTr="00ED10D9">
        <w:trPr>
          <w:trHeight w:val="30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AF9C651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NX61 BNN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B3A142D" w14:textId="77777777" w:rsidR="00ED10D9" w:rsidRPr="00ED10D9" w:rsidRDefault="00ED10D9" w:rsidP="00ED10D9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Iveco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24DAD6" w14:textId="77777777" w:rsidR="00ED10D9" w:rsidRPr="00ED10D9" w:rsidRDefault="00ED10D9" w:rsidP="00ED10D9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ED10D9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65C 18</w:t>
            </w:r>
          </w:p>
        </w:tc>
      </w:tr>
    </w:tbl>
    <w:p w14:paraId="75970B72" w14:textId="132B535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3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43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43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43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272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6281E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8524F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10D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0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4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2024-12-04T12:44:00Z</dcterms:modified>
</cp:coreProperties>
</file>