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C0E12C5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F15E3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24-K-049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4C0E12C5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FF15E3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24-K-049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4DA60442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7777F6F3" w14:textId="77777777" w:rsidR="00FF15E3" w:rsidRPr="00FF15E3" w:rsidRDefault="00FF15E3" w:rsidP="00FF15E3">
      <w:pPr>
        <w:rPr>
          <w:rFonts w:ascii="Verdana" w:hAnsi="Verdana"/>
          <w:b/>
          <w:bCs/>
          <w:sz w:val="22"/>
          <w:szCs w:val="22"/>
        </w:rPr>
      </w:pPr>
      <w:r w:rsidRPr="00FF15E3">
        <w:rPr>
          <w:rFonts w:ascii="Verdana" w:hAnsi="Verdana"/>
          <w:b/>
          <w:bCs/>
          <w:sz w:val="22"/>
          <w:szCs w:val="22"/>
        </w:rPr>
        <w:t xml:space="preserve">I am seeking answers to the following questions: </w:t>
      </w:r>
    </w:p>
    <w:tbl>
      <w:tblPr>
        <w:tblpPr w:leftFromText="180" w:rightFromText="180" w:vertAnchor="text" w:horzAnchor="margin" w:tblpXSpec="center" w:tblpY="153"/>
        <w:tblW w:w="9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5"/>
        <w:gridCol w:w="2288"/>
      </w:tblGrid>
      <w:tr w:rsidR="00FF15E3" w:rsidRPr="00FF15E3" w14:paraId="3C51F78C" w14:textId="77777777" w:rsidTr="00FF15E3">
        <w:trPr>
          <w:trHeight w:val="277"/>
        </w:trPr>
        <w:tc>
          <w:tcPr>
            <w:tcW w:w="7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7958C" w14:textId="77777777" w:rsidR="00FF15E3" w:rsidRP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FF15E3">
              <w:rPr>
                <w:rFonts w:ascii="Verdana" w:hAnsi="Verdana"/>
                <w:b/>
                <w:bCs/>
                <w:sz w:val="22"/>
                <w:szCs w:val="22"/>
              </w:rPr>
              <w:t>Question</w:t>
            </w:r>
          </w:p>
        </w:tc>
        <w:tc>
          <w:tcPr>
            <w:tcW w:w="22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0EB5C" w14:textId="77777777" w:rsidR="00FF15E3" w:rsidRP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  <w:t>Response</w:t>
            </w:r>
          </w:p>
        </w:tc>
      </w:tr>
      <w:tr w:rsidR="00FF15E3" w:rsidRPr="00FF15E3" w14:paraId="3F23D1EA" w14:textId="77777777" w:rsidTr="00FF15E3">
        <w:trPr>
          <w:trHeight w:val="541"/>
        </w:trPr>
        <w:tc>
          <w:tcPr>
            <w:tcW w:w="7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28882" w14:textId="77777777" w:rsidR="00FF15E3" w:rsidRP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  <w:t>How many patients were treated in the last 6-month period with Truvada (emtricitabine / tenofovir disoproxil fumarate) or generic emtricitabine / tenofovir disoproxil fumarate for HIV treatment?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0F6D" w14:textId="77777777" w:rsid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</w:p>
          <w:p w14:paraId="238BA41E" w14:textId="6F88AE99" w:rsidR="000959A9" w:rsidRPr="000959A9" w:rsidRDefault="000959A9" w:rsidP="000959A9">
            <w:pPr>
              <w:jc w:val="center"/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>31</w:t>
            </w:r>
          </w:p>
        </w:tc>
      </w:tr>
      <w:tr w:rsidR="00FF15E3" w:rsidRPr="00FF15E3" w14:paraId="01E35AB5" w14:textId="77777777" w:rsidTr="00FF15E3">
        <w:trPr>
          <w:trHeight w:val="915"/>
        </w:trPr>
        <w:tc>
          <w:tcPr>
            <w:tcW w:w="7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8CEA1" w14:textId="77777777" w:rsidR="00FF15E3" w:rsidRPr="00FF15E3" w:rsidRDefault="00FF15E3" w:rsidP="00FF15E3">
            <w:pPr>
              <w:spacing w:before="40" w:after="40"/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How many patients were treated in the last 6-month period with Truvada </w:t>
            </w:r>
            <w:r w:rsidRPr="00FF15E3"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(emtricitabine / tenofovir disoproxil fumarate) </w:t>
            </w: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or generic emtricitabine / tenofovir disoproxil fumarate for Pre-exposure prophylaxis (</w:t>
            </w:r>
            <w:proofErr w:type="spellStart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PrEP</w:t>
            </w:r>
            <w:proofErr w:type="spellEnd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)?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C708" w14:textId="77777777" w:rsid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</w:p>
          <w:p w14:paraId="0A5BE16A" w14:textId="4D7FE4B1" w:rsidR="00FF15E3" w:rsidRPr="00FF15E3" w:rsidRDefault="00FF15E3" w:rsidP="000959A9">
            <w:pPr>
              <w:jc w:val="center"/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>331</w:t>
            </w:r>
          </w:p>
        </w:tc>
      </w:tr>
      <w:tr w:rsidR="00FF15E3" w:rsidRPr="00FF15E3" w14:paraId="01DB1668" w14:textId="77777777" w:rsidTr="00FF15E3">
        <w:trPr>
          <w:trHeight w:val="634"/>
        </w:trPr>
        <w:tc>
          <w:tcPr>
            <w:tcW w:w="7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B71E7" w14:textId="77777777" w:rsidR="00FF15E3" w:rsidRPr="00FF15E3" w:rsidRDefault="00FF15E3" w:rsidP="00FF15E3">
            <w:pPr>
              <w:spacing w:before="40" w:after="40"/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How many packs of Truvada </w:t>
            </w:r>
            <w:r w:rsidRPr="00FF15E3"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  <w:t>(emtricitabine / tenofovir disoproxil fumarate)</w:t>
            </w: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or generic emtricitabine / tenofovir disoproxil fumarate were dispensed in latest 6-month period for HIV treatment?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7F53" w14:textId="77777777" w:rsid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</w:p>
          <w:p w14:paraId="59ED5B79" w14:textId="03561BE8" w:rsidR="000959A9" w:rsidRPr="000959A9" w:rsidRDefault="000959A9" w:rsidP="000959A9">
            <w:pPr>
              <w:jc w:val="center"/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>172</w:t>
            </w:r>
          </w:p>
        </w:tc>
      </w:tr>
      <w:tr w:rsidR="00FF15E3" w:rsidRPr="00FF15E3" w14:paraId="7B788647" w14:textId="77777777" w:rsidTr="00FF15E3">
        <w:trPr>
          <w:trHeight w:val="899"/>
        </w:trPr>
        <w:tc>
          <w:tcPr>
            <w:tcW w:w="7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735B9" w14:textId="77777777" w:rsidR="00FF15E3" w:rsidRPr="00FF15E3" w:rsidRDefault="00FF15E3" w:rsidP="00FF15E3">
            <w:pPr>
              <w:spacing w:before="40" w:after="40"/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How many packs of Truvada </w:t>
            </w:r>
            <w:r w:rsidRPr="00FF15E3"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  <w:t>(emtricitabine / tenofovir disoproxil fumarate)</w:t>
            </w: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or generic emtricitabine / tenofovir disoproxil fumarate were dispensed in latest 6-month period for Pre-exposure prophylaxis (</w:t>
            </w:r>
            <w:proofErr w:type="spellStart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PrEP</w:t>
            </w:r>
            <w:proofErr w:type="spellEnd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)?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57B24" w14:textId="77777777" w:rsid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</w:p>
          <w:p w14:paraId="42D4DEEA" w14:textId="7D6CE19C" w:rsidR="00FF15E3" w:rsidRPr="00FF15E3" w:rsidRDefault="00FF15E3" w:rsidP="000959A9">
            <w:pPr>
              <w:jc w:val="center"/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>1598</w:t>
            </w:r>
          </w:p>
        </w:tc>
      </w:tr>
      <w:tr w:rsidR="00FF15E3" w:rsidRPr="00FF15E3" w14:paraId="2E874B1F" w14:textId="77777777" w:rsidTr="00FF15E3">
        <w:trPr>
          <w:trHeight w:val="634"/>
        </w:trPr>
        <w:tc>
          <w:tcPr>
            <w:tcW w:w="7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458BD" w14:textId="77777777" w:rsidR="00FF15E3" w:rsidRPr="00FF15E3" w:rsidRDefault="00FF15E3" w:rsidP="00FF15E3">
            <w:pPr>
              <w:spacing w:before="40" w:after="40"/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How many patients were treated in the last 6-month period with </w:t>
            </w:r>
            <w:proofErr w:type="spellStart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Descovy</w:t>
            </w:r>
            <w:proofErr w:type="spellEnd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(tenofovir alafenamide / emtricitabine) </w:t>
            </w:r>
            <w:r w:rsidRPr="00FF15E3"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  <w:t>for HIV treatment?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29BE" w14:textId="51CAE455" w:rsidR="000959A9" w:rsidRPr="000959A9" w:rsidRDefault="000959A9" w:rsidP="000959A9">
            <w:pPr>
              <w:ind w:left="0"/>
              <w:jc w:val="center"/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 xml:space="preserve">     21</w:t>
            </w:r>
          </w:p>
        </w:tc>
      </w:tr>
      <w:tr w:rsidR="00FF15E3" w:rsidRPr="00FF15E3" w14:paraId="19397F08" w14:textId="77777777" w:rsidTr="00FF15E3">
        <w:trPr>
          <w:trHeight w:val="634"/>
        </w:trPr>
        <w:tc>
          <w:tcPr>
            <w:tcW w:w="7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9A9B9" w14:textId="77777777" w:rsidR="00FF15E3" w:rsidRPr="00FF15E3" w:rsidRDefault="00FF15E3" w:rsidP="00FF15E3">
            <w:pPr>
              <w:spacing w:before="40" w:after="40"/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How many patients were treated in the last 6-month period with </w:t>
            </w:r>
            <w:proofErr w:type="spellStart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Descovy</w:t>
            </w:r>
            <w:proofErr w:type="spellEnd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(tenofovir alafenamide / emtricitabine) for Pre-exposure prophylaxis (</w:t>
            </w:r>
            <w:proofErr w:type="spellStart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PrEP</w:t>
            </w:r>
            <w:proofErr w:type="spellEnd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)?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589BE" w14:textId="28645A12" w:rsidR="00FF15E3" w:rsidRPr="00FF15E3" w:rsidRDefault="000959A9" w:rsidP="00FF15E3">
            <w:pP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 xml:space="preserve">    </w:t>
            </w:r>
            <w:r w:rsidR="00FF15E3"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>&lt;5*</w:t>
            </w:r>
          </w:p>
          <w:p w14:paraId="65D0E04B" w14:textId="5DA0CD84" w:rsidR="00FF15E3" w:rsidRPr="00FF15E3" w:rsidRDefault="00FF15E3" w:rsidP="00FF15E3">
            <w:pPr>
              <w:ind w:left="0"/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FF15E3" w:rsidRPr="00FF15E3" w14:paraId="4610F486" w14:textId="77777777" w:rsidTr="00FF15E3">
        <w:trPr>
          <w:trHeight w:val="634"/>
        </w:trPr>
        <w:tc>
          <w:tcPr>
            <w:tcW w:w="7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B0AF4" w14:textId="77777777" w:rsidR="00FF15E3" w:rsidRPr="00FF15E3" w:rsidRDefault="00FF15E3" w:rsidP="00FF15E3">
            <w:pPr>
              <w:spacing w:before="40" w:after="40"/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How many packs of </w:t>
            </w:r>
            <w:proofErr w:type="spellStart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Descovy</w:t>
            </w:r>
            <w:proofErr w:type="spellEnd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(tenofovir alafenamide / emtricitabine) were dispensed in latest 6-month period for HIV treatment?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EAC09" w14:textId="77777777" w:rsid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</w:p>
          <w:p w14:paraId="01702390" w14:textId="1B37A4D1" w:rsidR="000959A9" w:rsidRPr="000959A9" w:rsidRDefault="000959A9" w:rsidP="00FF15E3">
            <w:pP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 xml:space="preserve">    141</w:t>
            </w:r>
          </w:p>
        </w:tc>
      </w:tr>
      <w:tr w:rsidR="00FF15E3" w:rsidRPr="00FF15E3" w14:paraId="31EEE5FB" w14:textId="77777777" w:rsidTr="00FF15E3">
        <w:trPr>
          <w:trHeight w:val="634"/>
        </w:trPr>
        <w:tc>
          <w:tcPr>
            <w:tcW w:w="7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18EC7" w14:textId="77777777" w:rsidR="00FF15E3" w:rsidRPr="00FF15E3" w:rsidRDefault="00FF15E3" w:rsidP="00FF15E3">
            <w:pPr>
              <w:spacing w:before="40" w:after="40"/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lastRenderedPageBreak/>
              <w:t xml:space="preserve">How many packs of </w:t>
            </w:r>
            <w:proofErr w:type="spellStart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Descovy</w:t>
            </w:r>
            <w:proofErr w:type="spellEnd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(tenofovir alafenamide / emtricitabine) were dispensed in latest 6-month period for Pre-exposure prophylaxis (</w:t>
            </w:r>
            <w:proofErr w:type="spellStart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>PrEP</w:t>
            </w:r>
            <w:proofErr w:type="spellEnd"/>
            <w:r w:rsidRPr="00FF15E3">
              <w:rPr>
                <w:rFonts w:ascii="Verdana" w:hAnsi="Verdana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)?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E0D6" w14:textId="77777777" w:rsidR="00FF15E3" w:rsidRDefault="00FF15E3" w:rsidP="00FF15E3">
            <w:pPr>
              <w:rPr>
                <w:rFonts w:ascii="Verdana" w:hAnsi="Verdana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</w:p>
          <w:p w14:paraId="6C4F1BEB" w14:textId="3B0F02E4" w:rsidR="00FF15E3" w:rsidRPr="00FF15E3" w:rsidRDefault="000959A9" w:rsidP="00FF15E3">
            <w:pP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 xml:space="preserve">    </w:t>
            </w:r>
            <w:r w:rsidR="00FF15E3">
              <w:rPr>
                <w:rFonts w:ascii="Verdana" w:hAnsi="Verdana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</w:tr>
    </w:tbl>
    <w:p w14:paraId="5049CCFA" w14:textId="77777777" w:rsidR="00FF15E3" w:rsidRDefault="00FF15E3" w:rsidP="00FF15E3"/>
    <w:p w14:paraId="75970B72" w14:textId="6C296EBB" w:rsidR="00A10460" w:rsidRDefault="000959A9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*</w:t>
      </w:r>
      <w:r w:rsidRPr="000959A9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  <w:r w:rsidRPr="00FC3B42">
        <w:rPr>
          <w:rFonts w:ascii="Verdana" w:hAnsi="Verdana"/>
          <w:sz w:val="22"/>
          <w:szCs w:val="22"/>
        </w:rPr>
        <w:br/>
      </w:r>
      <w:r w:rsidR="00421E7F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34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2035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2036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2037" type="#_x0000_t75" style="width:16pt;height:16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9A9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  <w:rsid w:val="00F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69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26</cp:revision>
  <cp:lastPrinted>2019-03-26T11:11:00Z</cp:lastPrinted>
  <dcterms:created xsi:type="dcterms:W3CDTF">2021-09-13T07:38:00Z</dcterms:created>
  <dcterms:modified xsi:type="dcterms:W3CDTF">2024-12-09T14:51:00Z</dcterms:modified>
</cp:coreProperties>
</file>