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5293F39E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85B0F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25-D-030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5293F39E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285B0F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25-D-030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0DB62242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3E4B89E8" w14:textId="776CEC3F" w:rsidR="00286642" w:rsidRDefault="00285B0F" w:rsidP="00DC0D5A">
      <w:pPr>
        <w:spacing w:before="280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 xml:space="preserve">Please supply the staffing levels that were on </w:t>
      </w:r>
      <w:r w:rsidR="009703EA">
        <w:rPr>
          <w:rFonts w:ascii="Verdana" w:hAnsi="Verdana"/>
          <w:b/>
          <w:sz w:val="22"/>
        </w:rPr>
        <w:t>antenatal</w:t>
      </w:r>
      <w:r>
        <w:rPr>
          <w:rFonts w:ascii="Verdana" w:hAnsi="Verdana"/>
          <w:b/>
          <w:sz w:val="22"/>
        </w:rPr>
        <w:t xml:space="preserve"> ward (19) and labour ward at Singleton Hospital on the 5</w:t>
      </w:r>
      <w:r w:rsidRPr="00285B0F">
        <w:rPr>
          <w:rFonts w:ascii="Verdana" w:hAnsi="Verdana"/>
          <w:b/>
          <w:sz w:val="22"/>
          <w:vertAlign w:val="superscript"/>
        </w:rPr>
        <w:t>th</w:t>
      </w:r>
      <w:r>
        <w:rPr>
          <w:rFonts w:ascii="Verdana" w:hAnsi="Verdana"/>
          <w:b/>
          <w:sz w:val="22"/>
        </w:rPr>
        <w:t xml:space="preserve"> to 9</w:t>
      </w:r>
      <w:r w:rsidRPr="00285B0F">
        <w:rPr>
          <w:rFonts w:ascii="Verdana" w:hAnsi="Verdana"/>
          <w:b/>
          <w:sz w:val="22"/>
          <w:vertAlign w:val="superscript"/>
        </w:rPr>
        <w:t>th</w:t>
      </w:r>
      <w:r>
        <w:rPr>
          <w:rFonts w:ascii="Verdana" w:hAnsi="Verdana"/>
          <w:b/>
          <w:sz w:val="22"/>
        </w:rPr>
        <w:t xml:space="preserve"> July 2024</w:t>
      </w:r>
    </w:p>
    <w:p w14:paraId="402A878B" w14:textId="68685C96" w:rsidR="000A7CB9" w:rsidRPr="000A7CB9" w:rsidRDefault="00286642" w:rsidP="000A7CB9">
      <w:pPr>
        <w:spacing w:before="280"/>
      </w:pPr>
      <w:r>
        <w:rPr>
          <w:rFonts w:ascii="Verdana" w:hAnsi="Verdana"/>
          <w:b/>
          <w:sz w:val="22"/>
        </w:rPr>
        <w:t>Our Response:</w:t>
      </w:r>
    </w:p>
    <w:tbl>
      <w:tblPr>
        <w:tblW w:w="7797" w:type="dxa"/>
        <w:jc w:val="center"/>
        <w:tblLook w:val="04A0" w:firstRow="1" w:lastRow="0" w:firstColumn="1" w:lastColumn="0" w:noHBand="0" w:noVBand="1"/>
      </w:tblPr>
      <w:tblGrid>
        <w:gridCol w:w="2102"/>
        <w:gridCol w:w="1159"/>
        <w:gridCol w:w="1134"/>
        <w:gridCol w:w="1134"/>
        <w:gridCol w:w="1134"/>
        <w:gridCol w:w="1134"/>
      </w:tblGrid>
      <w:tr w:rsidR="000A7CB9" w:rsidRPr="000A7CB9" w14:paraId="3BB7E7E0" w14:textId="77777777" w:rsidTr="000A7CB9">
        <w:trPr>
          <w:trHeight w:val="300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0852F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24187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Fri 05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8AFC9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Sat 06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C8065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Sun 07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67C62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Mon 08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E7F55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Tue 09</w:t>
            </w:r>
          </w:p>
        </w:tc>
      </w:tr>
      <w:tr w:rsidR="000A7CB9" w:rsidRPr="000A7CB9" w14:paraId="5F1F0A49" w14:textId="77777777" w:rsidTr="000A7CB9">
        <w:trPr>
          <w:trHeight w:val="300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749EE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BE2DC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Day 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B02FE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Day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E816C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Day 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7DA16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Day 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64D44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Day 3</w:t>
            </w:r>
          </w:p>
        </w:tc>
      </w:tr>
      <w:tr w:rsidR="000A7CB9" w:rsidRPr="000A7CB9" w14:paraId="259627E4" w14:textId="77777777" w:rsidTr="000A7CB9">
        <w:trPr>
          <w:trHeight w:val="300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A7187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Labour ward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22E2C" w14:textId="0098D173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21791" w14:textId="1CD0FCC9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ED763" w14:textId="439E5180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9D644" w14:textId="1D0C0325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DDEB9" w14:textId="0FE36776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10</w:t>
            </w:r>
          </w:p>
        </w:tc>
      </w:tr>
      <w:tr w:rsidR="000A7CB9" w:rsidRPr="000A7CB9" w14:paraId="17D7E001" w14:textId="77777777" w:rsidTr="000A7CB9">
        <w:trPr>
          <w:trHeight w:val="300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510A6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Bay Birthing Unit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C7A55" w14:textId="2C6084FD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DFA67" w14:textId="1860EE1A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C0DFF" w14:textId="2C75C6F6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1BB8B" w14:textId="6ECD23C6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4770B" w14:textId="5C7AF2AF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</w:tr>
      <w:tr w:rsidR="000A7CB9" w:rsidRPr="000A7CB9" w14:paraId="7BBE551F" w14:textId="77777777" w:rsidTr="000A7CB9">
        <w:trPr>
          <w:trHeight w:val="300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93558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Post Natal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0468A" w14:textId="38CD8994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EE03E" w14:textId="392ADF72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D88A3" w14:textId="50270002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F8E15" w14:textId="1F797454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AB6AA" w14:textId="238E770D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2</w:t>
            </w:r>
          </w:p>
        </w:tc>
      </w:tr>
      <w:tr w:rsidR="000A7CB9" w:rsidRPr="000A7CB9" w14:paraId="26EBF6E2" w14:textId="77777777" w:rsidTr="000A7CB9">
        <w:trPr>
          <w:trHeight w:val="300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47D66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Ante Natal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B84B4" w14:textId="0019F82D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EAE47" w14:textId="19D4F3FA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0BF2C" w14:textId="3FC78D00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2CBAE" w14:textId="6F47E59F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CC41A" w14:textId="3C5455E5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3</w:t>
            </w:r>
          </w:p>
        </w:tc>
      </w:tr>
      <w:tr w:rsidR="000A7CB9" w:rsidRPr="000A7CB9" w14:paraId="32185F77" w14:textId="77777777" w:rsidTr="000A7CB9">
        <w:trPr>
          <w:trHeight w:val="300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B02FC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Mornings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55E50F1" w14:textId="0490A2DA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E540DC1" w14:textId="745CB205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9A0AE01" w14:textId="1381B65B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440572C" w14:textId="3E2A7539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35D01BC" w14:textId="0F0ED936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0A7CB9" w:rsidRPr="000A7CB9" w14:paraId="4B08030B" w14:textId="77777777" w:rsidTr="000A7CB9">
        <w:trPr>
          <w:trHeight w:val="300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32DB9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DF5B6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8295A" w14:textId="47AF9F32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71A31" w14:textId="377B0BF1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4A1FF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75F19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</w:tr>
      <w:tr w:rsidR="000A7CB9" w:rsidRPr="000A7CB9" w14:paraId="6F21D9CA" w14:textId="77777777" w:rsidTr="000A7CB9">
        <w:trPr>
          <w:trHeight w:val="300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1BF2C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Labour ward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FC071" w14:textId="5DE259A2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69781" w14:textId="3809A859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EEB47" w14:textId="4D039C4C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0492" w14:textId="12A82AB1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D1F98" w14:textId="710A6F02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8</w:t>
            </w:r>
          </w:p>
        </w:tc>
      </w:tr>
      <w:tr w:rsidR="000A7CB9" w:rsidRPr="000A7CB9" w14:paraId="6A008825" w14:textId="77777777" w:rsidTr="000A7CB9">
        <w:trPr>
          <w:trHeight w:val="300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D16D8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Bay Birthing Unit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204B5" w14:textId="2F2936EF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B5BFC" w14:textId="6F3BC21D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4BBC8" w14:textId="34555DB9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4D919" w14:textId="7CFCB929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96E12" w14:textId="03F8C01D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</w:tr>
      <w:tr w:rsidR="000A7CB9" w:rsidRPr="000A7CB9" w14:paraId="0170B151" w14:textId="77777777" w:rsidTr="000A7CB9">
        <w:trPr>
          <w:trHeight w:val="300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3EAF4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Post Natal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9619D" w14:textId="7E3A680F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2AF1B" w14:textId="02A54656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48E4D" w14:textId="1329AD03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40499" w14:textId="46276D89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15FAF" w14:textId="70E0E445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2</w:t>
            </w:r>
          </w:p>
        </w:tc>
      </w:tr>
      <w:tr w:rsidR="000A7CB9" w:rsidRPr="000A7CB9" w14:paraId="14DCF143" w14:textId="77777777" w:rsidTr="000A7CB9">
        <w:trPr>
          <w:trHeight w:val="300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F23E6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Ante Natal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12698" w14:textId="2AA872C0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253B6" w14:textId="0E564265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23353" w14:textId="44791284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7D890" w14:textId="633EC5A8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BC4E3" w14:textId="5C1A91FE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3</w:t>
            </w:r>
          </w:p>
        </w:tc>
      </w:tr>
      <w:tr w:rsidR="000A7CB9" w:rsidRPr="000A7CB9" w14:paraId="1FBABC97" w14:textId="77777777" w:rsidTr="000A7CB9">
        <w:trPr>
          <w:trHeight w:val="300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650A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Afternoons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4D11856" w14:textId="29BBF39F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49F5DB5" w14:textId="398B89BF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0DAA0A6" w14:textId="0A4EAE91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E51ED7B" w14:textId="121FA99D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8102DD2" w14:textId="082A65EA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0A7CB9" w:rsidRPr="000A7CB9" w14:paraId="39D3C932" w14:textId="77777777" w:rsidTr="000A7CB9">
        <w:trPr>
          <w:trHeight w:val="300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1A487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1A74F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C5A7D" w14:textId="5D9474F5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8509E" w14:textId="2357C8A0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983C1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07275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2"/>
                <w:szCs w:val="22"/>
              </w:rPr>
            </w:pPr>
          </w:p>
        </w:tc>
      </w:tr>
      <w:tr w:rsidR="000A7CB9" w:rsidRPr="000A7CB9" w14:paraId="4FCF52AA" w14:textId="77777777" w:rsidTr="000A7CB9">
        <w:trPr>
          <w:trHeight w:val="300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58E5B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Labour ward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2F73F" w14:textId="33FA359B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422F3" w14:textId="6192D453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D8FE2" w14:textId="673DAA51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8F25" w14:textId="1814FDCE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14135" w14:textId="1C88F5FA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7</w:t>
            </w:r>
          </w:p>
        </w:tc>
      </w:tr>
      <w:tr w:rsidR="000A7CB9" w:rsidRPr="000A7CB9" w14:paraId="6F8FEF5D" w14:textId="77777777" w:rsidTr="000A7CB9">
        <w:trPr>
          <w:trHeight w:val="300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31760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Bay Birthing Unit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4B2FE" w14:textId="411BB012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36A14" w14:textId="1DB22CDD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956C3" w14:textId="76CE082A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233FC" w14:textId="291A5130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1066A" w14:textId="0867A7CB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</w:t>
            </w:r>
          </w:p>
        </w:tc>
      </w:tr>
      <w:tr w:rsidR="000A7CB9" w:rsidRPr="000A7CB9" w14:paraId="4BB139D4" w14:textId="77777777" w:rsidTr="000A7CB9">
        <w:trPr>
          <w:trHeight w:val="300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EC156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Post Natal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BF881" w14:textId="1B8AA16A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934DF" w14:textId="49FAE422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E17D8" w14:textId="073D92D2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5823A" w14:textId="1B6BA9DC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1ACDB" w14:textId="5E44D500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3</w:t>
            </w:r>
          </w:p>
        </w:tc>
      </w:tr>
      <w:tr w:rsidR="000A7CB9" w:rsidRPr="000A7CB9" w14:paraId="5FC5CE02" w14:textId="77777777" w:rsidTr="000A7CB9">
        <w:trPr>
          <w:trHeight w:val="300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465FC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Ante Natal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96AEE" w14:textId="1703DFA9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82C5E" w14:textId="6CC5F3B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AC7F2" w14:textId="4E2A7AEE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578CA" w14:textId="70298BB4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7AA1C" w14:textId="5497E21C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3</w:t>
            </w:r>
          </w:p>
        </w:tc>
      </w:tr>
      <w:tr w:rsidR="000A7CB9" w:rsidRPr="000A7CB9" w14:paraId="3C42C065" w14:textId="77777777" w:rsidTr="000A7CB9">
        <w:trPr>
          <w:trHeight w:val="315"/>
          <w:jc w:val="center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D1AC3" w14:textId="77777777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Nights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478843A" w14:textId="2312B369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E7599A9" w14:textId="14CDC0A6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094B425" w14:textId="08760B41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3CFE1C9" w14:textId="4671D809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91596B1" w14:textId="107AADC4" w:rsidR="000A7CB9" w:rsidRPr="000A7CB9" w:rsidRDefault="000A7CB9" w:rsidP="000A7CB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0A7CB9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</w:tbl>
    <w:p w14:paraId="75970B72" w14:textId="09EF660C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7E4DC86F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207367995" o:spid="_x0000_i1025" type="#_x0000_t75" style="width:20.25pt;height:20.25pt;visibility:visible;mso-wrap-style:square">
            <v:imagedata r:id="rId1" o:title=""/>
          </v:shape>
        </w:pict>
      </mc:Choice>
      <mc:Fallback>
        <w:drawing>
          <wp:inline distT="0" distB="0" distL="0" distR="0" wp14:anchorId="62E91F94">
            <wp:extent cx="257175" cy="257175"/>
            <wp:effectExtent l="0" t="0" r="0" b="0"/>
            <wp:docPr id="1207367995" name="Picture 1207367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62DF8174" id="Picture 948255056" o:spid="_x0000_i1025" type="#_x0000_t75" style="width:382.5pt;height:382.5pt;visibility:visible;mso-wrap-style:square">
            <v:imagedata r:id="rId3" o:title=""/>
          </v:shape>
        </w:pict>
      </mc:Choice>
      <mc:Fallback>
        <w:drawing>
          <wp:inline distT="0" distB="0" distL="0" distR="0" wp14:anchorId="443674CD">
            <wp:extent cx="4857750" cy="4857750"/>
            <wp:effectExtent l="0" t="0" r="0" b="0"/>
            <wp:docPr id="948255056" name="Picture 948255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2">
    <mc:AlternateContent>
      <mc:Choice Requires="v">
        <w:pict>
          <v:shape w14:anchorId="65E811A4" id="Picture 1893659720" o:spid="_x0000_i1025" type="#_x0000_t75" style="width:225.75pt;height:225.75pt;visibility:visible;mso-wrap-style:square">
            <v:imagedata r:id="rId5" o:title=""/>
          </v:shape>
        </w:pict>
      </mc:Choice>
      <mc:Fallback>
        <w:drawing>
          <wp:inline distT="0" distB="0" distL="0" distR="0" wp14:anchorId="792B6CF6">
            <wp:extent cx="2867025" cy="2867025"/>
            <wp:effectExtent l="0" t="0" r="0" b="0"/>
            <wp:docPr id="1893659720" name="Picture 1893659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3">
    <mc:AlternateContent>
      <mc:Choice Requires="v">
        <w:pict>
          <v:shape w14:anchorId="234F9EB5" id="Picture 41016689" o:spid="_x0000_i1025" type="#_x0000_t75" style="width:15.75pt;height:15.75pt;visibility:visible;mso-wrap-style:square">
            <v:imagedata r:id="rId7" o:title=""/>
          </v:shape>
        </w:pict>
      </mc:Choice>
      <mc:Fallback>
        <w:drawing>
          <wp:inline distT="0" distB="0" distL="0" distR="0" wp14:anchorId="24DBD5B0">
            <wp:extent cx="200025" cy="200025"/>
            <wp:effectExtent l="0" t="0" r="0" b="0"/>
            <wp:docPr id="41016689" name="Picture 41016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107319">
    <w:abstractNumId w:val="13"/>
  </w:num>
  <w:num w:numId="2" w16cid:durableId="1381978427">
    <w:abstractNumId w:val="0"/>
  </w:num>
  <w:num w:numId="3" w16cid:durableId="52121271">
    <w:abstractNumId w:val="8"/>
  </w:num>
  <w:num w:numId="4" w16cid:durableId="807287942">
    <w:abstractNumId w:val="15"/>
  </w:num>
  <w:num w:numId="5" w16cid:durableId="1083378842">
    <w:abstractNumId w:val="4"/>
  </w:num>
  <w:num w:numId="6" w16cid:durableId="1777797401">
    <w:abstractNumId w:val="3"/>
  </w:num>
  <w:num w:numId="7" w16cid:durableId="824472617">
    <w:abstractNumId w:val="10"/>
  </w:num>
  <w:num w:numId="8" w16cid:durableId="701707701">
    <w:abstractNumId w:val="14"/>
  </w:num>
  <w:num w:numId="9" w16cid:durableId="1323966059">
    <w:abstractNumId w:val="17"/>
  </w:num>
  <w:num w:numId="10" w16cid:durableId="1001354644">
    <w:abstractNumId w:val="1"/>
  </w:num>
  <w:num w:numId="11" w16cid:durableId="205027725">
    <w:abstractNumId w:val="9"/>
  </w:num>
  <w:num w:numId="12" w16cid:durableId="416756220">
    <w:abstractNumId w:val="12"/>
  </w:num>
  <w:num w:numId="13" w16cid:durableId="240408343">
    <w:abstractNumId w:val="16"/>
  </w:num>
  <w:num w:numId="14" w16cid:durableId="4677453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555945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2275457">
    <w:abstractNumId w:val="11"/>
  </w:num>
  <w:num w:numId="17" w16cid:durableId="1840805996">
    <w:abstractNumId w:val="5"/>
  </w:num>
  <w:num w:numId="18" w16cid:durableId="509416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3712C"/>
    <w:rsid w:val="00040038"/>
    <w:rsid w:val="00095DF5"/>
    <w:rsid w:val="000A7CB9"/>
    <w:rsid w:val="000C00ED"/>
    <w:rsid w:val="000D61A5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5B0F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3760D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550C6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8C441C"/>
    <w:rsid w:val="008D4415"/>
    <w:rsid w:val="0090178A"/>
    <w:rsid w:val="00912B14"/>
    <w:rsid w:val="009269BD"/>
    <w:rsid w:val="00937E61"/>
    <w:rsid w:val="009574AC"/>
    <w:rsid w:val="009703EA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26B0"/>
    <w:rsid w:val="00F96598"/>
    <w:rsid w:val="00FA0C91"/>
    <w:rsid w:val="00FA177F"/>
    <w:rsid w:val="00FB1E56"/>
    <w:rsid w:val="00FD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D7D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7D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7DB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7D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7D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319</TotalTime>
  <Pages>1</Pages>
  <Words>154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28</cp:revision>
  <cp:lastPrinted>2019-03-26T11:11:00Z</cp:lastPrinted>
  <dcterms:created xsi:type="dcterms:W3CDTF">2021-09-13T07:38:00Z</dcterms:created>
  <dcterms:modified xsi:type="dcterms:W3CDTF">2025-05-23T11:34:00Z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ffe48580-f88a-4e3d-a8e9-044dcd444c1c</vt:lpwstr>
  </property>
</Properties>
</file>