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866845" w14:textId="755AFC6D" w:rsidR="00E11EA3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1EA3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2E866845" w14:textId="755AFC6D" w:rsidR="00E11EA3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11EA3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2BB0AC4A" w14:textId="77777777" w:rsidR="004F12BF" w:rsidRPr="00FC3B42" w:rsidRDefault="004F12BF" w:rsidP="004F12BF">
      <w:pPr>
        <w:pStyle w:val="Default"/>
        <w:ind w:left="505"/>
        <w:rPr>
          <w:sz w:val="22"/>
          <w:szCs w:val="22"/>
        </w:rPr>
      </w:pPr>
      <w:r w:rsidRPr="00FC3B42">
        <w:rPr>
          <w:sz w:val="22"/>
          <w:szCs w:val="22"/>
        </w:rPr>
        <w:t xml:space="preserve">Please note that the Health Board is carrying out significant work around recruitment generally and has a dedicated area on its website for recruitment: https://sbuhb.nhs.wales/jobs/jobs-and-volunteering. Within this area of the website the Health Board has details of vacancies, up-coming recruitment days, contact information and short videos (developed in-house) advertising the benefits of working for SBU and interviews with staff. As well as emphasising the career and learning opportunities offered by being part of such a large NHS organisation, we actively promote the great work-life balance that living in Swansea and </w:t>
      </w:r>
      <w:proofErr w:type="gramStart"/>
      <w:r w:rsidRPr="00FC3B42">
        <w:rPr>
          <w:sz w:val="22"/>
          <w:szCs w:val="22"/>
        </w:rPr>
        <w:t>South West</w:t>
      </w:r>
      <w:proofErr w:type="gramEnd"/>
      <w:r w:rsidRPr="00FC3B42">
        <w:rPr>
          <w:sz w:val="22"/>
          <w:szCs w:val="22"/>
        </w:rPr>
        <w:t xml:space="preserve"> Wales offers, including affordable housing, our beaches, countryside, etc. </w:t>
      </w:r>
    </w:p>
    <w:p w14:paraId="33CE600F" w14:textId="77777777" w:rsidR="004F12BF" w:rsidRPr="00FC3B42" w:rsidRDefault="004F12BF" w:rsidP="004F12BF">
      <w:pPr>
        <w:rPr>
          <w:rFonts w:ascii="Verdana" w:hAnsi="Verdana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>Please note, we do everything possible to cover rotas with Swansea Bay staff and bank staff. It is only after exhausting these options, do we look to agencies for cover.</w: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62C490BC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From 1st January 2025 to 31st March please provide a breakdown of:</w:t>
      </w:r>
    </w:p>
    <w:p w14:paraId="2D2B8FBD" w14:textId="71C0FD41" w:rsidR="00E11EA3" w:rsidRPr="00E11EA3" w:rsidRDefault="00E11EA3" w:rsidP="00EC2767">
      <w:pPr>
        <w:pStyle w:val="ListParagraph"/>
        <w:numPr>
          <w:ilvl w:val="0"/>
          <w:numId w:val="24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Total Health Board spend with framework agencies for locum AHP/HSS staffing.</w:t>
      </w:r>
      <w:r w:rsidRPr="00E11EA3">
        <w:rPr>
          <w:rFonts w:ascii="Verdana" w:hAnsi="Verdana"/>
          <w:b/>
          <w:bCs/>
          <w:noProof/>
          <w:sz w:val="22"/>
          <w:szCs w:val="22"/>
        </w:rPr>
        <w:br/>
      </w:r>
      <w:r w:rsidRPr="00E11EA3">
        <w:rPr>
          <w:rFonts w:ascii="Verdana" w:hAnsi="Verdana"/>
          <w:noProof/>
          <w:sz w:val="22"/>
          <w:szCs w:val="22"/>
        </w:rPr>
        <w:t>£21,910</w:t>
      </w: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p w14:paraId="7B360D70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Please provide a further breakdown for locum AHP/HSS staffing by:</w:t>
      </w:r>
    </w:p>
    <w:p w14:paraId="63AE8256" w14:textId="46044BE2" w:rsidR="00E11EA3" w:rsidRPr="00E11EA3" w:rsidRDefault="00E11EA3" w:rsidP="00E11EA3">
      <w:pPr>
        <w:pStyle w:val="ListParagraph"/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band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E11EA3">
        <w:rPr>
          <w:rFonts w:ascii="Verdana" w:hAnsi="Verdana"/>
          <w:noProof/>
          <w:sz w:val="22"/>
          <w:szCs w:val="22"/>
        </w:rPr>
        <w:t>I can confirm that this information is not held for agency staff.</w:t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7779CCC4" w14:textId="2BE99973" w:rsidR="00E11EA3" w:rsidRDefault="00E11EA3" w:rsidP="00E11EA3">
      <w:pPr>
        <w:pStyle w:val="ListParagraph"/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specialty</w:t>
      </w:r>
    </w:p>
    <w:tbl>
      <w:tblPr>
        <w:tblW w:w="6378" w:type="dxa"/>
        <w:jc w:val="center"/>
        <w:tblLook w:val="04A0" w:firstRow="1" w:lastRow="0" w:firstColumn="1" w:lastColumn="0" w:noHBand="0" w:noVBand="1"/>
      </w:tblPr>
      <w:tblGrid>
        <w:gridCol w:w="3198"/>
        <w:gridCol w:w="1060"/>
        <w:gridCol w:w="1060"/>
        <w:gridCol w:w="1060"/>
      </w:tblGrid>
      <w:tr w:rsidR="00E11EA3" w:rsidRPr="00E11EA3" w14:paraId="2C019789" w14:textId="77777777" w:rsidTr="00FE295B">
        <w:trPr>
          <w:trHeight w:val="270"/>
          <w:jc w:val="center"/>
        </w:trPr>
        <w:tc>
          <w:tcPr>
            <w:tcW w:w="31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6C1F" w14:textId="3BB092F1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B0E9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B7B4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652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E11EA3" w14:paraId="5FB08B31" w14:textId="77777777" w:rsidTr="00FE295B">
        <w:trPr>
          <w:trHeight w:val="270"/>
          <w:jc w:val="center"/>
        </w:trPr>
        <w:tc>
          <w:tcPr>
            <w:tcW w:w="31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14FB1" w14:textId="77777777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B0174" w14:textId="12D8B3CA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3BC46" w14:textId="1E760FD2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8A18" w14:textId="3249B10C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E11EA3" w:rsidRPr="00E11EA3" w14:paraId="2CBB4B46" w14:textId="77777777" w:rsidTr="00FE295B">
        <w:trPr>
          <w:trHeight w:val="270"/>
          <w:jc w:val="center"/>
        </w:trPr>
        <w:tc>
          <w:tcPr>
            <w:tcW w:w="31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1ABD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Medicine Service Group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B8CC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14,688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58C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AEFF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14,688</w:t>
            </w:r>
          </w:p>
        </w:tc>
      </w:tr>
      <w:tr w:rsidR="00E11EA3" w:rsidRPr="00E11EA3" w14:paraId="3BDCCC3F" w14:textId="77777777" w:rsidTr="00FE295B">
        <w:trPr>
          <w:trHeight w:val="270"/>
          <w:jc w:val="center"/>
        </w:trPr>
        <w:tc>
          <w:tcPr>
            <w:tcW w:w="31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96B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Pathology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E5F6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F564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7,222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F42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7,222</w:t>
            </w:r>
          </w:p>
        </w:tc>
      </w:tr>
      <w:tr w:rsidR="00E11EA3" w:rsidRPr="00E11EA3" w14:paraId="553B3709" w14:textId="77777777" w:rsidTr="00FE295B">
        <w:trPr>
          <w:trHeight w:val="270"/>
          <w:jc w:val="center"/>
        </w:trPr>
        <w:tc>
          <w:tcPr>
            <w:tcW w:w="31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5053" w14:textId="5019F752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A45E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14,688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8D99A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7,222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0E0C1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21,910</w:t>
            </w:r>
          </w:p>
        </w:tc>
      </w:tr>
    </w:tbl>
    <w:p w14:paraId="6283381A" w14:textId="7F3DC773" w:rsidR="00E11EA3" w:rsidRPr="00E11EA3" w:rsidRDefault="00E11EA3" w:rsidP="00E11EA3">
      <w:pPr>
        <w:pStyle w:val="ListParagraph"/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agency name</w:t>
      </w:r>
    </w:p>
    <w:p w14:paraId="72CE2D04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4191"/>
        <w:gridCol w:w="1060"/>
        <w:gridCol w:w="1060"/>
        <w:gridCol w:w="1060"/>
      </w:tblGrid>
      <w:tr w:rsidR="00E11EA3" w:rsidRPr="00E11EA3" w14:paraId="64D4474A" w14:textId="77777777" w:rsidTr="00FE295B">
        <w:trPr>
          <w:trHeight w:val="255"/>
          <w:jc w:val="center"/>
        </w:trPr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D49B" w14:textId="429BF870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3CB6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FC5E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6B5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E11EA3" w14:paraId="1451FFC7" w14:textId="77777777" w:rsidTr="00FE295B">
        <w:trPr>
          <w:trHeight w:val="255"/>
          <w:jc w:val="center"/>
        </w:trPr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C8A3C" w14:textId="77777777" w:rsidR="00FE295B" w:rsidRPr="00E11EA3" w:rsidRDefault="00FE295B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1211" w14:textId="28CE4458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C9CD" w14:textId="0C20AFA6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79D14" w14:textId="5CFF3850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E11EA3" w:rsidRPr="00E11EA3" w14:paraId="3FEC11AA" w14:textId="77777777" w:rsidTr="00FE295B">
        <w:trPr>
          <w:trHeight w:val="255"/>
          <w:jc w:val="center"/>
        </w:trPr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DBCB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HAYS SPECIALIST RECRUITMENT LTD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C287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14,688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8F55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84FF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14,688</w:t>
            </w:r>
          </w:p>
        </w:tc>
      </w:tr>
      <w:tr w:rsidR="00E11EA3" w:rsidRPr="00E11EA3" w14:paraId="295FB17C" w14:textId="77777777" w:rsidTr="00FE295B">
        <w:trPr>
          <w:trHeight w:val="255"/>
          <w:jc w:val="center"/>
        </w:trPr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773B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BLUE ARROW LTD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EF6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C5AC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7,222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1D3F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7,222</w:t>
            </w:r>
          </w:p>
        </w:tc>
      </w:tr>
      <w:tr w:rsidR="00E11EA3" w:rsidRPr="00E11EA3" w14:paraId="6E6E1FF4" w14:textId="77777777" w:rsidTr="00FE295B">
        <w:trPr>
          <w:trHeight w:val="270"/>
          <w:jc w:val="center"/>
        </w:trPr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B358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513E1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14,688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88191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7,222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F87E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21,910</w:t>
            </w:r>
          </w:p>
        </w:tc>
      </w:tr>
    </w:tbl>
    <w:p w14:paraId="5F0C3029" w14:textId="4A6A8070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</w:p>
    <w:p w14:paraId="71A07241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lastRenderedPageBreak/>
        <w:t>From 1st January 2025 to 31st March please provide a breakdown of:</w:t>
      </w:r>
    </w:p>
    <w:p w14:paraId="334C0DE4" w14:textId="14913FC0" w:rsidR="00E11EA3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Total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 spend with off-framework agencies for locum AHP/HSS staffing.</w:t>
      </w:r>
    </w:p>
    <w:p w14:paraId="07BDBB6C" w14:textId="49FACD9C" w:rsidR="00E11EA3" w:rsidRPr="00E11EA3" w:rsidRDefault="00E11EA3" w:rsidP="00E11EA3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E11EA3">
        <w:rPr>
          <w:rFonts w:ascii="Verdana" w:hAnsi="Verdana"/>
          <w:noProof/>
          <w:sz w:val="22"/>
          <w:szCs w:val="22"/>
        </w:rPr>
        <w:t>£109,085</w:t>
      </w:r>
    </w:p>
    <w:p w14:paraId="14CBDEAD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Please provide a further breakdown for locum AHP/HSS staffing by:</w:t>
      </w:r>
    </w:p>
    <w:p w14:paraId="6C2A4E6A" w14:textId="12FC075B" w:rsidR="00E11EA3" w:rsidRPr="00E11EA3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band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E11EA3">
        <w:rPr>
          <w:rFonts w:ascii="Verdana" w:hAnsi="Verdana"/>
          <w:noProof/>
          <w:sz w:val="22"/>
          <w:szCs w:val="22"/>
        </w:rPr>
        <w:t>I can confirm that this information is not held for agency staff.</w:t>
      </w:r>
    </w:p>
    <w:p w14:paraId="69B2E667" w14:textId="77777777" w:rsidR="00E11EA3" w:rsidRPr="00E11EA3" w:rsidRDefault="00E11EA3" w:rsidP="00E11EA3">
      <w:pPr>
        <w:pStyle w:val="ListParagraph"/>
        <w:ind w:left="865"/>
        <w:rPr>
          <w:rFonts w:ascii="Verdana" w:hAnsi="Verdana"/>
          <w:b/>
          <w:bCs/>
          <w:noProof/>
          <w:sz w:val="22"/>
          <w:szCs w:val="22"/>
        </w:rPr>
      </w:pPr>
    </w:p>
    <w:p w14:paraId="2FAE8603" w14:textId="77777777" w:rsidR="00E11EA3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specialty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tbl>
      <w:tblPr>
        <w:tblW w:w="7323" w:type="dxa"/>
        <w:jc w:val="center"/>
        <w:tblLook w:val="04A0" w:firstRow="1" w:lastRow="0" w:firstColumn="1" w:lastColumn="0" w:noHBand="0" w:noVBand="1"/>
      </w:tblPr>
      <w:tblGrid>
        <w:gridCol w:w="3979"/>
        <w:gridCol w:w="1142"/>
        <w:gridCol w:w="1060"/>
        <w:gridCol w:w="1142"/>
      </w:tblGrid>
      <w:tr w:rsidR="00E11EA3" w:rsidRPr="00E11EA3" w14:paraId="4A9EEDA5" w14:textId="77777777" w:rsidTr="00E11EA3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E98C" w14:textId="49C3A52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8324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C968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5FA3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E11EA3" w14:paraId="7BF7E48E" w14:textId="77777777" w:rsidTr="00FE295B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F07E5" w14:textId="77777777" w:rsidR="00FE295B" w:rsidRPr="00E11EA3" w:rsidRDefault="00FE295B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CBC2" w14:textId="70081C3C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BD12" w14:textId="0230255C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15573" w14:textId="0C15DBC5" w:rsidR="00FE295B" w:rsidRPr="00E11EA3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E11EA3" w:rsidRPr="00E11EA3" w14:paraId="55431F43" w14:textId="77777777" w:rsidTr="00FE295B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AF7A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Radiology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C1AC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C1F9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22CE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82,056</w:t>
            </w:r>
          </w:p>
        </w:tc>
      </w:tr>
      <w:tr w:rsidR="00E11EA3" w:rsidRPr="00E11EA3" w14:paraId="2FDD3373" w14:textId="77777777" w:rsidTr="00FE295B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32CC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Specialist Surgery Services Group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6D56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24,224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630C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7EED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24,224</w:t>
            </w:r>
          </w:p>
        </w:tc>
      </w:tr>
      <w:tr w:rsidR="00E11EA3" w:rsidRPr="00E11EA3" w14:paraId="088C4291" w14:textId="77777777" w:rsidTr="00FE295B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853D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Womens and Childrens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536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2,805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1D0A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FB6D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2,805</w:t>
            </w:r>
          </w:p>
        </w:tc>
      </w:tr>
      <w:tr w:rsidR="00E11EA3" w:rsidRPr="00E11EA3" w14:paraId="48306992" w14:textId="77777777" w:rsidTr="00FE295B">
        <w:trPr>
          <w:trHeight w:val="270"/>
          <w:jc w:val="center"/>
        </w:trPr>
        <w:tc>
          <w:tcPr>
            <w:tcW w:w="3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7079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1837D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109,085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E085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382DE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109,085</w:t>
            </w:r>
          </w:p>
        </w:tc>
      </w:tr>
    </w:tbl>
    <w:p w14:paraId="2E0F21DC" w14:textId="6EC04BD2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</w:p>
    <w:p w14:paraId="1592B763" w14:textId="11DE199B" w:rsidR="00E11EA3" w:rsidRPr="00E11EA3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agency name</w:t>
      </w:r>
    </w:p>
    <w:tbl>
      <w:tblPr>
        <w:tblW w:w="8599" w:type="dxa"/>
        <w:jc w:val="center"/>
        <w:tblLook w:val="04A0" w:firstRow="1" w:lastRow="0" w:firstColumn="1" w:lastColumn="0" w:noHBand="0" w:noVBand="1"/>
      </w:tblPr>
      <w:tblGrid>
        <w:gridCol w:w="5255"/>
        <w:gridCol w:w="1142"/>
        <w:gridCol w:w="1060"/>
        <w:gridCol w:w="1142"/>
      </w:tblGrid>
      <w:tr w:rsidR="00E11EA3" w:rsidRPr="00E11EA3" w14:paraId="31C81E13" w14:textId="77777777" w:rsidTr="00E11EA3">
        <w:trPr>
          <w:trHeight w:val="270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7577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Spend per agency name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4E6B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1FD6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1AB9" w14:textId="77777777" w:rsidR="00E11EA3" w:rsidRPr="00E11EA3" w:rsidRDefault="00E11EA3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E11EA3" w14:paraId="2F3DB4EE" w14:textId="77777777" w:rsidTr="00E11EA3">
        <w:trPr>
          <w:trHeight w:val="270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71817" w14:textId="77777777" w:rsidR="00FE295B" w:rsidRPr="00E11EA3" w:rsidRDefault="00FE295B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40BB0" w14:textId="6D52DA49" w:rsidR="00FE295B" w:rsidRPr="00E11EA3" w:rsidRDefault="00FE295B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136E6" w14:textId="07A500FE" w:rsidR="00FE295B" w:rsidRPr="00E11EA3" w:rsidRDefault="00FE295B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41F33" w14:textId="6023C240" w:rsidR="00FE295B" w:rsidRPr="00E11EA3" w:rsidRDefault="00FE295B" w:rsidP="00E11EA3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E11EA3" w:rsidRPr="00E11EA3" w14:paraId="4D74731B" w14:textId="77777777" w:rsidTr="00FE295B">
        <w:trPr>
          <w:trHeight w:val="270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83E9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ASSURED PERFUSION &amp; MEDICAL SERVICES LTD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66A5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19,400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C274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8F05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19,400</w:t>
            </w:r>
          </w:p>
        </w:tc>
      </w:tr>
      <w:tr w:rsidR="00E11EA3" w:rsidRPr="00E11EA3" w14:paraId="7B866D70" w14:textId="77777777" w:rsidTr="00FE295B">
        <w:trPr>
          <w:trHeight w:val="25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A6CF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AUTOLOGOUS THERAPIES LTD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F811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4,824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65BD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DB0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4,824</w:t>
            </w:r>
          </w:p>
        </w:tc>
      </w:tr>
      <w:tr w:rsidR="00E11EA3" w:rsidRPr="00E11EA3" w14:paraId="15982E6A" w14:textId="77777777" w:rsidTr="00FE295B">
        <w:trPr>
          <w:trHeight w:val="25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4FFB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BRITISH PAEDIATRIC SERVICES LTD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386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1,680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E119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4489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1,680</w:t>
            </w:r>
          </w:p>
        </w:tc>
      </w:tr>
      <w:tr w:rsidR="00E11EA3" w:rsidRPr="00E11EA3" w14:paraId="7347089B" w14:textId="77777777" w:rsidTr="00FE295B">
        <w:trPr>
          <w:trHeight w:val="25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488A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FERTILITY COUNSELLING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9A2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3AC2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2E32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150</w:t>
            </w:r>
          </w:p>
        </w:tc>
      </w:tr>
      <w:tr w:rsidR="00E11EA3" w:rsidRPr="00E11EA3" w14:paraId="33F07713" w14:textId="77777777" w:rsidTr="00FE295B">
        <w:trPr>
          <w:trHeight w:val="25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175A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HEALTH NOW LTD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80AE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82,056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7AC3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65BB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82,056</w:t>
            </w:r>
          </w:p>
        </w:tc>
      </w:tr>
      <w:tr w:rsidR="00E11EA3" w:rsidRPr="00E11EA3" w14:paraId="48F3BF66" w14:textId="77777777" w:rsidTr="00FE295B">
        <w:trPr>
          <w:trHeight w:val="25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D9F6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LINDA GILLHAM COUNSELLING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85D6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49EA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9AC7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885</w:t>
            </w:r>
          </w:p>
        </w:tc>
      </w:tr>
      <w:tr w:rsidR="00E11EA3" w:rsidRPr="00E11EA3" w14:paraId="041F3450" w14:textId="77777777" w:rsidTr="00FE295B">
        <w:trPr>
          <w:trHeight w:val="270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96AD" w14:textId="7B1E1806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THE BALANCE OF LIFE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56E5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662F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EE7E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90</w:t>
            </w:r>
          </w:p>
        </w:tc>
      </w:tr>
      <w:tr w:rsidR="00E11EA3" w:rsidRPr="00E11EA3" w14:paraId="5AC397FC" w14:textId="77777777" w:rsidTr="00FE295B">
        <w:trPr>
          <w:trHeight w:val="285"/>
          <w:jc w:val="center"/>
        </w:trPr>
        <w:tc>
          <w:tcPr>
            <w:tcW w:w="52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A10D" w14:textId="77777777" w:rsidR="00E11EA3" w:rsidRPr="00E11EA3" w:rsidRDefault="00E11EA3" w:rsidP="00E11EA3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D4E35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109,085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E22F8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04429" w14:textId="77777777" w:rsidR="00E11EA3" w:rsidRPr="00E11EA3" w:rsidRDefault="00E11EA3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E11EA3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109,085</w:t>
            </w:r>
          </w:p>
        </w:tc>
      </w:tr>
    </w:tbl>
    <w:p w14:paraId="389208DD" w14:textId="7DB9E44D" w:rsidR="00E11EA3" w:rsidRPr="00E11EA3" w:rsidRDefault="00E11EA3" w:rsidP="00E11EA3">
      <w:pPr>
        <w:ind w:firstLine="75"/>
        <w:rPr>
          <w:rFonts w:ascii="Verdana" w:hAnsi="Verdana"/>
          <w:b/>
          <w:bCs/>
          <w:noProof/>
          <w:sz w:val="22"/>
          <w:szCs w:val="22"/>
        </w:rPr>
      </w:pPr>
    </w:p>
    <w:p w14:paraId="556ACD17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From 1st January 2025 to 31st March please provide a breakdown of:</w:t>
      </w:r>
    </w:p>
    <w:p w14:paraId="3C3915C5" w14:textId="6ACC102C" w:rsidR="00E11EA3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Total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 spend with the internal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E11EA3">
        <w:rPr>
          <w:rFonts w:ascii="Verdana" w:hAnsi="Verdana"/>
          <w:b/>
          <w:bCs/>
          <w:noProof/>
          <w:sz w:val="22"/>
          <w:szCs w:val="22"/>
        </w:rPr>
        <w:t xml:space="preserve"> bank or associated external provider for locum AHP/HSS staffing</w:t>
      </w:r>
    </w:p>
    <w:p w14:paraId="319563C4" w14:textId="16C1940F" w:rsidR="00E11EA3" w:rsidRPr="00E11EA3" w:rsidRDefault="00E11EA3" w:rsidP="00E11EA3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E11EA3">
        <w:rPr>
          <w:rFonts w:ascii="Verdana" w:hAnsi="Verdana"/>
          <w:noProof/>
          <w:sz w:val="22"/>
          <w:szCs w:val="22"/>
        </w:rPr>
        <w:t>£669,280</w:t>
      </w:r>
    </w:p>
    <w:p w14:paraId="750508CB" w14:textId="77777777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Please provide a further breakdown for locum AHP/HSS staffing by:</w:t>
      </w:r>
    </w:p>
    <w:p w14:paraId="551F0CDF" w14:textId="0DF1D3CD" w:rsidR="00627A45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grade</w:t>
      </w:r>
    </w:p>
    <w:p w14:paraId="115725AF" w14:textId="0BFD0C97" w:rsidR="00627A45" w:rsidRPr="00515F87" w:rsidRDefault="00627A45" w:rsidP="00627A45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515F87">
        <w:rPr>
          <w:rFonts w:ascii="Verdana" w:hAnsi="Verdana"/>
          <w:noProof/>
          <w:sz w:val="22"/>
          <w:szCs w:val="22"/>
        </w:rPr>
        <w:t xml:space="preserve">Please note that MEDACS Healthcare is used </w:t>
      </w:r>
      <w:r w:rsidR="00515F87" w:rsidRPr="00515F87">
        <w:rPr>
          <w:rFonts w:ascii="Verdana" w:hAnsi="Verdana"/>
          <w:noProof/>
          <w:sz w:val="22"/>
          <w:szCs w:val="22"/>
        </w:rPr>
        <w:t>as our external provider</w:t>
      </w:r>
      <w:r w:rsidR="00515F87">
        <w:rPr>
          <w:rFonts w:ascii="Verdana" w:hAnsi="Verdana"/>
          <w:noProof/>
          <w:sz w:val="22"/>
          <w:szCs w:val="22"/>
        </w:rPr>
        <w:t xml:space="preserve"> under direct engagement. Due to this, a breakdown is not available by band/grade as per other agencies used.</w:t>
      </w:r>
    </w:p>
    <w:tbl>
      <w:tblPr>
        <w:tblW w:w="6265" w:type="dxa"/>
        <w:jc w:val="center"/>
        <w:tblLook w:val="04A0" w:firstRow="1" w:lastRow="0" w:firstColumn="1" w:lastColumn="0" w:noHBand="0" w:noVBand="1"/>
      </w:tblPr>
      <w:tblGrid>
        <w:gridCol w:w="2785"/>
        <w:gridCol w:w="1160"/>
        <w:gridCol w:w="1160"/>
        <w:gridCol w:w="1160"/>
      </w:tblGrid>
      <w:tr w:rsidR="00627A45" w:rsidRPr="00627A45" w14:paraId="27FD1E2A" w14:textId="77777777" w:rsidTr="00515F87">
        <w:trPr>
          <w:trHeight w:val="25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A69F" w14:textId="37ED0A1E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F2EA" w14:textId="77777777" w:rsidR="00627A45" w:rsidRPr="00627A45" w:rsidRDefault="00627A45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A39E" w14:textId="77777777" w:rsidR="00627A45" w:rsidRPr="00627A45" w:rsidRDefault="00627A45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CF78" w14:textId="77777777" w:rsidR="00627A45" w:rsidRPr="00627A45" w:rsidRDefault="00627A45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627A45" w14:paraId="07E2EFEC" w14:textId="77777777" w:rsidTr="00515F87">
        <w:trPr>
          <w:trHeight w:val="25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BF3A0" w14:textId="77777777" w:rsidR="00FE295B" w:rsidRPr="00627A45" w:rsidRDefault="00FE295B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E22E8" w14:textId="281AE09E" w:rsidR="00FE295B" w:rsidRPr="00627A45" w:rsidRDefault="00FE295B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DF9B3" w14:textId="2A27C380" w:rsidR="00FE295B" w:rsidRPr="00627A45" w:rsidRDefault="00FE295B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0EC37" w14:textId="5283BE85" w:rsidR="00FE295B" w:rsidRPr="00627A45" w:rsidRDefault="00FE295B" w:rsidP="00627A45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627A45" w:rsidRPr="00627A45" w14:paraId="29BBC9E0" w14:textId="77777777" w:rsidTr="00FE295B">
        <w:trPr>
          <w:trHeight w:val="25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F691" w14:textId="77777777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Band 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F330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6277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25,440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239B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25,440</w:t>
            </w:r>
          </w:p>
        </w:tc>
      </w:tr>
      <w:tr w:rsidR="00627A45" w:rsidRPr="00627A45" w14:paraId="54707DC6" w14:textId="77777777" w:rsidTr="00FE295B">
        <w:trPr>
          <w:trHeight w:val="270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64AD" w14:textId="77777777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Band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1392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35,544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8FE5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38,083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2572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73,627</w:t>
            </w:r>
          </w:p>
        </w:tc>
      </w:tr>
      <w:tr w:rsidR="00627A45" w:rsidRPr="00627A45" w14:paraId="58EC3035" w14:textId="77777777" w:rsidTr="00FE295B">
        <w:trPr>
          <w:trHeight w:val="28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FC54" w14:textId="77777777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lastRenderedPageBreak/>
              <w:t>Band 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15D4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35,441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54D6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8,741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6205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44,182</w:t>
            </w:r>
          </w:p>
        </w:tc>
      </w:tr>
      <w:tr w:rsidR="00627A45" w:rsidRPr="00627A45" w14:paraId="560D8BE1" w14:textId="77777777" w:rsidTr="00FE295B">
        <w:trPr>
          <w:trHeight w:val="270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4BA6" w14:textId="01EE4FEA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External Provider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1CD0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118,566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14A0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407,464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3FC1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526,031</w:t>
            </w:r>
          </w:p>
        </w:tc>
      </w:tr>
      <w:tr w:rsidR="00627A45" w:rsidRPr="00627A45" w14:paraId="1EEF2733" w14:textId="77777777" w:rsidTr="00FE295B">
        <w:trPr>
          <w:trHeight w:val="270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1C7D" w14:textId="77777777" w:rsidR="00627A45" w:rsidRPr="00627A45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DDAE0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189,552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299B1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479,728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EFEBB" w14:textId="77777777" w:rsidR="00627A45" w:rsidRPr="00627A45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627A45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669,280</w:t>
            </w:r>
          </w:p>
        </w:tc>
      </w:tr>
    </w:tbl>
    <w:p w14:paraId="5D2F58F8" w14:textId="47F9CC4A" w:rsidR="00E11EA3" w:rsidRPr="00E11EA3" w:rsidRDefault="00E11EA3" w:rsidP="00627A45">
      <w:pPr>
        <w:pStyle w:val="ListParagraph"/>
        <w:ind w:left="865"/>
        <w:rPr>
          <w:rFonts w:ascii="Verdana" w:hAnsi="Verdana"/>
          <w:b/>
          <w:bCs/>
          <w:noProof/>
          <w:sz w:val="22"/>
          <w:szCs w:val="22"/>
        </w:rPr>
      </w:pPr>
    </w:p>
    <w:p w14:paraId="2BD0E5E2" w14:textId="5C2EE722" w:rsidR="00627A45" w:rsidRDefault="00E11EA3" w:rsidP="00E11EA3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specialty</w:t>
      </w:r>
    </w:p>
    <w:tbl>
      <w:tblPr>
        <w:tblW w:w="8812" w:type="dxa"/>
        <w:jc w:val="center"/>
        <w:tblLook w:val="04A0" w:firstRow="1" w:lastRow="0" w:firstColumn="1" w:lastColumn="0" w:noHBand="0" w:noVBand="1"/>
      </w:tblPr>
      <w:tblGrid>
        <w:gridCol w:w="5332"/>
        <w:gridCol w:w="1160"/>
        <w:gridCol w:w="1160"/>
        <w:gridCol w:w="1160"/>
      </w:tblGrid>
      <w:tr w:rsidR="00627A45" w:rsidRPr="00FE295B" w14:paraId="29624897" w14:textId="77777777" w:rsidTr="00FE295B">
        <w:trPr>
          <w:trHeight w:val="270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D16B" w14:textId="5E807EF2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9FD4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7D6E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B0A4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FE295B" w14:paraId="6DF85992" w14:textId="77777777" w:rsidTr="00FE295B">
        <w:trPr>
          <w:trHeight w:val="270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1239B" w14:textId="77777777" w:rsidR="00FE295B" w:rsidRPr="00FE295B" w:rsidRDefault="00FE295B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FA409" w14:textId="6B912BF9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4C5FB" w14:textId="3B50EC10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30CA" w14:textId="2A7CFE5A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627A45" w:rsidRPr="00FE295B" w14:paraId="74BA1CE3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877F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Acute and Emergency Care &amp; Hospital Operations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E747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8E52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BFA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423</w:t>
            </w:r>
          </w:p>
        </w:tc>
      </w:tr>
      <w:tr w:rsidR="00627A45" w:rsidRPr="00FE295B" w14:paraId="5C95E8B6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2069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Associate Director Operations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1E01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10,162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FF99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9EB9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10,162</w:t>
            </w:r>
          </w:p>
        </w:tc>
      </w:tr>
      <w:tr w:rsidR="00627A45" w:rsidRPr="00FE295B" w14:paraId="5071C566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6F39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Health and Safety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C721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9,013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2CB5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EEED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9,013</w:t>
            </w:r>
          </w:p>
        </w:tc>
      </w:tr>
      <w:tr w:rsidR="00627A45" w:rsidRPr="00FE295B" w14:paraId="0E02B659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C8F3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IMM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E586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1,716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17F3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B00E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1,716</w:t>
            </w:r>
          </w:p>
        </w:tc>
      </w:tr>
      <w:tr w:rsidR="00627A45" w:rsidRPr="00FE295B" w14:paraId="19169516" w14:textId="77777777" w:rsidTr="00FE295B">
        <w:trPr>
          <w:trHeight w:val="270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1CB9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Medicine Service Group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9504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6995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2,642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5CA2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2,642</w:t>
            </w:r>
          </w:p>
        </w:tc>
      </w:tr>
      <w:tr w:rsidR="00627A45" w:rsidRPr="00FE295B" w14:paraId="64997663" w14:textId="77777777" w:rsidTr="00FE295B">
        <w:trPr>
          <w:trHeight w:val="270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257E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Mental Health Division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0499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10,611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59C5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9B88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10,611</w:t>
            </w:r>
          </w:p>
        </w:tc>
      </w:tr>
      <w:tr w:rsidR="00627A45" w:rsidRPr="00FE295B" w14:paraId="44FDF31F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A6D4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Pathology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FE5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2119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476,754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9458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477,157</w:t>
            </w:r>
          </w:p>
        </w:tc>
      </w:tr>
      <w:tr w:rsidR="00627A45" w:rsidRPr="00FE295B" w14:paraId="6EBB6049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CF8A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Radiology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D4D2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89,213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6783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E3BC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89,213</w:t>
            </w:r>
          </w:p>
        </w:tc>
      </w:tr>
      <w:tr w:rsidR="00627A45" w:rsidRPr="00FE295B" w14:paraId="145811AE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CB2E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Specialist Surgery Services Group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7B73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5,866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DF84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A4A5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5,866</w:t>
            </w:r>
          </w:p>
        </w:tc>
      </w:tr>
      <w:tr w:rsidR="00627A45" w:rsidRPr="00FE295B" w14:paraId="54488FC3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FB7B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Therapies &amp; Health Sciences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6B28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71,550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D6B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132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71,550</w:t>
            </w:r>
          </w:p>
        </w:tc>
      </w:tr>
      <w:tr w:rsidR="00627A45" w:rsidRPr="00FE295B" w14:paraId="3B694CF2" w14:textId="77777777" w:rsidTr="00FE295B">
        <w:trPr>
          <w:trHeight w:val="255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FD35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Workforce Information, Rostering, Bank &amp; Unions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E48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-9,405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BAED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C0F5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-9,073</w:t>
            </w:r>
          </w:p>
        </w:tc>
      </w:tr>
      <w:tr w:rsidR="00627A45" w:rsidRPr="00FE295B" w14:paraId="4B44D5D7" w14:textId="77777777" w:rsidTr="00FE295B">
        <w:trPr>
          <w:trHeight w:val="270"/>
          <w:jc w:val="center"/>
        </w:trPr>
        <w:tc>
          <w:tcPr>
            <w:tcW w:w="53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C6DD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EFC27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189,552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C4546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479,728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A77DA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669,280</w:t>
            </w:r>
          </w:p>
        </w:tc>
      </w:tr>
    </w:tbl>
    <w:p w14:paraId="7C74FA6E" w14:textId="497293FB" w:rsidR="00E11EA3" w:rsidRPr="00627A45" w:rsidRDefault="00627A45" w:rsidP="00627A45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627A45">
        <w:rPr>
          <w:rFonts w:ascii="Verdana" w:hAnsi="Verdana"/>
          <w:noProof/>
          <w:sz w:val="22"/>
          <w:szCs w:val="22"/>
        </w:rPr>
        <w:t>Please note that minus figures indicate a credit</w:t>
      </w:r>
    </w:p>
    <w:p w14:paraId="6AC9A7CD" w14:textId="77777777" w:rsidR="00627A45" w:rsidRPr="00E11EA3" w:rsidRDefault="00627A45" w:rsidP="00627A45">
      <w:pPr>
        <w:pStyle w:val="ListParagraph"/>
        <w:ind w:left="865"/>
        <w:rPr>
          <w:rFonts w:ascii="Verdana" w:hAnsi="Verdana"/>
          <w:b/>
          <w:bCs/>
          <w:noProof/>
          <w:sz w:val="22"/>
          <w:szCs w:val="22"/>
        </w:rPr>
      </w:pPr>
    </w:p>
    <w:p w14:paraId="37624803" w14:textId="1739B36A" w:rsidR="00627A45" w:rsidRPr="00627A45" w:rsidRDefault="00E11EA3" w:rsidP="00627A45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11EA3">
        <w:rPr>
          <w:rFonts w:ascii="Verdana" w:hAnsi="Verdana"/>
          <w:b/>
          <w:bCs/>
          <w:noProof/>
          <w:sz w:val="22"/>
          <w:szCs w:val="22"/>
        </w:rPr>
        <w:t>Spend per internal or associated external provider</w:t>
      </w:r>
    </w:p>
    <w:tbl>
      <w:tblPr>
        <w:tblW w:w="9237" w:type="dxa"/>
        <w:jc w:val="center"/>
        <w:tblLook w:val="04A0" w:firstRow="1" w:lastRow="0" w:firstColumn="1" w:lastColumn="0" w:noHBand="0" w:noVBand="1"/>
      </w:tblPr>
      <w:tblGrid>
        <w:gridCol w:w="5757"/>
        <w:gridCol w:w="1160"/>
        <w:gridCol w:w="1160"/>
        <w:gridCol w:w="1160"/>
      </w:tblGrid>
      <w:tr w:rsidR="00627A45" w:rsidRPr="00FE295B" w14:paraId="7EA3FC69" w14:textId="77777777" w:rsidTr="00FE295B">
        <w:trPr>
          <w:trHeight w:val="270"/>
          <w:jc w:val="center"/>
        </w:trPr>
        <w:tc>
          <w:tcPr>
            <w:tcW w:w="57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6CB0" w14:textId="1BA4B783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6E5C" w14:textId="1E5B5FBB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AHP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91C5" w14:textId="32744075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HSS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FDF2" w14:textId="30D992D6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FE295B" w:rsidRPr="00FE295B" w14:paraId="70847E7A" w14:textId="77777777" w:rsidTr="00FE295B">
        <w:trPr>
          <w:trHeight w:val="270"/>
          <w:jc w:val="center"/>
        </w:trPr>
        <w:tc>
          <w:tcPr>
            <w:tcW w:w="57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2FB3F" w14:textId="77777777" w:rsidR="00FE295B" w:rsidRPr="00FE295B" w:rsidRDefault="00FE295B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D5143" w14:textId="25F50E13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6C15" w14:textId="4529BD34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6151B" w14:textId="6D4C469C" w:rsidR="00FE295B" w:rsidRPr="00FE295B" w:rsidRDefault="00FE295B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627A45" w:rsidRPr="00FE295B" w14:paraId="0F804A7C" w14:textId="77777777" w:rsidTr="00FE295B">
        <w:trPr>
          <w:trHeight w:val="255"/>
          <w:jc w:val="center"/>
        </w:trPr>
        <w:tc>
          <w:tcPr>
            <w:tcW w:w="57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3DA1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Internal Staff Bank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4280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70,985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E976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72,264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4037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143,249</w:t>
            </w:r>
          </w:p>
        </w:tc>
      </w:tr>
      <w:tr w:rsidR="00627A45" w:rsidRPr="00FE295B" w14:paraId="234CF513" w14:textId="77777777" w:rsidTr="00FE295B">
        <w:trPr>
          <w:trHeight w:val="255"/>
          <w:jc w:val="center"/>
        </w:trPr>
        <w:tc>
          <w:tcPr>
            <w:tcW w:w="57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3BFB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MEDACS HEALTHCARE PLC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EA38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118,566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3E9C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407,464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BF76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526,031</w:t>
            </w:r>
          </w:p>
        </w:tc>
      </w:tr>
      <w:tr w:rsidR="00627A45" w:rsidRPr="00FE295B" w14:paraId="0C9FC2E1" w14:textId="77777777" w:rsidTr="00FE295B">
        <w:trPr>
          <w:trHeight w:val="270"/>
          <w:jc w:val="center"/>
        </w:trPr>
        <w:tc>
          <w:tcPr>
            <w:tcW w:w="57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A042" w14:textId="77777777" w:rsidR="00627A45" w:rsidRPr="00FE295B" w:rsidRDefault="00627A45" w:rsidP="00627A45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AF353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189,552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5677A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479,728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FB997" w14:textId="77777777" w:rsidR="00627A45" w:rsidRPr="00FE295B" w:rsidRDefault="00627A45" w:rsidP="00FE295B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</w:pPr>
            <w:r w:rsidRPr="00FE295B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</w:rPr>
              <w:t>669,280</w:t>
            </w:r>
          </w:p>
        </w:tc>
      </w:tr>
    </w:tbl>
    <w:p w14:paraId="707E88DC" w14:textId="53607B2D" w:rsidR="00E11EA3" w:rsidRPr="00E11EA3" w:rsidRDefault="00E11EA3" w:rsidP="00E11EA3">
      <w:pPr>
        <w:rPr>
          <w:rFonts w:ascii="Verdana" w:hAnsi="Verdana"/>
          <w:b/>
          <w:bCs/>
          <w:noProof/>
          <w:sz w:val="22"/>
          <w:szCs w:val="22"/>
        </w:rPr>
      </w:pPr>
    </w:p>
    <w:p w14:paraId="23DF621B" w14:textId="4BA3D5C8" w:rsidR="00873328" w:rsidRDefault="00E11EA3" w:rsidP="00627A45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627A45">
        <w:rPr>
          <w:rFonts w:ascii="Verdana" w:hAnsi="Verdana"/>
          <w:b/>
          <w:bCs/>
          <w:noProof/>
          <w:sz w:val="22"/>
          <w:szCs w:val="22"/>
        </w:rPr>
        <w:t>Please confirm your allocated budget for agency locum AHP/HSS staffing for the period 1st January 2025 to 31st March</w:t>
      </w:r>
    </w:p>
    <w:p w14:paraId="674D2C13" w14:textId="1011979B" w:rsidR="00627A45" w:rsidRPr="00627A45" w:rsidRDefault="00627A45" w:rsidP="00627A45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627A45">
        <w:rPr>
          <w:rFonts w:ascii="Verdana" w:hAnsi="Verdana"/>
          <w:noProof/>
          <w:sz w:val="22"/>
          <w:szCs w:val="22"/>
        </w:rPr>
        <w:t>No specific budget allocation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27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27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27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28F48BF"/>
    <w:multiLevelType w:val="hybridMultilevel"/>
    <w:tmpl w:val="069843E6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3600607"/>
    <w:multiLevelType w:val="hybridMultilevel"/>
    <w:tmpl w:val="05B2E82E"/>
    <w:lvl w:ilvl="0" w:tplc="AFA82BC2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5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68078F4"/>
    <w:multiLevelType w:val="hybridMultilevel"/>
    <w:tmpl w:val="3A427352"/>
    <w:lvl w:ilvl="0" w:tplc="AFA82BC2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0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46171CC0"/>
    <w:multiLevelType w:val="hybridMultilevel"/>
    <w:tmpl w:val="5A3AEAB8"/>
    <w:lvl w:ilvl="0" w:tplc="AFA82BC2">
      <w:numFmt w:val="bullet"/>
      <w:lvlText w:val="•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4" w15:restartNumberingAfterBreak="0">
    <w:nsid w:val="4E1839A5"/>
    <w:multiLevelType w:val="hybridMultilevel"/>
    <w:tmpl w:val="74E60BE4"/>
    <w:lvl w:ilvl="0" w:tplc="AFA82BC2">
      <w:numFmt w:val="bullet"/>
      <w:lvlText w:val="•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5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9702D28"/>
    <w:multiLevelType w:val="hybridMultilevel"/>
    <w:tmpl w:val="08E20DD8"/>
    <w:lvl w:ilvl="0" w:tplc="AFA82BC2">
      <w:numFmt w:val="bullet"/>
      <w:lvlText w:val="•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2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87180"/>
    <w:multiLevelType w:val="hybridMultilevel"/>
    <w:tmpl w:val="324036B8"/>
    <w:lvl w:ilvl="0" w:tplc="AFA82BC2"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num w:numId="1" w16cid:durableId="199825788">
    <w:abstractNumId w:val="18"/>
  </w:num>
  <w:num w:numId="2" w16cid:durableId="23948054">
    <w:abstractNumId w:val="0"/>
  </w:num>
  <w:num w:numId="3" w16cid:durableId="1406490028">
    <w:abstractNumId w:val="11"/>
  </w:num>
  <w:num w:numId="4" w16cid:durableId="1946038598">
    <w:abstractNumId w:val="20"/>
  </w:num>
  <w:num w:numId="5" w16cid:durableId="1448617749">
    <w:abstractNumId w:val="6"/>
  </w:num>
  <w:num w:numId="6" w16cid:durableId="135612110">
    <w:abstractNumId w:val="5"/>
  </w:num>
  <w:num w:numId="7" w16cid:durableId="2122339599">
    <w:abstractNumId w:val="15"/>
  </w:num>
  <w:num w:numId="8" w16cid:durableId="1367827119">
    <w:abstractNumId w:val="19"/>
  </w:num>
  <w:num w:numId="9" w16cid:durableId="82072395">
    <w:abstractNumId w:val="23"/>
  </w:num>
  <w:num w:numId="10" w16cid:durableId="2021620317">
    <w:abstractNumId w:val="2"/>
  </w:num>
  <w:num w:numId="11" w16cid:durableId="1801603548">
    <w:abstractNumId w:val="12"/>
  </w:num>
  <w:num w:numId="12" w16cid:durableId="719136644">
    <w:abstractNumId w:val="17"/>
  </w:num>
  <w:num w:numId="13" w16cid:durableId="781388972">
    <w:abstractNumId w:val="22"/>
  </w:num>
  <w:num w:numId="14" w16cid:durableId="3967856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6572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5131773">
    <w:abstractNumId w:val="16"/>
  </w:num>
  <w:num w:numId="17" w16cid:durableId="1023557116">
    <w:abstractNumId w:val="7"/>
  </w:num>
  <w:num w:numId="18" w16cid:durableId="2118989366">
    <w:abstractNumId w:val="3"/>
  </w:num>
  <w:num w:numId="19" w16cid:durableId="1328510585">
    <w:abstractNumId w:val="1"/>
  </w:num>
  <w:num w:numId="20" w16cid:durableId="2130928540">
    <w:abstractNumId w:val="24"/>
  </w:num>
  <w:num w:numId="21" w16cid:durableId="2062244511">
    <w:abstractNumId w:val="13"/>
  </w:num>
  <w:num w:numId="22" w16cid:durableId="1273785223">
    <w:abstractNumId w:val="4"/>
  </w:num>
  <w:num w:numId="23" w16cid:durableId="1922907199">
    <w:abstractNumId w:val="21"/>
  </w:num>
  <w:num w:numId="24" w16cid:durableId="112941078">
    <w:abstractNumId w:val="9"/>
  </w:num>
  <w:num w:numId="25" w16cid:durableId="5570862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42898"/>
    <w:rsid w:val="00076C51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C67D7"/>
    <w:rsid w:val="003F2312"/>
    <w:rsid w:val="004039EB"/>
    <w:rsid w:val="00421E7F"/>
    <w:rsid w:val="00442A3A"/>
    <w:rsid w:val="00453C57"/>
    <w:rsid w:val="0048724F"/>
    <w:rsid w:val="004A1911"/>
    <w:rsid w:val="004B4846"/>
    <w:rsid w:val="004C59CA"/>
    <w:rsid w:val="004C7B47"/>
    <w:rsid w:val="004E1954"/>
    <w:rsid w:val="004F001A"/>
    <w:rsid w:val="004F12BF"/>
    <w:rsid w:val="004F1E5A"/>
    <w:rsid w:val="004F4D32"/>
    <w:rsid w:val="005029F2"/>
    <w:rsid w:val="00515F87"/>
    <w:rsid w:val="005317D4"/>
    <w:rsid w:val="00534D7A"/>
    <w:rsid w:val="00553E1D"/>
    <w:rsid w:val="005925B8"/>
    <w:rsid w:val="0059485C"/>
    <w:rsid w:val="005F0E79"/>
    <w:rsid w:val="005F76BC"/>
    <w:rsid w:val="00602EE5"/>
    <w:rsid w:val="006137E4"/>
    <w:rsid w:val="00627A45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0F66"/>
    <w:rsid w:val="009D50E8"/>
    <w:rsid w:val="009F7815"/>
    <w:rsid w:val="00A10460"/>
    <w:rsid w:val="00A16E8A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3A10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02F1E"/>
    <w:rsid w:val="00D15865"/>
    <w:rsid w:val="00D62A67"/>
    <w:rsid w:val="00DC0D5A"/>
    <w:rsid w:val="00DC47F3"/>
    <w:rsid w:val="00DC7FA9"/>
    <w:rsid w:val="00DD5E37"/>
    <w:rsid w:val="00DF2EA1"/>
    <w:rsid w:val="00E11EA3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E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C67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7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7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7D7"/>
    <w:rPr>
      <w:b/>
      <w:bCs/>
    </w:rPr>
  </w:style>
  <w:style w:type="paragraph" w:customStyle="1" w:styleId="Default">
    <w:name w:val="Default"/>
    <w:rsid w:val="004F12BF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96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28</cp:revision>
  <cp:lastPrinted>2019-03-26T11:11:00Z</cp:lastPrinted>
  <dcterms:created xsi:type="dcterms:W3CDTF">2021-09-13T07:38:00Z</dcterms:created>
  <dcterms:modified xsi:type="dcterms:W3CDTF">2025-05-16T10:21:00Z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ac4a25d5-02a3-497d-8192-1b21d349711f</vt:lpwstr>
  </property>
</Properties>
</file>