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9D18C0" w:rsidRDefault="00A10460" w:rsidP="00D62A67">
      <w:pPr>
        <w:spacing w:before="280"/>
        <w:rPr>
          <w:rFonts w:ascii="Verdana" w:hAnsi="Verdana"/>
          <w:sz w:val="22"/>
          <w:szCs w:val="22"/>
        </w:rPr>
      </w:pPr>
      <w:r w:rsidRPr="009D18C0">
        <w:rPr>
          <w:rFonts w:ascii="Verdana" w:hAnsi="Verdan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5335B2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412B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25-L-034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5335B2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412B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25-L-034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9D18C0" w:rsidRDefault="00DC7FA9" w:rsidP="00D62A67">
      <w:pPr>
        <w:spacing w:before="280"/>
        <w:rPr>
          <w:rFonts w:ascii="Verdana" w:hAnsi="Verdana"/>
          <w:sz w:val="22"/>
          <w:szCs w:val="22"/>
        </w:rPr>
      </w:pPr>
    </w:p>
    <w:p w14:paraId="635CAE49" w14:textId="56E7FECF" w:rsidR="00DC0D5A" w:rsidRPr="009D18C0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9D18C0">
        <w:rPr>
          <w:rFonts w:ascii="Verdana" w:hAnsi="Verdana"/>
          <w:b/>
          <w:sz w:val="22"/>
          <w:szCs w:val="22"/>
        </w:rPr>
        <w:t>You asked:</w:t>
      </w:r>
    </w:p>
    <w:p w14:paraId="298E75E5" w14:textId="77777777" w:rsidR="00156019" w:rsidRPr="009D18C0" w:rsidRDefault="00156019" w:rsidP="00DC0D5A">
      <w:pPr>
        <w:spacing w:before="280"/>
        <w:rPr>
          <w:rFonts w:ascii="Verdana" w:hAnsi="Verdana"/>
          <w:b/>
          <w:sz w:val="22"/>
          <w:szCs w:val="22"/>
        </w:rPr>
      </w:pPr>
    </w:p>
    <w:p w14:paraId="0CED9630" w14:textId="77777777" w:rsidR="009412B7" w:rsidRPr="009D18C0" w:rsidRDefault="009412B7" w:rsidP="009412B7">
      <w:pPr>
        <w:rPr>
          <w:rFonts w:ascii="Verdana" w:hAnsi="Verdana"/>
          <w:b/>
          <w:bCs/>
          <w:noProof/>
          <w:sz w:val="22"/>
          <w:szCs w:val="22"/>
        </w:rPr>
      </w:pPr>
      <w:r w:rsidRPr="009D18C0">
        <w:rPr>
          <w:rFonts w:ascii="Verdana" w:hAnsi="Verdana"/>
          <w:b/>
          <w:bCs/>
          <w:noProof/>
          <w:sz w:val="22"/>
          <w:szCs w:val="22"/>
        </w:rPr>
        <w:t>I am requesting information relating to Extracorporeal Shockwave Lithotripsy (ESWL) services provided or commissioned by Swansea Bay University Health Board.</w:t>
      </w:r>
    </w:p>
    <w:p w14:paraId="11A7550E" w14:textId="77777777" w:rsidR="009412B7" w:rsidRPr="009D18C0" w:rsidRDefault="009412B7" w:rsidP="009412B7">
      <w:pPr>
        <w:rPr>
          <w:rFonts w:ascii="Verdana" w:hAnsi="Verdana"/>
          <w:b/>
          <w:bCs/>
          <w:noProof/>
          <w:sz w:val="22"/>
          <w:szCs w:val="22"/>
        </w:rPr>
      </w:pPr>
      <w:r w:rsidRPr="009D18C0">
        <w:rPr>
          <w:rFonts w:ascii="Verdana" w:hAnsi="Verdana"/>
          <w:b/>
          <w:bCs/>
          <w:noProof/>
          <w:sz w:val="22"/>
          <w:szCs w:val="22"/>
        </w:rPr>
        <w:t>Period: last 3 financial years (monthly where specified, or maximum available).</w:t>
      </w:r>
    </w:p>
    <w:p w14:paraId="44037A0D" w14:textId="77777777" w:rsidR="0024450F" w:rsidRPr="009D18C0" w:rsidRDefault="0024450F" w:rsidP="009412B7">
      <w:pPr>
        <w:rPr>
          <w:rFonts w:ascii="Verdana" w:hAnsi="Verdana"/>
          <w:b/>
          <w:bCs/>
          <w:noProof/>
          <w:sz w:val="22"/>
          <w:szCs w:val="22"/>
        </w:rPr>
      </w:pPr>
    </w:p>
    <w:p w14:paraId="5B76B49B" w14:textId="6AAFECFC" w:rsidR="009412B7" w:rsidRPr="009D18C0" w:rsidRDefault="009412B7" w:rsidP="009412B7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9D18C0">
        <w:rPr>
          <w:rFonts w:ascii="Verdana" w:hAnsi="Verdana"/>
          <w:b/>
          <w:bCs/>
          <w:noProof/>
          <w:sz w:val="22"/>
          <w:szCs w:val="22"/>
        </w:rPr>
        <w:t>Waiting list (market size)</w:t>
      </w:r>
    </w:p>
    <w:p w14:paraId="73FB72D3" w14:textId="77777777" w:rsidR="009412B7" w:rsidRPr="009D18C0" w:rsidRDefault="009412B7" w:rsidP="009412B7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9D18C0">
        <w:rPr>
          <w:rFonts w:ascii="Verdana" w:hAnsi="Verdana"/>
          <w:b/>
          <w:bCs/>
          <w:noProof/>
          <w:sz w:val="22"/>
          <w:szCs w:val="22"/>
        </w:rPr>
        <w:t>Month-end ESWL waiting list count for each month.</w:t>
      </w:r>
    </w:p>
    <w:p w14:paraId="1BC7CFD1" w14:textId="6FD88226" w:rsidR="009412B7" w:rsidRPr="009D18C0" w:rsidRDefault="009412B7" w:rsidP="009412B7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9D18C0">
        <w:rPr>
          <w:rFonts w:ascii="Verdana" w:hAnsi="Verdana"/>
          <w:b/>
          <w:bCs/>
          <w:noProof/>
          <w:sz w:val="22"/>
          <w:szCs w:val="22"/>
        </w:rPr>
        <w:t>Breakdown by hospital site, where available.</w:t>
      </w:r>
    </w:p>
    <w:tbl>
      <w:tblPr>
        <w:tblW w:w="9183" w:type="dxa"/>
        <w:tblInd w:w="562" w:type="dxa"/>
        <w:tblLook w:val="04A0" w:firstRow="1" w:lastRow="0" w:firstColumn="1" w:lastColumn="0" w:noHBand="0" w:noVBand="1"/>
      </w:tblPr>
      <w:tblGrid>
        <w:gridCol w:w="1134"/>
        <w:gridCol w:w="2268"/>
        <w:gridCol w:w="1756"/>
        <w:gridCol w:w="2355"/>
        <w:gridCol w:w="1670"/>
      </w:tblGrid>
      <w:tr w:rsidR="00EF057D" w:rsidRPr="009D18C0" w14:paraId="4D455222" w14:textId="77777777" w:rsidTr="00EF057D">
        <w:trPr>
          <w:trHeight w:val="571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D51B47" w14:textId="77777777" w:rsidR="00EF057D" w:rsidRPr="009D18C0" w:rsidRDefault="00EF057D" w:rsidP="009412B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0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8231614" w14:textId="3FDF5273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Stage 1-4</w:t>
            </w:r>
          </w:p>
        </w:tc>
        <w:tc>
          <w:tcPr>
            <w:tcW w:w="402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CA8461" w14:textId="660E06ED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Stage 5</w:t>
            </w:r>
          </w:p>
        </w:tc>
      </w:tr>
      <w:tr w:rsidR="00EF057D" w:rsidRPr="009D18C0" w14:paraId="3F87CF83" w14:textId="41FAFF58" w:rsidTr="00EF057D">
        <w:trPr>
          <w:trHeight w:val="571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2D755" w14:textId="77777777" w:rsidR="00EF057D" w:rsidRPr="009D18C0" w:rsidRDefault="00EF057D" w:rsidP="009412B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Month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DBBBE8" w14:textId="421E451D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Neath Port Talbot Hospital</w:t>
            </w:r>
          </w:p>
        </w:tc>
        <w:tc>
          <w:tcPr>
            <w:tcW w:w="1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C49FEE" w14:textId="39D7DE6E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Morriston Hospital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F8EC91" w14:textId="100443A8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Neath Port Talbot Hospital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F9B279" w14:textId="4FAFA858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Morriston Hospital</w:t>
            </w:r>
          </w:p>
        </w:tc>
      </w:tr>
      <w:tr w:rsidR="00EF057D" w:rsidRPr="009D18C0" w14:paraId="29A45DF5" w14:textId="30601AF2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0ABE1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Apr-23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EC807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34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CA6F6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242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8D092E" w14:textId="29806609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23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8C3917" w14:textId="3DD73A11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32</w:t>
            </w:r>
          </w:p>
        </w:tc>
      </w:tr>
      <w:tr w:rsidR="00EF057D" w:rsidRPr="009D18C0" w14:paraId="317DA84D" w14:textId="1B9F4928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55606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May-23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1EBBC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D770A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219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B33128" w14:textId="70F17622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23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67A481" w14:textId="7A4DEE15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40</w:t>
            </w:r>
          </w:p>
        </w:tc>
      </w:tr>
      <w:tr w:rsidR="00EF057D" w:rsidRPr="009D18C0" w14:paraId="4AE7F9CE" w14:textId="7AF92E33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E4D9E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Jun-23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4705B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71140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232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27D5A1" w14:textId="78F4FA89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17FC78" w14:textId="693C491C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38</w:t>
            </w:r>
          </w:p>
        </w:tc>
      </w:tr>
      <w:tr w:rsidR="00EF057D" w:rsidRPr="009D18C0" w14:paraId="3A3995A6" w14:textId="593C8270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73146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Jul-23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A1150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6FD75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227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67A8F6" w14:textId="168DB4B9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4AF46B" w14:textId="555ADB9F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38</w:t>
            </w:r>
          </w:p>
        </w:tc>
      </w:tr>
      <w:tr w:rsidR="00EF057D" w:rsidRPr="009D18C0" w14:paraId="5A03B0F8" w14:textId="16500E80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ED5AC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Aug-23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8158D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67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FBBE9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215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B61A8C" w14:textId="67ECFD50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DD1795" w14:textId="09BEC4A0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32</w:t>
            </w:r>
          </w:p>
        </w:tc>
      </w:tr>
      <w:tr w:rsidR="00EF057D" w:rsidRPr="009D18C0" w14:paraId="76C6FF09" w14:textId="4540CDC2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8EE16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Sep-23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2B396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0430E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221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69F17B" w14:textId="23F3D35C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766F17" w14:textId="5C002FE2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37</w:t>
            </w:r>
          </w:p>
        </w:tc>
      </w:tr>
      <w:tr w:rsidR="00EF057D" w:rsidRPr="009D18C0" w14:paraId="7C05CB08" w14:textId="5B3865C6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2EA90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Oct-23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D7E89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67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C4102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229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9E4D7" w14:textId="5F0DB8F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28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12B485" w14:textId="2C7DBF89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40</w:t>
            </w:r>
          </w:p>
        </w:tc>
      </w:tr>
      <w:tr w:rsidR="00EF057D" w:rsidRPr="009D18C0" w14:paraId="50205EA5" w14:textId="65E83899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AEA2C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Nov-23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63BA1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60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A5851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229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6768BA" w14:textId="3017E9F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28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B56BF0" w14:textId="20778292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39</w:t>
            </w:r>
          </w:p>
        </w:tc>
      </w:tr>
      <w:tr w:rsidR="00EF057D" w:rsidRPr="009D18C0" w14:paraId="4849F65C" w14:textId="07D0102E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BCC5E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Dec-23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BDF40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68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0A7CA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208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5613CD" w14:textId="53FDDB81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26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C6E823" w14:textId="4CDAD874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33</w:t>
            </w:r>
          </w:p>
        </w:tc>
      </w:tr>
      <w:tr w:rsidR="00EF057D" w:rsidRPr="009D18C0" w14:paraId="1551A164" w14:textId="080B89D2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D0DD9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Jan-24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92349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57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B7F1D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210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B18EBF" w14:textId="011F0E2C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29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5FDD45" w14:textId="1F6F6882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33</w:t>
            </w:r>
          </w:p>
        </w:tc>
      </w:tr>
      <w:tr w:rsidR="00EF057D" w:rsidRPr="009D18C0" w14:paraId="7D8D5426" w14:textId="144CE691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93C50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Feb-24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BB1BD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E700F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197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0230C5" w14:textId="45935109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26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3E5817" w14:textId="3F9895A8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34</w:t>
            </w:r>
          </w:p>
        </w:tc>
      </w:tr>
      <w:tr w:rsidR="00EF057D" w:rsidRPr="009D18C0" w14:paraId="44102900" w14:textId="67334681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2218E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Mar-24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DFFDB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D4209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190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495D5B" w14:textId="5C62CB2D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33865E" w14:textId="551952EA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40</w:t>
            </w:r>
          </w:p>
        </w:tc>
      </w:tr>
      <w:tr w:rsidR="00EF057D" w:rsidRPr="009D18C0" w14:paraId="128EA177" w14:textId="5C794A93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1C223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Apr-24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18A16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66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B51DE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175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6E0641" w14:textId="4B3ADDCB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33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F1FA6F" w14:textId="2C5B93FB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37</w:t>
            </w:r>
          </w:p>
        </w:tc>
      </w:tr>
      <w:tr w:rsidR="00EF057D" w:rsidRPr="009D18C0" w14:paraId="648C50A6" w14:textId="0138B0DF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505EF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May-24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16209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AE6A8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167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6E263C" w14:textId="15B406C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520747" w14:textId="3674C321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38</w:t>
            </w:r>
          </w:p>
        </w:tc>
      </w:tr>
      <w:tr w:rsidR="00EF057D" w:rsidRPr="009D18C0" w14:paraId="7B4CA846" w14:textId="73171F76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ED228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Jun-24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15146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49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7D74D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150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244A3" w14:textId="078BEF24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26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E5D909" w14:textId="1E61E004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43</w:t>
            </w:r>
          </w:p>
        </w:tc>
      </w:tr>
      <w:tr w:rsidR="00EF057D" w:rsidRPr="009D18C0" w14:paraId="6DBF4C1B" w14:textId="0F179DE2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08C86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BDDB4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42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500E2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147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91116D" w14:textId="2A34A235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38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30E27" w14:textId="403F8626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47</w:t>
            </w:r>
          </w:p>
        </w:tc>
      </w:tr>
      <w:tr w:rsidR="00EF057D" w:rsidRPr="009D18C0" w14:paraId="21347685" w14:textId="4E4F2539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786BE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90643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43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1E6A6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143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1CBDC4" w14:textId="01FF0FE1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38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9CB504" w14:textId="3110D154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43</w:t>
            </w:r>
          </w:p>
        </w:tc>
      </w:tr>
      <w:tr w:rsidR="00EF057D" w:rsidRPr="009D18C0" w14:paraId="2DF56DE9" w14:textId="26A3F178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380B1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CEC81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42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9E168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158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6FD517" w14:textId="16DB92DF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EB8515" w14:textId="009E201A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39</w:t>
            </w:r>
          </w:p>
        </w:tc>
      </w:tr>
      <w:tr w:rsidR="00EF057D" w:rsidRPr="009D18C0" w14:paraId="57C2BD85" w14:textId="35B9C356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657B7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lastRenderedPageBreak/>
              <w:t>Oct-24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FD9AE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43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A5A7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146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047AA1" w14:textId="7D5B4C43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29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FC5EC2" w14:textId="3289A2CC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41</w:t>
            </w:r>
          </w:p>
        </w:tc>
      </w:tr>
      <w:tr w:rsidR="00EF057D" w:rsidRPr="009D18C0" w14:paraId="7A73199D" w14:textId="14A50E2F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D7101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51D77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81980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160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770F84" w14:textId="12D4205A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28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90696D" w14:textId="6EE9D411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39</w:t>
            </w:r>
          </w:p>
        </w:tc>
      </w:tr>
      <w:tr w:rsidR="00EF057D" w:rsidRPr="009D18C0" w14:paraId="562BE3D4" w14:textId="664CCA68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A914D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4F4CA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43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FBD9A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170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97452F" w14:textId="1D3AFDE3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F1E355" w14:textId="7B2AB6BE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39</w:t>
            </w:r>
          </w:p>
        </w:tc>
      </w:tr>
      <w:tr w:rsidR="00EF057D" w:rsidRPr="009D18C0" w14:paraId="68921ED9" w14:textId="6693501B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01481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AF8690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9F2CB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165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901150" w14:textId="25F8355B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33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90DC2B" w14:textId="3E23B32F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41</w:t>
            </w:r>
          </w:p>
        </w:tc>
      </w:tr>
      <w:tr w:rsidR="00EF057D" w:rsidRPr="009D18C0" w14:paraId="6EE7A80D" w14:textId="6E512F5A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6506F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Feb-25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897DB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61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664C1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158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DC560A" w14:textId="165C4E19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29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40E002" w14:textId="6E2CD43E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36</w:t>
            </w:r>
          </w:p>
        </w:tc>
      </w:tr>
      <w:tr w:rsidR="00EF057D" w:rsidRPr="009D18C0" w14:paraId="2960B394" w14:textId="008A7D99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6E08D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Mar-25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1555F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58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4D04F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175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C3FD3D" w14:textId="07A91F40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7B27CD" w14:textId="7E207DC3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23</w:t>
            </w:r>
          </w:p>
        </w:tc>
      </w:tr>
      <w:tr w:rsidR="00EF057D" w:rsidRPr="009D18C0" w14:paraId="4DE2FDA6" w14:textId="305302F5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60695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Apr-25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78FD2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73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5315A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158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E3520D" w14:textId="05360B48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28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608B65" w14:textId="055B74EB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31</w:t>
            </w:r>
          </w:p>
        </w:tc>
      </w:tr>
      <w:tr w:rsidR="00EF057D" w:rsidRPr="009D18C0" w14:paraId="21CC1A9C" w14:textId="0E661B75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9B355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May-25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1782F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72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C4E50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171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D88399" w14:textId="5E366754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378F15" w14:textId="6826F5E1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23</w:t>
            </w:r>
          </w:p>
        </w:tc>
      </w:tr>
      <w:tr w:rsidR="00EF057D" w:rsidRPr="009D18C0" w14:paraId="101C7C6F" w14:textId="4577A2F6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59E0D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Jun-25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D2838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80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CE1D6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152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709D05" w14:textId="398C639E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23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1CDEB1" w14:textId="59D68428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28</w:t>
            </w:r>
          </w:p>
        </w:tc>
      </w:tr>
      <w:tr w:rsidR="00EF057D" w:rsidRPr="009D18C0" w14:paraId="77A17623" w14:textId="19046DDC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E6D58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Jul-25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58A3C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75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4DB4A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155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2EE10A" w14:textId="22AE6122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833E77" w14:textId="16D11AD0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32</w:t>
            </w:r>
          </w:p>
        </w:tc>
      </w:tr>
      <w:tr w:rsidR="00EF057D" w:rsidRPr="009D18C0" w14:paraId="7084C6C4" w14:textId="7F947CE0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E0A0A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Aug-25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3D5B5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78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A63CF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142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9CFDFE" w14:textId="2FA84516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DFF623" w14:textId="656F387A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40</w:t>
            </w:r>
          </w:p>
        </w:tc>
      </w:tr>
      <w:tr w:rsidR="00EF057D" w:rsidRPr="009D18C0" w14:paraId="2642E99F" w14:textId="34A67DA6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A4983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Sep-25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72E740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88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E7916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131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A3BE6B" w14:textId="2199F4B5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28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307AF0" w14:textId="2A4D9A4C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40</w:t>
            </w:r>
          </w:p>
        </w:tc>
      </w:tr>
      <w:tr w:rsidR="00EF057D" w:rsidRPr="009D18C0" w14:paraId="54981150" w14:textId="163E8A4A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93E84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Oct-25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05247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86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13F3D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130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F7FA1E" w14:textId="726C4E0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DB18C7" w14:textId="3FFA46B9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40</w:t>
            </w:r>
          </w:p>
        </w:tc>
      </w:tr>
      <w:tr w:rsidR="00EF057D" w:rsidRPr="009D18C0" w14:paraId="41DA644F" w14:textId="12BA627A" w:rsidTr="00EF057D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DD1B0D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Nov-25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3BEA2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80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4F875" w14:textId="77777777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112</w:t>
            </w:r>
          </w:p>
        </w:tc>
        <w:tc>
          <w:tcPr>
            <w:tcW w:w="23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8CABB4" w14:textId="38F8449A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E33AFA" w14:textId="276C9F63" w:rsidR="00EF057D" w:rsidRPr="009D18C0" w:rsidRDefault="00EF057D" w:rsidP="009412B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44</w:t>
            </w:r>
          </w:p>
        </w:tc>
      </w:tr>
    </w:tbl>
    <w:p w14:paraId="5DC3CFD2" w14:textId="77777777" w:rsidR="009412B7" w:rsidRPr="009D18C0" w:rsidRDefault="009412B7" w:rsidP="009412B7">
      <w:pPr>
        <w:rPr>
          <w:rFonts w:ascii="Verdana" w:hAnsi="Verdana"/>
          <w:noProof/>
          <w:sz w:val="22"/>
          <w:szCs w:val="22"/>
        </w:rPr>
      </w:pPr>
    </w:p>
    <w:p w14:paraId="5ACC928C" w14:textId="7A1E5C2B" w:rsidR="009412B7" w:rsidRPr="009D18C0" w:rsidRDefault="009412B7" w:rsidP="009412B7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9D18C0">
        <w:rPr>
          <w:rFonts w:ascii="Verdana" w:hAnsi="Verdana"/>
          <w:b/>
          <w:bCs/>
          <w:noProof/>
          <w:sz w:val="22"/>
          <w:szCs w:val="22"/>
        </w:rPr>
        <w:t>Waiting times</w:t>
      </w:r>
    </w:p>
    <w:p w14:paraId="751EE5D0" w14:textId="77777777" w:rsidR="009412B7" w:rsidRPr="009D18C0" w:rsidRDefault="009412B7" w:rsidP="009412B7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9D18C0">
        <w:rPr>
          <w:rFonts w:ascii="Verdana" w:hAnsi="Verdana"/>
          <w:b/>
          <w:bCs/>
          <w:noProof/>
          <w:sz w:val="22"/>
          <w:szCs w:val="22"/>
        </w:rPr>
        <w:t>Median and mean waiting time (weeks) by financial year and site.</w:t>
      </w:r>
    </w:p>
    <w:tbl>
      <w:tblPr>
        <w:tblW w:w="8931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0"/>
        <w:gridCol w:w="1842"/>
        <w:gridCol w:w="1843"/>
        <w:gridCol w:w="1843"/>
        <w:gridCol w:w="1843"/>
      </w:tblGrid>
      <w:tr w:rsidR="0024450F" w:rsidRPr="009D18C0" w14:paraId="39E2E78A" w14:textId="77777777" w:rsidTr="00156019">
        <w:trPr>
          <w:trHeight w:val="315"/>
        </w:trPr>
        <w:tc>
          <w:tcPr>
            <w:tcW w:w="1560" w:type="dxa"/>
            <w:noWrap/>
            <w:vAlign w:val="bottom"/>
          </w:tcPr>
          <w:p w14:paraId="37F342A1" w14:textId="77777777" w:rsidR="0024450F" w:rsidRPr="009D18C0" w:rsidRDefault="0024450F" w:rsidP="0024450F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685" w:type="dxa"/>
            <w:gridSpan w:val="2"/>
            <w:vAlign w:val="bottom"/>
          </w:tcPr>
          <w:p w14:paraId="354C4F7F" w14:textId="436AC042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Stage 1-4</w:t>
            </w:r>
          </w:p>
        </w:tc>
        <w:tc>
          <w:tcPr>
            <w:tcW w:w="3686" w:type="dxa"/>
            <w:gridSpan w:val="2"/>
          </w:tcPr>
          <w:p w14:paraId="4D7919E3" w14:textId="0BF73BBE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Stage 5</w:t>
            </w:r>
          </w:p>
        </w:tc>
      </w:tr>
      <w:tr w:rsidR="0024450F" w:rsidRPr="009D18C0" w14:paraId="42AD7257" w14:textId="4E8B3DE2" w:rsidTr="00156019">
        <w:trPr>
          <w:trHeight w:val="276"/>
        </w:trPr>
        <w:tc>
          <w:tcPr>
            <w:tcW w:w="1560" w:type="dxa"/>
            <w:noWrap/>
            <w:vAlign w:val="bottom"/>
            <w:hideMark/>
          </w:tcPr>
          <w:p w14:paraId="6C6C70D9" w14:textId="50CF2184" w:rsidR="0024450F" w:rsidRPr="009D18C0" w:rsidRDefault="0024450F" w:rsidP="0024450F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Financial Year</w:t>
            </w:r>
          </w:p>
        </w:tc>
        <w:tc>
          <w:tcPr>
            <w:tcW w:w="1842" w:type="dxa"/>
            <w:vAlign w:val="bottom"/>
            <w:hideMark/>
          </w:tcPr>
          <w:p w14:paraId="17322F31" w14:textId="493CEC80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Median Waiting time</w:t>
            </w:r>
          </w:p>
        </w:tc>
        <w:tc>
          <w:tcPr>
            <w:tcW w:w="1843" w:type="dxa"/>
            <w:vAlign w:val="bottom"/>
            <w:hideMark/>
          </w:tcPr>
          <w:p w14:paraId="7B49361A" w14:textId="77777777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Mean Waiting time</w:t>
            </w:r>
          </w:p>
        </w:tc>
        <w:tc>
          <w:tcPr>
            <w:tcW w:w="1843" w:type="dxa"/>
            <w:vAlign w:val="bottom"/>
          </w:tcPr>
          <w:p w14:paraId="3AFE7EB0" w14:textId="440CE186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Median Waiting time</w:t>
            </w:r>
          </w:p>
        </w:tc>
        <w:tc>
          <w:tcPr>
            <w:tcW w:w="1843" w:type="dxa"/>
            <w:vAlign w:val="bottom"/>
          </w:tcPr>
          <w:p w14:paraId="4ED1EC54" w14:textId="3D34A05B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Mean Waiting time</w:t>
            </w:r>
          </w:p>
        </w:tc>
      </w:tr>
      <w:tr w:rsidR="0024450F" w:rsidRPr="009D18C0" w14:paraId="3C923CFC" w14:textId="66643B90" w:rsidTr="00156019">
        <w:trPr>
          <w:trHeight w:val="300"/>
        </w:trPr>
        <w:tc>
          <w:tcPr>
            <w:tcW w:w="1560" w:type="dxa"/>
            <w:noWrap/>
            <w:vAlign w:val="bottom"/>
            <w:hideMark/>
          </w:tcPr>
          <w:p w14:paraId="130846DB" w14:textId="77777777" w:rsidR="0024450F" w:rsidRPr="009D18C0" w:rsidRDefault="0024450F" w:rsidP="0024450F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2022/23</w:t>
            </w:r>
          </w:p>
        </w:tc>
        <w:tc>
          <w:tcPr>
            <w:tcW w:w="1842" w:type="dxa"/>
            <w:noWrap/>
            <w:vAlign w:val="bottom"/>
            <w:hideMark/>
          </w:tcPr>
          <w:p w14:paraId="3F92EB78" w14:textId="77777777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843" w:type="dxa"/>
            <w:noWrap/>
            <w:vAlign w:val="bottom"/>
            <w:hideMark/>
          </w:tcPr>
          <w:p w14:paraId="02601F02" w14:textId="77777777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843" w:type="dxa"/>
            <w:vAlign w:val="bottom"/>
          </w:tcPr>
          <w:p w14:paraId="00CB9193" w14:textId="0529F601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38</w:t>
            </w:r>
          </w:p>
        </w:tc>
        <w:tc>
          <w:tcPr>
            <w:tcW w:w="1843" w:type="dxa"/>
            <w:vAlign w:val="bottom"/>
          </w:tcPr>
          <w:p w14:paraId="2E4DF67B" w14:textId="35CF3A03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51</w:t>
            </w:r>
          </w:p>
        </w:tc>
      </w:tr>
      <w:tr w:rsidR="0024450F" w:rsidRPr="009D18C0" w14:paraId="659240F5" w14:textId="7FF58720" w:rsidTr="00156019">
        <w:trPr>
          <w:trHeight w:val="300"/>
        </w:trPr>
        <w:tc>
          <w:tcPr>
            <w:tcW w:w="1560" w:type="dxa"/>
            <w:noWrap/>
            <w:vAlign w:val="bottom"/>
            <w:hideMark/>
          </w:tcPr>
          <w:p w14:paraId="513A5E4C" w14:textId="77777777" w:rsidR="0024450F" w:rsidRPr="009D18C0" w:rsidRDefault="0024450F" w:rsidP="0024450F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2023/24</w:t>
            </w:r>
          </w:p>
        </w:tc>
        <w:tc>
          <w:tcPr>
            <w:tcW w:w="1842" w:type="dxa"/>
            <w:noWrap/>
            <w:vAlign w:val="bottom"/>
            <w:hideMark/>
          </w:tcPr>
          <w:p w14:paraId="474076C8" w14:textId="77777777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843" w:type="dxa"/>
            <w:noWrap/>
            <w:vAlign w:val="bottom"/>
            <w:hideMark/>
          </w:tcPr>
          <w:p w14:paraId="0F19A316" w14:textId="77777777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18</w:t>
            </w:r>
          </w:p>
        </w:tc>
        <w:tc>
          <w:tcPr>
            <w:tcW w:w="1843" w:type="dxa"/>
            <w:vAlign w:val="bottom"/>
          </w:tcPr>
          <w:p w14:paraId="361F01DD" w14:textId="69F16106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28</w:t>
            </w:r>
          </w:p>
        </w:tc>
        <w:tc>
          <w:tcPr>
            <w:tcW w:w="1843" w:type="dxa"/>
            <w:vAlign w:val="bottom"/>
          </w:tcPr>
          <w:p w14:paraId="094DCA8B" w14:textId="6C241E82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35</w:t>
            </w:r>
          </w:p>
        </w:tc>
      </w:tr>
      <w:tr w:rsidR="0024450F" w:rsidRPr="009D18C0" w14:paraId="4B92D653" w14:textId="085FE9FA" w:rsidTr="00156019">
        <w:trPr>
          <w:trHeight w:val="300"/>
        </w:trPr>
        <w:tc>
          <w:tcPr>
            <w:tcW w:w="1560" w:type="dxa"/>
            <w:noWrap/>
            <w:vAlign w:val="bottom"/>
            <w:hideMark/>
          </w:tcPr>
          <w:p w14:paraId="36D2D929" w14:textId="77777777" w:rsidR="0024450F" w:rsidRPr="009D18C0" w:rsidRDefault="0024450F" w:rsidP="0024450F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2024/25</w:t>
            </w:r>
          </w:p>
        </w:tc>
        <w:tc>
          <w:tcPr>
            <w:tcW w:w="1842" w:type="dxa"/>
            <w:noWrap/>
            <w:vAlign w:val="bottom"/>
            <w:hideMark/>
          </w:tcPr>
          <w:p w14:paraId="51E1D1C9" w14:textId="77777777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843" w:type="dxa"/>
            <w:noWrap/>
            <w:vAlign w:val="bottom"/>
            <w:hideMark/>
          </w:tcPr>
          <w:p w14:paraId="5F39E854" w14:textId="77777777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843" w:type="dxa"/>
            <w:vAlign w:val="bottom"/>
          </w:tcPr>
          <w:p w14:paraId="6B8EB217" w14:textId="40B360AE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843" w:type="dxa"/>
            <w:vAlign w:val="bottom"/>
          </w:tcPr>
          <w:p w14:paraId="629FC721" w14:textId="3C90CC00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27</w:t>
            </w:r>
          </w:p>
        </w:tc>
      </w:tr>
      <w:tr w:rsidR="0024450F" w:rsidRPr="009D18C0" w14:paraId="7779F196" w14:textId="26A71661" w:rsidTr="00156019">
        <w:trPr>
          <w:trHeight w:val="300"/>
        </w:trPr>
        <w:tc>
          <w:tcPr>
            <w:tcW w:w="1560" w:type="dxa"/>
            <w:noWrap/>
            <w:vAlign w:val="bottom"/>
            <w:hideMark/>
          </w:tcPr>
          <w:p w14:paraId="5B351900" w14:textId="77777777" w:rsidR="0024450F" w:rsidRPr="009D18C0" w:rsidRDefault="0024450F" w:rsidP="0024450F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2025/26</w:t>
            </w:r>
          </w:p>
        </w:tc>
        <w:tc>
          <w:tcPr>
            <w:tcW w:w="1842" w:type="dxa"/>
            <w:noWrap/>
            <w:vAlign w:val="bottom"/>
            <w:hideMark/>
          </w:tcPr>
          <w:p w14:paraId="1F0CEF97" w14:textId="77777777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8</w:t>
            </w:r>
          </w:p>
        </w:tc>
        <w:tc>
          <w:tcPr>
            <w:tcW w:w="1843" w:type="dxa"/>
            <w:noWrap/>
            <w:vAlign w:val="bottom"/>
            <w:hideMark/>
          </w:tcPr>
          <w:p w14:paraId="4E503E7C" w14:textId="77777777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843" w:type="dxa"/>
            <w:vAlign w:val="bottom"/>
          </w:tcPr>
          <w:p w14:paraId="7A397A2D" w14:textId="19EEFF35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18</w:t>
            </w:r>
          </w:p>
        </w:tc>
        <w:tc>
          <w:tcPr>
            <w:tcW w:w="1843" w:type="dxa"/>
            <w:vAlign w:val="bottom"/>
          </w:tcPr>
          <w:p w14:paraId="73125576" w14:textId="00C15A9E" w:rsidR="0024450F" w:rsidRPr="009D18C0" w:rsidRDefault="0024450F" w:rsidP="0024450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23</w:t>
            </w:r>
          </w:p>
        </w:tc>
      </w:tr>
    </w:tbl>
    <w:p w14:paraId="0E3325F3" w14:textId="77777777" w:rsidR="0024450F" w:rsidRPr="009D18C0" w:rsidRDefault="0024450F" w:rsidP="009412B7">
      <w:pPr>
        <w:rPr>
          <w:rFonts w:ascii="Verdana" w:hAnsi="Verdana"/>
          <w:b/>
          <w:bCs/>
          <w:noProof/>
          <w:sz w:val="22"/>
          <w:szCs w:val="22"/>
        </w:rPr>
      </w:pPr>
    </w:p>
    <w:p w14:paraId="3D635E6A" w14:textId="562C2D5F" w:rsidR="009412B7" w:rsidRPr="009D18C0" w:rsidRDefault="009412B7" w:rsidP="009412B7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9D18C0">
        <w:rPr>
          <w:rFonts w:ascii="Verdana" w:hAnsi="Verdana"/>
          <w:b/>
          <w:bCs/>
          <w:noProof/>
          <w:sz w:val="22"/>
          <w:szCs w:val="22"/>
        </w:rPr>
        <w:t>Activity / throughput</w:t>
      </w:r>
    </w:p>
    <w:p w14:paraId="2829DA1B" w14:textId="77777777" w:rsidR="009412B7" w:rsidRPr="009D18C0" w:rsidRDefault="009412B7" w:rsidP="009412B7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9D18C0">
        <w:rPr>
          <w:rFonts w:ascii="Verdana" w:hAnsi="Verdana"/>
          <w:b/>
          <w:bCs/>
          <w:noProof/>
          <w:sz w:val="22"/>
          <w:szCs w:val="22"/>
        </w:rPr>
        <w:t>Number of ESWL procedures performed, by month and by site.</w:t>
      </w:r>
    </w:p>
    <w:tbl>
      <w:tblPr>
        <w:tblW w:w="9357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0"/>
        <w:gridCol w:w="2112"/>
        <w:gridCol w:w="1985"/>
        <w:gridCol w:w="1985"/>
        <w:gridCol w:w="1985"/>
      </w:tblGrid>
      <w:tr w:rsidR="00156019" w:rsidRPr="009D18C0" w14:paraId="2FFC5544" w14:textId="7C695896" w:rsidTr="00156019">
        <w:trPr>
          <w:trHeight w:val="316"/>
        </w:trPr>
        <w:tc>
          <w:tcPr>
            <w:tcW w:w="1290" w:type="dxa"/>
            <w:noWrap/>
            <w:vAlign w:val="center"/>
          </w:tcPr>
          <w:p w14:paraId="36AFE360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097" w:type="dxa"/>
            <w:gridSpan w:val="2"/>
            <w:vAlign w:val="center"/>
          </w:tcPr>
          <w:p w14:paraId="22ABB2F0" w14:textId="252173C6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Stage 1-4</w:t>
            </w:r>
          </w:p>
        </w:tc>
        <w:tc>
          <w:tcPr>
            <w:tcW w:w="3970" w:type="dxa"/>
            <w:gridSpan w:val="2"/>
            <w:vAlign w:val="center"/>
          </w:tcPr>
          <w:p w14:paraId="70787444" w14:textId="6BBB87B3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Stage 5</w:t>
            </w:r>
          </w:p>
        </w:tc>
      </w:tr>
      <w:tr w:rsidR="00156019" w:rsidRPr="009D18C0" w14:paraId="7A074B54" w14:textId="5811459E" w:rsidTr="00156019">
        <w:trPr>
          <w:trHeight w:val="900"/>
        </w:trPr>
        <w:tc>
          <w:tcPr>
            <w:tcW w:w="1290" w:type="dxa"/>
            <w:noWrap/>
            <w:vAlign w:val="bottom"/>
            <w:hideMark/>
          </w:tcPr>
          <w:p w14:paraId="359C2BEF" w14:textId="77777777" w:rsidR="00156019" w:rsidRPr="009D18C0" w:rsidRDefault="00156019" w:rsidP="00156019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Month</w:t>
            </w:r>
          </w:p>
        </w:tc>
        <w:tc>
          <w:tcPr>
            <w:tcW w:w="2112" w:type="dxa"/>
            <w:vAlign w:val="bottom"/>
            <w:hideMark/>
          </w:tcPr>
          <w:p w14:paraId="434E4F5C" w14:textId="0A08924D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Neath Port Talbot Hospital</w:t>
            </w:r>
          </w:p>
        </w:tc>
        <w:tc>
          <w:tcPr>
            <w:tcW w:w="1985" w:type="dxa"/>
            <w:vAlign w:val="bottom"/>
            <w:hideMark/>
          </w:tcPr>
          <w:p w14:paraId="2E47469A" w14:textId="2C962E70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Morriston Hospital</w:t>
            </w:r>
          </w:p>
        </w:tc>
        <w:tc>
          <w:tcPr>
            <w:tcW w:w="1985" w:type="dxa"/>
            <w:vAlign w:val="bottom"/>
          </w:tcPr>
          <w:p w14:paraId="3AFC18A8" w14:textId="084F2B6D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Neath Port Talbot Hospital</w:t>
            </w:r>
          </w:p>
        </w:tc>
        <w:tc>
          <w:tcPr>
            <w:tcW w:w="1985" w:type="dxa"/>
            <w:vAlign w:val="bottom"/>
          </w:tcPr>
          <w:p w14:paraId="29A8B46A" w14:textId="6041A06E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Morriston Hospital</w:t>
            </w:r>
          </w:p>
        </w:tc>
      </w:tr>
      <w:tr w:rsidR="00156019" w:rsidRPr="009D18C0" w14:paraId="4169112D" w14:textId="481DFD35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04E1C889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Apr-23</w:t>
            </w:r>
          </w:p>
        </w:tc>
        <w:tc>
          <w:tcPr>
            <w:tcW w:w="2112" w:type="dxa"/>
            <w:noWrap/>
            <w:vAlign w:val="bottom"/>
            <w:hideMark/>
          </w:tcPr>
          <w:p w14:paraId="64D6DC5A" w14:textId="3E29F665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9</w:t>
            </w:r>
          </w:p>
        </w:tc>
        <w:tc>
          <w:tcPr>
            <w:tcW w:w="1985" w:type="dxa"/>
            <w:noWrap/>
            <w:vAlign w:val="bottom"/>
            <w:hideMark/>
          </w:tcPr>
          <w:p w14:paraId="21D04575" w14:textId="6F3E2556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C0373E" w14:textId="7497DAB2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187A4A8" w14:textId="00ADCF10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0</w:t>
            </w:r>
          </w:p>
        </w:tc>
      </w:tr>
      <w:tr w:rsidR="00156019" w:rsidRPr="009D18C0" w14:paraId="6600F54C" w14:textId="0BC4A909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76C4C82E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May-23</w:t>
            </w:r>
          </w:p>
        </w:tc>
        <w:tc>
          <w:tcPr>
            <w:tcW w:w="2112" w:type="dxa"/>
            <w:noWrap/>
            <w:vAlign w:val="bottom"/>
            <w:hideMark/>
          </w:tcPr>
          <w:p w14:paraId="76408EEF" w14:textId="1ABE9FEE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37</w:t>
            </w:r>
          </w:p>
        </w:tc>
        <w:tc>
          <w:tcPr>
            <w:tcW w:w="1985" w:type="dxa"/>
            <w:noWrap/>
            <w:vAlign w:val="bottom"/>
            <w:hideMark/>
          </w:tcPr>
          <w:p w14:paraId="25B85B57" w14:textId="059B88FE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2B3DA9" w14:textId="26ED379C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295763E" w14:textId="757B283F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0</w:t>
            </w:r>
          </w:p>
        </w:tc>
      </w:tr>
      <w:tr w:rsidR="00156019" w:rsidRPr="009D18C0" w14:paraId="39E32A48" w14:textId="0AE5F64D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4DCF40FF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Jun-23</w:t>
            </w:r>
          </w:p>
        </w:tc>
        <w:tc>
          <w:tcPr>
            <w:tcW w:w="2112" w:type="dxa"/>
            <w:noWrap/>
            <w:vAlign w:val="bottom"/>
            <w:hideMark/>
          </w:tcPr>
          <w:p w14:paraId="22FD4F0E" w14:textId="389F1016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985" w:type="dxa"/>
            <w:noWrap/>
            <w:vAlign w:val="bottom"/>
            <w:hideMark/>
          </w:tcPr>
          <w:p w14:paraId="6ACE8C72" w14:textId="27A6704A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5B996C" w14:textId="10C3F6A8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326B048" w14:textId="48DA4D58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6</w:t>
            </w:r>
          </w:p>
        </w:tc>
      </w:tr>
      <w:tr w:rsidR="00156019" w:rsidRPr="009D18C0" w14:paraId="2D92C8CE" w14:textId="6E45787E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5AD9DC07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Jul-23</w:t>
            </w:r>
          </w:p>
        </w:tc>
        <w:tc>
          <w:tcPr>
            <w:tcW w:w="2112" w:type="dxa"/>
            <w:noWrap/>
            <w:vAlign w:val="bottom"/>
            <w:hideMark/>
          </w:tcPr>
          <w:p w14:paraId="72DAEA82" w14:textId="0DDF442C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21</w:t>
            </w:r>
          </w:p>
        </w:tc>
        <w:tc>
          <w:tcPr>
            <w:tcW w:w="1985" w:type="dxa"/>
            <w:noWrap/>
            <w:vAlign w:val="bottom"/>
            <w:hideMark/>
          </w:tcPr>
          <w:p w14:paraId="536361A1" w14:textId="47131D63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C35A33" w14:textId="79D5F94A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2C7EC5" w14:textId="20C9814C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4</w:t>
            </w:r>
          </w:p>
        </w:tc>
      </w:tr>
      <w:tr w:rsidR="00156019" w:rsidRPr="009D18C0" w14:paraId="7216CEF5" w14:textId="1808354B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732E6385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Aug-23</w:t>
            </w:r>
          </w:p>
        </w:tc>
        <w:tc>
          <w:tcPr>
            <w:tcW w:w="2112" w:type="dxa"/>
            <w:noWrap/>
            <w:vAlign w:val="bottom"/>
            <w:hideMark/>
          </w:tcPr>
          <w:p w14:paraId="55ACD99B" w14:textId="1F56D4B9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985" w:type="dxa"/>
            <w:noWrap/>
            <w:vAlign w:val="bottom"/>
            <w:hideMark/>
          </w:tcPr>
          <w:p w14:paraId="6324E58D" w14:textId="5DBC36A5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675D0C" w14:textId="6D720C5C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F13D1D" w14:textId="4B5117C3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4</w:t>
            </w:r>
          </w:p>
        </w:tc>
      </w:tr>
      <w:tr w:rsidR="00156019" w:rsidRPr="009D18C0" w14:paraId="6442E4F9" w14:textId="7AC24438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700E6F9B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Sep-23</w:t>
            </w:r>
          </w:p>
        </w:tc>
        <w:tc>
          <w:tcPr>
            <w:tcW w:w="2112" w:type="dxa"/>
            <w:noWrap/>
            <w:vAlign w:val="bottom"/>
            <w:hideMark/>
          </w:tcPr>
          <w:p w14:paraId="74DC8F02" w14:textId="65A8D066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985" w:type="dxa"/>
            <w:noWrap/>
            <w:vAlign w:val="bottom"/>
            <w:hideMark/>
          </w:tcPr>
          <w:p w14:paraId="4C6729C0" w14:textId="4851C18A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2E7768" w14:textId="010974E0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9C00B83" w14:textId="62D57177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</w:tr>
      <w:tr w:rsidR="00156019" w:rsidRPr="009D18C0" w14:paraId="4117ACD8" w14:textId="27865B1C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7557191E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Oct-23</w:t>
            </w:r>
          </w:p>
        </w:tc>
        <w:tc>
          <w:tcPr>
            <w:tcW w:w="2112" w:type="dxa"/>
            <w:noWrap/>
            <w:vAlign w:val="bottom"/>
            <w:hideMark/>
          </w:tcPr>
          <w:p w14:paraId="296B8CFC" w14:textId="131A9601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985" w:type="dxa"/>
            <w:noWrap/>
            <w:vAlign w:val="bottom"/>
            <w:hideMark/>
          </w:tcPr>
          <w:p w14:paraId="1E0C6768" w14:textId="60FC4CAA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E9DDAA" w14:textId="316ED5FF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86215B0" w14:textId="04146EEF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6</w:t>
            </w:r>
          </w:p>
        </w:tc>
      </w:tr>
      <w:tr w:rsidR="00156019" w:rsidRPr="009D18C0" w14:paraId="583991FB" w14:textId="15E6FCF2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444EC1DF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Nov-23</w:t>
            </w:r>
          </w:p>
        </w:tc>
        <w:tc>
          <w:tcPr>
            <w:tcW w:w="2112" w:type="dxa"/>
            <w:noWrap/>
            <w:vAlign w:val="bottom"/>
            <w:hideMark/>
          </w:tcPr>
          <w:p w14:paraId="1C7054F7" w14:textId="49B4AE4D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21</w:t>
            </w:r>
          </w:p>
        </w:tc>
        <w:tc>
          <w:tcPr>
            <w:tcW w:w="1985" w:type="dxa"/>
            <w:noWrap/>
            <w:vAlign w:val="bottom"/>
            <w:hideMark/>
          </w:tcPr>
          <w:p w14:paraId="1C78501D" w14:textId="27C489F6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15FA34" w14:textId="1EF06B64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9829AFE" w14:textId="0854A762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4</w:t>
            </w:r>
          </w:p>
        </w:tc>
      </w:tr>
      <w:tr w:rsidR="00156019" w:rsidRPr="009D18C0" w14:paraId="2FAAB92C" w14:textId="0280DC44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33A23435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Dec-23</w:t>
            </w:r>
          </w:p>
        </w:tc>
        <w:tc>
          <w:tcPr>
            <w:tcW w:w="2112" w:type="dxa"/>
            <w:noWrap/>
            <w:vAlign w:val="bottom"/>
            <w:hideMark/>
          </w:tcPr>
          <w:p w14:paraId="70B9AFEA" w14:textId="61A9C9A3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985" w:type="dxa"/>
            <w:noWrap/>
            <w:vAlign w:val="bottom"/>
            <w:hideMark/>
          </w:tcPr>
          <w:p w14:paraId="1E9E9BF8" w14:textId="0332D495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FA18FC" w14:textId="32A61C17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48ED5F3" w14:textId="29906EC1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</w:t>
            </w:r>
          </w:p>
        </w:tc>
      </w:tr>
      <w:tr w:rsidR="00156019" w:rsidRPr="009D18C0" w14:paraId="4CF8C273" w14:textId="16B29C6E" w:rsidTr="00156019">
        <w:trPr>
          <w:trHeight w:val="300"/>
        </w:trPr>
        <w:tc>
          <w:tcPr>
            <w:tcW w:w="1290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438E943E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Jan-24</w:t>
            </w:r>
          </w:p>
        </w:tc>
        <w:tc>
          <w:tcPr>
            <w:tcW w:w="2112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4FD9DE65" w14:textId="611A368C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noWrap/>
            <w:vAlign w:val="bottom"/>
            <w:hideMark/>
          </w:tcPr>
          <w:p w14:paraId="7435BAA8" w14:textId="60E585F6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9F6B9D" w14:textId="24F5B822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D27E793" w14:textId="01A5B7EA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5</w:t>
            </w:r>
          </w:p>
        </w:tc>
      </w:tr>
      <w:tr w:rsidR="00156019" w:rsidRPr="009D18C0" w14:paraId="537C65B1" w14:textId="5EEBD468" w:rsidTr="00156019">
        <w:trPr>
          <w:trHeight w:val="300"/>
        </w:trPr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8898B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lastRenderedPageBreak/>
              <w:t>Feb-24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19C8C" w14:textId="209200F8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F74DC" w14:textId="43CEEC40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B309DF" w14:textId="4D8D2B07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408A1A" w14:textId="3BB88D07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4</w:t>
            </w:r>
          </w:p>
        </w:tc>
      </w:tr>
      <w:tr w:rsidR="00156019" w:rsidRPr="009D18C0" w14:paraId="6FA03F3D" w14:textId="7EFEC5A2" w:rsidTr="00156019">
        <w:trPr>
          <w:trHeight w:val="300"/>
        </w:trPr>
        <w:tc>
          <w:tcPr>
            <w:tcW w:w="1290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6656170F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Mar-24</w:t>
            </w:r>
          </w:p>
        </w:tc>
        <w:tc>
          <w:tcPr>
            <w:tcW w:w="2112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0FBF7989" w14:textId="5A2F99DE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33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3FA64381" w14:textId="6D5817B3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D2B2D0" w14:textId="3207108C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EF0CEEA" w14:textId="54129DE1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</w:tr>
      <w:tr w:rsidR="00156019" w:rsidRPr="009D18C0" w14:paraId="5E44E6E7" w14:textId="473EB29C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71A6E8F0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Apr-24</w:t>
            </w:r>
          </w:p>
        </w:tc>
        <w:tc>
          <w:tcPr>
            <w:tcW w:w="2112" w:type="dxa"/>
            <w:noWrap/>
            <w:vAlign w:val="bottom"/>
            <w:hideMark/>
          </w:tcPr>
          <w:p w14:paraId="2B43410A" w14:textId="6E045F2E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34</w:t>
            </w:r>
          </w:p>
        </w:tc>
        <w:tc>
          <w:tcPr>
            <w:tcW w:w="1985" w:type="dxa"/>
            <w:noWrap/>
            <w:vAlign w:val="bottom"/>
            <w:hideMark/>
          </w:tcPr>
          <w:p w14:paraId="4E22EE3B" w14:textId="5D0DA4CB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4C122B" w14:textId="693FA477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B56EF13" w14:textId="4995605E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5</w:t>
            </w:r>
          </w:p>
        </w:tc>
      </w:tr>
      <w:tr w:rsidR="00156019" w:rsidRPr="009D18C0" w14:paraId="69A16ECA" w14:textId="611E9506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145B1DA9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May-24</w:t>
            </w:r>
          </w:p>
        </w:tc>
        <w:tc>
          <w:tcPr>
            <w:tcW w:w="2112" w:type="dxa"/>
            <w:noWrap/>
            <w:vAlign w:val="bottom"/>
            <w:hideMark/>
          </w:tcPr>
          <w:p w14:paraId="068DABE6" w14:textId="63EBC0C6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985" w:type="dxa"/>
            <w:noWrap/>
            <w:vAlign w:val="bottom"/>
          </w:tcPr>
          <w:p w14:paraId="04083F52" w14:textId="0E0B7C03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B1BF48" w14:textId="029EC8A6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D48014F" w14:textId="20843B42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</w:t>
            </w:r>
          </w:p>
        </w:tc>
      </w:tr>
      <w:tr w:rsidR="00156019" w:rsidRPr="009D18C0" w14:paraId="1BB52010" w14:textId="7E6736BF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712420C2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Jun-24</w:t>
            </w:r>
          </w:p>
        </w:tc>
        <w:tc>
          <w:tcPr>
            <w:tcW w:w="2112" w:type="dxa"/>
            <w:noWrap/>
            <w:vAlign w:val="bottom"/>
            <w:hideMark/>
          </w:tcPr>
          <w:p w14:paraId="1209A977" w14:textId="698DA5CB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985" w:type="dxa"/>
            <w:noWrap/>
            <w:vAlign w:val="bottom"/>
          </w:tcPr>
          <w:p w14:paraId="17B6FECB" w14:textId="757F9A62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8C8859" w14:textId="0BE21A3D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8AC31C0" w14:textId="7C1556AC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</w:tr>
      <w:tr w:rsidR="00156019" w:rsidRPr="009D18C0" w14:paraId="70C28AB8" w14:textId="60FD7009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0E9BB65F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2112" w:type="dxa"/>
            <w:noWrap/>
            <w:vAlign w:val="bottom"/>
            <w:hideMark/>
          </w:tcPr>
          <w:p w14:paraId="06B0029A" w14:textId="6B69B557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985" w:type="dxa"/>
            <w:noWrap/>
            <w:vAlign w:val="bottom"/>
          </w:tcPr>
          <w:p w14:paraId="2960883E" w14:textId="3A60F280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4B88A7" w14:textId="59AAED62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5BFE893" w14:textId="0D61ADD5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</w:t>
            </w:r>
          </w:p>
        </w:tc>
      </w:tr>
      <w:tr w:rsidR="00156019" w:rsidRPr="009D18C0" w14:paraId="28F0515D" w14:textId="5E4A5167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7250A529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2112" w:type="dxa"/>
            <w:noWrap/>
            <w:vAlign w:val="bottom"/>
            <w:hideMark/>
          </w:tcPr>
          <w:p w14:paraId="1ADCFA87" w14:textId="2AE9057B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985" w:type="dxa"/>
            <w:noWrap/>
            <w:vAlign w:val="bottom"/>
            <w:hideMark/>
          </w:tcPr>
          <w:p w14:paraId="2A83BE6C" w14:textId="0D4FECD0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619524" w14:textId="77568710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421BBF3" w14:textId="4D8863FA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4</w:t>
            </w:r>
          </w:p>
        </w:tc>
      </w:tr>
      <w:tr w:rsidR="00156019" w:rsidRPr="009D18C0" w14:paraId="58F11978" w14:textId="7D3449D1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266E2086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2112" w:type="dxa"/>
            <w:noWrap/>
            <w:vAlign w:val="bottom"/>
            <w:hideMark/>
          </w:tcPr>
          <w:p w14:paraId="69E26FF2" w14:textId="08E61FD9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985" w:type="dxa"/>
            <w:noWrap/>
            <w:vAlign w:val="bottom"/>
            <w:hideMark/>
          </w:tcPr>
          <w:p w14:paraId="2EED8AC1" w14:textId="338CB5B1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CEAA1A" w14:textId="04704EB5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00D062" w14:textId="638823E8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8</w:t>
            </w:r>
          </w:p>
        </w:tc>
      </w:tr>
      <w:tr w:rsidR="00156019" w:rsidRPr="009D18C0" w14:paraId="00F5608F" w14:textId="6C472A5F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346AEDBB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2112" w:type="dxa"/>
            <w:noWrap/>
            <w:vAlign w:val="bottom"/>
            <w:hideMark/>
          </w:tcPr>
          <w:p w14:paraId="052EF04F" w14:textId="34654EA7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985" w:type="dxa"/>
            <w:noWrap/>
            <w:vAlign w:val="bottom"/>
            <w:hideMark/>
          </w:tcPr>
          <w:p w14:paraId="74C5C436" w14:textId="336BD721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77663C" w14:textId="78D67749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1317880" w14:textId="56AB1CF6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</w:tr>
      <w:tr w:rsidR="00156019" w:rsidRPr="009D18C0" w14:paraId="70662310" w14:textId="61E86EE2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608601A6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2112" w:type="dxa"/>
            <w:noWrap/>
            <w:vAlign w:val="bottom"/>
            <w:hideMark/>
          </w:tcPr>
          <w:p w14:paraId="0FFA23E3" w14:textId="7999B6CA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985" w:type="dxa"/>
            <w:noWrap/>
            <w:vAlign w:val="bottom"/>
            <w:hideMark/>
          </w:tcPr>
          <w:p w14:paraId="0A3F6D98" w14:textId="254F816E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C72107" w14:textId="7D82E381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CF2D0A3" w14:textId="215EB969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</w:tr>
      <w:tr w:rsidR="00156019" w:rsidRPr="009D18C0" w14:paraId="1564DDC9" w14:textId="7A3AB7CE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195C0AA9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2112" w:type="dxa"/>
            <w:noWrap/>
            <w:vAlign w:val="bottom"/>
            <w:hideMark/>
          </w:tcPr>
          <w:p w14:paraId="7B11B3F5" w14:textId="0A2F2A43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985" w:type="dxa"/>
            <w:noWrap/>
            <w:vAlign w:val="bottom"/>
            <w:hideMark/>
          </w:tcPr>
          <w:p w14:paraId="7131B18A" w14:textId="7B97AECC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A802BC" w14:textId="49FBBA33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9AA5BB0" w14:textId="59231430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4</w:t>
            </w:r>
          </w:p>
        </w:tc>
      </w:tr>
      <w:tr w:rsidR="00156019" w:rsidRPr="009D18C0" w14:paraId="456DBDF7" w14:textId="578C4089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599D1C05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2112" w:type="dxa"/>
            <w:noWrap/>
            <w:vAlign w:val="bottom"/>
            <w:hideMark/>
          </w:tcPr>
          <w:p w14:paraId="7B48C7E6" w14:textId="4A6E2811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985" w:type="dxa"/>
            <w:noWrap/>
            <w:vAlign w:val="bottom"/>
            <w:hideMark/>
          </w:tcPr>
          <w:p w14:paraId="3229CBD3" w14:textId="545EC62B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77F076" w14:textId="31CA513A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A949A31" w14:textId="399AE51A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</w:t>
            </w:r>
          </w:p>
        </w:tc>
      </w:tr>
      <w:tr w:rsidR="00156019" w:rsidRPr="009D18C0" w14:paraId="47E2A0E3" w14:textId="71EC1C25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1E1D81ED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Feb-25</w:t>
            </w:r>
          </w:p>
        </w:tc>
        <w:tc>
          <w:tcPr>
            <w:tcW w:w="2112" w:type="dxa"/>
            <w:noWrap/>
            <w:vAlign w:val="bottom"/>
            <w:hideMark/>
          </w:tcPr>
          <w:p w14:paraId="6D0E28BA" w14:textId="3FE2A9A4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985" w:type="dxa"/>
            <w:noWrap/>
            <w:vAlign w:val="bottom"/>
            <w:hideMark/>
          </w:tcPr>
          <w:p w14:paraId="533D5A49" w14:textId="1D3A5D90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A8A1FF" w14:textId="0653F7C8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A00A930" w14:textId="5E556542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5</w:t>
            </w:r>
          </w:p>
        </w:tc>
      </w:tr>
      <w:tr w:rsidR="00156019" w:rsidRPr="009D18C0" w14:paraId="7B50A361" w14:textId="56673FB9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5C42F802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Mar-25</w:t>
            </w:r>
          </w:p>
        </w:tc>
        <w:tc>
          <w:tcPr>
            <w:tcW w:w="2112" w:type="dxa"/>
            <w:noWrap/>
            <w:vAlign w:val="bottom"/>
            <w:hideMark/>
          </w:tcPr>
          <w:p w14:paraId="103152E0" w14:textId="7AB8DAA3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14</w:t>
            </w:r>
          </w:p>
        </w:tc>
        <w:tc>
          <w:tcPr>
            <w:tcW w:w="1985" w:type="dxa"/>
            <w:noWrap/>
            <w:vAlign w:val="bottom"/>
            <w:hideMark/>
          </w:tcPr>
          <w:p w14:paraId="4F450F4D" w14:textId="7E1B7315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99B8B0" w14:textId="0D1A7843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2047944" w14:textId="4B84494D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7</w:t>
            </w:r>
          </w:p>
        </w:tc>
      </w:tr>
      <w:tr w:rsidR="00156019" w:rsidRPr="009D18C0" w14:paraId="4A2664BC" w14:textId="10AD1679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5F98B713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Apr-25</w:t>
            </w:r>
          </w:p>
        </w:tc>
        <w:tc>
          <w:tcPr>
            <w:tcW w:w="2112" w:type="dxa"/>
            <w:noWrap/>
            <w:vAlign w:val="bottom"/>
            <w:hideMark/>
          </w:tcPr>
          <w:p w14:paraId="00B4310B" w14:textId="69FF58EB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985" w:type="dxa"/>
            <w:noWrap/>
            <w:vAlign w:val="bottom"/>
            <w:hideMark/>
          </w:tcPr>
          <w:p w14:paraId="1BCA1E02" w14:textId="089873D6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22A23E" w14:textId="2CFCFA32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43E198" w14:textId="0017273C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4</w:t>
            </w:r>
          </w:p>
        </w:tc>
      </w:tr>
      <w:tr w:rsidR="00156019" w:rsidRPr="009D18C0" w14:paraId="29F09E43" w14:textId="5632628D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3DF35933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May-25</w:t>
            </w:r>
          </w:p>
        </w:tc>
        <w:tc>
          <w:tcPr>
            <w:tcW w:w="2112" w:type="dxa"/>
            <w:noWrap/>
            <w:vAlign w:val="bottom"/>
            <w:hideMark/>
          </w:tcPr>
          <w:p w14:paraId="3BB1D40B" w14:textId="3BAE354E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985" w:type="dxa"/>
            <w:noWrap/>
            <w:vAlign w:val="bottom"/>
            <w:hideMark/>
          </w:tcPr>
          <w:p w14:paraId="30206DA8" w14:textId="1C3145B6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4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0DAF3C" w14:textId="1348DED3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5FBAF5C" w14:textId="6D98F6B4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</w:t>
            </w:r>
          </w:p>
        </w:tc>
      </w:tr>
      <w:tr w:rsidR="00156019" w:rsidRPr="009D18C0" w14:paraId="3C2A16B9" w14:textId="03834B18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0EF442C4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Jun-25</w:t>
            </w:r>
          </w:p>
        </w:tc>
        <w:tc>
          <w:tcPr>
            <w:tcW w:w="2112" w:type="dxa"/>
            <w:noWrap/>
            <w:vAlign w:val="bottom"/>
            <w:hideMark/>
          </w:tcPr>
          <w:p w14:paraId="4BB20530" w14:textId="66B4EA14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29</w:t>
            </w:r>
          </w:p>
        </w:tc>
        <w:tc>
          <w:tcPr>
            <w:tcW w:w="1985" w:type="dxa"/>
            <w:noWrap/>
            <w:vAlign w:val="bottom"/>
            <w:hideMark/>
          </w:tcPr>
          <w:p w14:paraId="077DCDD2" w14:textId="14F8EAEE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B0DAC1" w14:textId="203D4BC6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EE4960F" w14:textId="6A90C06C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</w:tr>
      <w:tr w:rsidR="00156019" w:rsidRPr="009D18C0" w14:paraId="3327F101" w14:textId="025D9C16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35B689DB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Jul-25</w:t>
            </w:r>
          </w:p>
        </w:tc>
        <w:tc>
          <w:tcPr>
            <w:tcW w:w="2112" w:type="dxa"/>
            <w:noWrap/>
            <w:vAlign w:val="bottom"/>
            <w:hideMark/>
          </w:tcPr>
          <w:p w14:paraId="36D365D5" w14:textId="7FC75D8F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28</w:t>
            </w:r>
          </w:p>
        </w:tc>
        <w:tc>
          <w:tcPr>
            <w:tcW w:w="1985" w:type="dxa"/>
            <w:noWrap/>
            <w:vAlign w:val="bottom"/>
            <w:hideMark/>
          </w:tcPr>
          <w:p w14:paraId="66F67CF6" w14:textId="7667C3F3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61003C" w14:textId="4E32D2BD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C39BB47" w14:textId="0ECB7EE5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</w:t>
            </w:r>
          </w:p>
        </w:tc>
      </w:tr>
      <w:tr w:rsidR="00156019" w:rsidRPr="009D18C0" w14:paraId="5225F314" w14:textId="2DD270FB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1E557CF2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Aug-25</w:t>
            </w:r>
          </w:p>
        </w:tc>
        <w:tc>
          <w:tcPr>
            <w:tcW w:w="2112" w:type="dxa"/>
            <w:noWrap/>
            <w:vAlign w:val="bottom"/>
            <w:hideMark/>
          </w:tcPr>
          <w:p w14:paraId="50A711A0" w14:textId="60F600BD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26</w:t>
            </w:r>
          </w:p>
        </w:tc>
        <w:tc>
          <w:tcPr>
            <w:tcW w:w="1985" w:type="dxa"/>
            <w:noWrap/>
            <w:vAlign w:val="bottom"/>
            <w:hideMark/>
          </w:tcPr>
          <w:p w14:paraId="345C0C6E" w14:textId="54F999B7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5C1C9E" w14:textId="2FCFCFB0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D452406" w14:textId="525F6B21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</w:tr>
      <w:tr w:rsidR="00156019" w:rsidRPr="009D18C0" w14:paraId="70A6D3E6" w14:textId="6083E806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14EB2773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Sep-25</w:t>
            </w:r>
          </w:p>
        </w:tc>
        <w:tc>
          <w:tcPr>
            <w:tcW w:w="2112" w:type="dxa"/>
            <w:noWrap/>
            <w:vAlign w:val="bottom"/>
            <w:hideMark/>
          </w:tcPr>
          <w:p w14:paraId="1C5530CF" w14:textId="17BF0DF5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32</w:t>
            </w:r>
          </w:p>
        </w:tc>
        <w:tc>
          <w:tcPr>
            <w:tcW w:w="1985" w:type="dxa"/>
            <w:noWrap/>
            <w:vAlign w:val="bottom"/>
            <w:hideMark/>
          </w:tcPr>
          <w:p w14:paraId="0B3E3A5D" w14:textId="35C51EBA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CA2128" w14:textId="319DA2D0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F69131C" w14:textId="077BC687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5</w:t>
            </w:r>
          </w:p>
        </w:tc>
      </w:tr>
      <w:tr w:rsidR="00156019" w:rsidRPr="009D18C0" w14:paraId="3C777806" w14:textId="3D0EE659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4B1C1EE8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Oct-25</w:t>
            </w:r>
          </w:p>
        </w:tc>
        <w:tc>
          <w:tcPr>
            <w:tcW w:w="2112" w:type="dxa"/>
            <w:noWrap/>
            <w:vAlign w:val="bottom"/>
            <w:hideMark/>
          </w:tcPr>
          <w:p w14:paraId="10DA89F8" w14:textId="25EC2972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35</w:t>
            </w:r>
          </w:p>
        </w:tc>
        <w:tc>
          <w:tcPr>
            <w:tcW w:w="1985" w:type="dxa"/>
            <w:noWrap/>
            <w:vAlign w:val="bottom"/>
            <w:hideMark/>
          </w:tcPr>
          <w:p w14:paraId="2AEBA0D9" w14:textId="1D5B3C36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146F2F" w14:textId="327BEF07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FA7C19D" w14:textId="578DAC0B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</w:t>
            </w:r>
          </w:p>
        </w:tc>
      </w:tr>
      <w:tr w:rsidR="00156019" w:rsidRPr="009D18C0" w14:paraId="03070828" w14:textId="61BBA9B5" w:rsidTr="00B5446B">
        <w:trPr>
          <w:trHeight w:val="300"/>
        </w:trPr>
        <w:tc>
          <w:tcPr>
            <w:tcW w:w="1290" w:type="dxa"/>
            <w:noWrap/>
            <w:vAlign w:val="bottom"/>
            <w:hideMark/>
          </w:tcPr>
          <w:p w14:paraId="4E4443CA" w14:textId="77777777" w:rsidR="00156019" w:rsidRPr="009D18C0" w:rsidRDefault="00156019" w:rsidP="00156019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</w:pPr>
            <w:r w:rsidRPr="009D18C0">
              <w:rPr>
                <w:rFonts w:ascii="Verdana" w:eastAsia="Times New Roman" w:hAnsi="Verdana" w:cs="Times New Roman"/>
                <w:b/>
                <w:bCs/>
                <w:color w:val="000000"/>
                <w:sz w:val="22"/>
                <w:szCs w:val="22"/>
              </w:rPr>
              <w:t>Nov-25</w:t>
            </w:r>
          </w:p>
        </w:tc>
        <w:tc>
          <w:tcPr>
            <w:tcW w:w="2112" w:type="dxa"/>
            <w:noWrap/>
            <w:vAlign w:val="bottom"/>
            <w:hideMark/>
          </w:tcPr>
          <w:p w14:paraId="2BE96C68" w14:textId="35FE6AC0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985" w:type="dxa"/>
            <w:noWrap/>
            <w:vAlign w:val="bottom"/>
            <w:hideMark/>
          </w:tcPr>
          <w:p w14:paraId="34F0AB52" w14:textId="751078D6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4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2E9E74" w14:textId="710E0D4A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76A6063" w14:textId="4320D448" w:rsidR="00156019" w:rsidRPr="009D18C0" w:rsidRDefault="00156019" w:rsidP="00156019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9D18C0">
              <w:rPr>
                <w:rFonts w:ascii="Verdana" w:hAnsi="Verdana"/>
                <w:color w:val="000000"/>
                <w:sz w:val="22"/>
                <w:szCs w:val="22"/>
              </w:rPr>
              <w:t>1</w:t>
            </w:r>
          </w:p>
        </w:tc>
      </w:tr>
    </w:tbl>
    <w:p w14:paraId="58DE638A" w14:textId="77777777" w:rsidR="009412B7" w:rsidRPr="009D18C0" w:rsidRDefault="009412B7" w:rsidP="009412B7">
      <w:pPr>
        <w:rPr>
          <w:rFonts w:ascii="Verdana" w:hAnsi="Verdana"/>
          <w:b/>
          <w:bCs/>
          <w:noProof/>
          <w:sz w:val="22"/>
          <w:szCs w:val="22"/>
        </w:rPr>
      </w:pPr>
    </w:p>
    <w:p w14:paraId="68A1103A" w14:textId="10C22486" w:rsidR="009412B7" w:rsidRPr="009D18C0" w:rsidRDefault="009412B7" w:rsidP="009412B7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9D18C0">
        <w:rPr>
          <w:rFonts w:ascii="Verdana" w:hAnsi="Verdana"/>
          <w:b/>
          <w:bCs/>
          <w:noProof/>
          <w:sz w:val="22"/>
          <w:szCs w:val="22"/>
        </w:rPr>
        <w:t>Delivery model</w:t>
      </w:r>
    </w:p>
    <w:p w14:paraId="05F879C9" w14:textId="77777777" w:rsidR="009412B7" w:rsidRPr="009D18C0" w:rsidRDefault="009412B7" w:rsidP="009412B7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9D18C0">
        <w:rPr>
          <w:rFonts w:ascii="Verdana" w:hAnsi="Verdana"/>
          <w:b/>
          <w:bCs/>
          <w:noProof/>
          <w:sz w:val="22"/>
          <w:szCs w:val="22"/>
        </w:rPr>
        <w:t>Confirmation whether ESWL was delivered:</w:t>
      </w:r>
    </w:p>
    <w:p w14:paraId="2864B909" w14:textId="77777777" w:rsidR="009412B7" w:rsidRPr="009D18C0" w:rsidRDefault="009412B7" w:rsidP="009412B7">
      <w:pPr>
        <w:numPr>
          <w:ilvl w:val="1"/>
          <w:numId w:val="26"/>
        </w:numPr>
        <w:rPr>
          <w:rFonts w:ascii="Verdana" w:hAnsi="Verdana"/>
          <w:b/>
          <w:bCs/>
          <w:noProof/>
          <w:sz w:val="22"/>
          <w:szCs w:val="22"/>
        </w:rPr>
      </w:pPr>
      <w:r w:rsidRPr="009D18C0">
        <w:rPr>
          <w:rFonts w:ascii="Verdana" w:hAnsi="Verdana"/>
          <w:b/>
          <w:bCs/>
          <w:noProof/>
          <w:sz w:val="22"/>
          <w:szCs w:val="22"/>
        </w:rPr>
        <w:t>in-house using Health Board-owned equipment, and/or</w:t>
      </w:r>
    </w:p>
    <w:p w14:paraId="3B1B5DC5" w14:textId="77777777" w:rsidR="009412B7" w:rsidRPr="009D18C0" w:rsidRDefault="009412B7" w:rsidP="009412B7">
      <w:pPr>
        <w:numPr>
          <w:ilvl w:val="1"/>
          <w:numId w:val="26"/>
        </w:numPr>
        <w:rPr>
          <w:rFonts w:ascii="Verdana" w:hAnsi="Verdana"/>
          <w:b/>
          <w:bCs/>
          <w:noProof/>
          <w:sz w:val="22"/>
          <w:szCs w:val="22"/>
        </w:rPr>
      </w:pPr>
      <w:r w:rsidRPr="009D18C0">
        <w:rPr>
          <w:rFonts w:ascii="Verdana" w:hAnsi="Verdana"/>
          <w:b/>
          <w:bCs/>
          <w:noProof/>
          <w:sz w:val="22"/>
          <w:szCs w:val="22"/>
        </w:rPr>
        <w:t>via external or mobile ESWL providers, including start/end dates.</w:t>
      </w:r>
    </w:p>
    <w:p w14:paraId="2178A95B" w14:textId="64DF1701" w:rsidR="00873328" w:rsidRPr="009D18C0" w:rsidRDefault="00EF057D" w:rsidP="00421E7F">
      <w:pPr>
        <w:rPr>
          <w:rFonts w:ascii="Verdana" w:hAnsi="Verdana"/>
          <w:noProof/>
          <w:sz w:val="22"/>
          <w:szCs w:val="22"/>
        </w:rPr>
      </w:pPr>
      <w:r w:rsidRPr="009D18C0">
        <w:rPr>
          <w:rFonts w:ascii="Verdana" w:hAnsi="Verdana"/>
          <w:noProof/>
          <w:sz w:val="22"/>
          <w:szCs w:val="22"/>
        </w:rPr>
        <w:t>ESWL was delivered in house, using Health Board-owned equipment.</w:t>
      </w:r>
    </w:p>
    <w:p w14:paraId="725B2D3A" w14:textId="77777777" w:rsidR="00EF057D" w:rsidRPr="009D18C0" w:rsidRDefault="00EF057D" w:rsidP="00421E7F">
      <w:pPr>
        <w:rPr>
          <w:rFonts w:ascii="Verdana" w:hAnsi="Verdana"/>
          <w:noProof/>
          <w:sz w:val="22"/>
          <w:szCs w:val="22"/>
        </w:rPr>
      </w:pPr>
    </w:p>
    <w:p w14:paraId="75970B72" w14:textId="4BC3614D" w:rsidR="00A10460" w:rsidRPr="009D18C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9D18C0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9D18C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9D18C0" w:rsidSect="0024450F">
      <w:footerReference w:type="default" r:id="rId8"/>
      <w:headerReference w:type="first" r:id="rId9"/>
      <w:footerReference w:type="first" r:id="rId10"/>
      <w:pgSz w:w="11906" w:h="16838"/>
      <w:pgMar w:top="720" w:right="720" w:bottom="241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A3EA14" w14:textId="77777777" w:rsidR="006B68E6" w:rsidRDefault="006B68E6" w:rsidP="007D6A3E">
      <w:pPr>
        <w:spacing w:before="0" w:after="0" w:line="240" w:lineRule="auto"/>
      </w:pPr>
      <w:r>
        <w:separator/>
      </w:r>
    </w:p>
  </w:endnote>
  <w:endnote w:type="continuationSeparator" w:id="0">
    <w:p w14:paraId="10126EB1" w14:textId="77777777" w:rsidR="006B68E6" w:rsidRDefault="006B68E6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61394" name="Picture 661394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43156007" name="Picture 643156007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E32246" w14:textId="77777777" w:rsidR="006B68E6" w:rsidRDefault="006B68E6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660F990" w14:textId="77777777" w:rsidR="006B68E6" w:rsidRDefault="006B68E6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88772424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w14:anchorId="7600F913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7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8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A72476"/>
    <w:multiLevelType w:val="hybridMultilevel"/>
    <w:tmpl w:val="0390029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B3D025C"/>
    <w:multiLevelType w:val="hybridMultilevel"/>
    <w:tmpl w:val="3F24CBA0"/>
    <w:lvl w:ilvl="0" w:tplc="94DA0572">
      <w:start w:val="1"/>
      <w:numFmt w:val="decimal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3FB25B77"/>
    <w:multiLevelType w:val="hybridMultilevel"/>
    <w:tmpl w:val="A5CC08E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E2F2A13"/>
    <w:multiLevelType w:val="multilevel"/>
    <w:tmpl w:val="93F0C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EB04FDC"/>
    <w:multiLevelType w:val="multilevel"/>
    <w:tmpl w:val="D012E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A267D32"/>
    <w:multiLevelType w:val="multilevel"/>
    <w:tmpl w:val="6D56F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72C25E12"/>
    <w:multiLevelType w:val="multilevel"/>
    <w:tmpl w:val="60F410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79F50941"/>
    <w:multiLevelType w:val="multilevel"/>
    <w:tmpl w:val="2C7C15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7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20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4"/>
  </w:num>
  <w:num w:numId="8" w16cid:durableId="1553300907">
    <w:abstractNumId w:val="19"/>
  </w:num>
  <w:num w:numId="9" w16cid:durableId="687946864">
    <w:abstractNumId w:val="25"/>
  </w:num>
  <w:num w:numId="10" w16cid:durableId="993416643">
    <w:abstractNumId w:val="2"/>
  </w:num>
  <w:num w:numId="11" w16cid:durableId="1541481371">
    <w:abstractNumId w:val="11"/>
  </w:num>
  <w:num w:numId="12" w16cid:durableId="1525171868">
    <w:abstractNumId w:val="16"/>
  </w:num>
  <w:num w:numId="13" w16cid:durableId="200629463">
    <w:abstractNumId w:val="22"/>
  </w:num>
  <w:num w:numId="14" w16cid:durableId="5438320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5"/>
  </w:num>
  <w:num w:numId="17" w16cid:durableId="1764229674">
    <w:abstractNumId w:val="7"/>
  </w:num>
  <w:num w:numId="18" w16cid:durableId="949163570">
    <w:abstractNumId w:val="3"/>
  </w:num>
  <w:num w:numId="19" w16cid:durableId="442380973">
    <w:abstractNumId w:val="21"/>
  </w:num>
  <w:num w:numId="20" w16cid:durableId="1034237070">
    <w:abstractNumId w:val="23"/>
  </w:num>
  <w:num w:numId="21" w16cid:durableId="1718163001">
    <w:abstractNumId w:val="18"/>
  </w:num>
  <w:num w:numId="22" w16cid:durableId="1207139573">
    <w:abstractNumId w:val="13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3" w16cid:durableId="1743944040">
    <w:abstractNumId w:val="6"/>
  </w:num>
  <w:num w:numId="24" w16cid:durableId="1699575482">
    <w:abstractNumId w:val="1"/>
  </w:num>
  <w:num w:numId="25" w16cid:durableId="689767875">
    <w:abstractNumId w:val="12"/>
  </w:num>
  <w:num w:numId="26" w16cid:durableId="924997044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75F80"/>
    <w:rsid w:val="00095DF5"/>
    <w:rsid w:val="000A785B"/>
    <w:rsid w:val="000C00ED"/>
    <w:rsid w:val="000E7AD3"/>
    <w:rsid w:val="000F6539"/>
    <w:rsid w:val="00111757"/>
    <w:rsid w:val="001276F0"/>
    <w:rsid w:val="001508FC"/>
    <w:rsid w:val="00156019"/>
    <w:rsid w:val="00185784"/>
    <w:rsid w:val="001B1339"/>
    <w:rsid w:val="001E2D50"/>
    <w:rsid w:val="00213076"/>
    <w:rsid w:val="002156AF"/>
    <w:rsid w:val="00236F74"/>
    <w:rsid w:val="0024450F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55B3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B68E6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A5A81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412B7"/>
    <w:rsid w:val="009574AC"/>
    <w:rsid w:val="0097092D"/>
    <w:rsid w:val="00982170"/>
    <w:rsid w:val="009A0943"/>
    <w:rsid w:val="009B087A"/>
    <w:rsid w:val="009B21AD"/>
    <w:rsid w:val="009B7CC6"/>
    <w:rsid w:val="009C5169"/>
    <w:rsid w:val="009D18C0"/>
    <w:rsid w:val="009D50E8"/>
    <w:rsid w:val="009F7815"/>
    <w:rsid w:val="00A0552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39F"/>
    <w:rsid w:val="00B8458F"/>
    <w:rsid w:val="00BA1E37"/>
    <w:rsid w:val="00BB4931"/>
    <w:rsid w:val="00BC67E1"/>
    <w:rsid w:val="00C021A4"/>
    <w:rsid w:val="00C050BE"/>
    <w:rsid w:val="00C21013"/>
    <w:rsid w:val="00C75A00"/>
    <w:rsid w:val="00CA07E3"/>
    <w:rsid w:val="00CB2BBE"/>
    <w:rsid w:val="00CE0E7F"/>
    <w:rsid w:val="00CE1516"/>
    <w:rsid w:val="00CE325E"/>
    <w:rsid w:val="00CE3DBC"/>
    <w:rsid w:val="00D15865"/>
    <w:rsid w:val="00D62A67"/>
    <w:rsid w:val="00D65688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0A35"/>
    <w:rsid w:val="00EF057D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A055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0552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0552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055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0552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97</TotalTime>
  <Pages>3</Pages>
  <Words>375</Words>
  <Characters>2141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2026-01-14T15:22:00Z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e3bb3cc1-71cd-425f-a2dd-53531632a24b</vt:lpwstr>
  </property>
</Properties>
</file>