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6ECE0C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82F3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25-B-032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6ECE0C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82F3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25-B-032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584AF79" w14:textId="77777777" w:rsidR="00B82F3C" w:rsidRPr="00FC3B42" w:rsidRDefault="00B82F3C" w:rsidP="00B82F3C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14:paraId="692B4EEF" w14:textId="78EDABA8" w:rsidR="00B82F3C" w:rsidRPr="00B82F3C" w:rsidRDefault="00B82F3C" w:rsidP="00B82F3C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  <w:r>
        <w:rPr>
          <w:rFonts w:ascii="Verdana" w:hAnsi="Verdana"/>
          <w:sz w:val="22"/>
          <w:szCs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420BB8DF" w14:textId="542ACF42" w:rsidR="008973FA" w:rsidRPr="00224749" w:rsidRDefault="00B82F3C" w:rsidP="00224749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B82F3C">
        <w:rPr>
          <w:rFonts w:ascii="Verdana" w:hAnsi="Verdana"/>
          <w:b/>
          <w:sz w:val="22"/>
        </w:rPr>
        <w:t>Please confirm how many shifts were sent out for agencies to fill (per month), for Band 5 Nurses between July 2024 – Jan 2025? Please can this be broken down, by specialities, RGN/RMN/Theatres/Paediatrics etc.</w:t>
      </w:r>
      <w:r w:rsidRPr="00224749">
        <w:rPr>
          <w:rFonts w:ascii="Verdana" w:hAnsi="Verdana"/>
          <w:b/>
          <w:sz w:val="22"/>
        </w:rPr>
        <w:br/>
      </w:r>
    </w:p>
    <w:tbl>
      <w:tblPr>
        <w:tblW w:w="4480" w:type="dxa"/>
        <w:jc w:val="center"/>
        <w:tblLook w:val="04A0" w:firstRow="1" w:lastRow="0" w:firstColumn="1" w:lastColumn="0" w:noHBand="0" w:noVBand="1"/>
      </w:tblPr>
      <w:tblGrid>
        <w:gridCol w:w="1261"/>
        <w:gridCol w:w="2312"/>
        <w:gridCol w:w="917"/>
      </w:tblGrid>
      <w:tr w:rsidR="008973FA" w:rsidRPr="008973FA" w14:paraId="221CF482" w14:textId="77777777" w:rsidTr="008973FA">
        <w:trPr>
          <w:trHeight w:val="300"/>
          <w:jc w:val="center"/>
        </w:trPr>
        <w:tc>
          <w:tcPr>
            <w:tcW w:w="44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0161B" w14:textId="77777777" w:rsidR="008973FA" w:rsidRPr="008973FA" w:rsidRDefault="008973FA" w:rsidP="008973F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Theatres</w:t>
            </w:r>
          </w:p>
        </w:tc>
      </w:tr>
      <w:tr w:rsidR="008973FA" w:rsidRPr="008973FA" w14:paraId="449F3D52" w14:textId="77777777" w:rsidTr="008973FA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CEBE1" w14:textId="77777777" w:rsidR="008973FA" w:rsidRPr="008973FA" w:rsidRDefault="008973FA" w:rsidP="008973F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Month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1E99B" w14:textId="77777777" w:rsidR="008973FA" w:rsidRPr="008973FA" w:rsidRDefault="008973FA" w:rsidP="008973F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Number of Requests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BDB77" w14:textId="77777777" w:rsidR="008973FA" w:rsidRPr="008973FA" w:rsidRDefault="008973FA" w:rsidP="008973F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Unfilled</w:t>
            </w:r>
          </w:p>
        </w:tc>
      </w:tr>
      <w:tr w:rsidR="008973FA" w:rsidRPr="008973FA" w14:paraId="7146CFB3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04B81" w14:textId="77777777" w:rsidR="008973FA" w:rsidRPr="008973FA" w:rsidRDefault="008973FA" w:rsidP="008973F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July 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5D701A" w14:textId="77777777" w:rsidR="008973FA" w:rsidRPr="008973FA" w:rsidRDefault="008973FA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56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25FEC" w14:textId="77777777" w:rsidR="008973FA" w:rsidRPr="008973FA" w:rsidRDefault="008973FA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8973FA" w:rsidRPr="008973FA" w14:paraId="32C3BDDC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B06AE" w14:textId="77777777" w:rsidR="008973FA" w:rsidRPr="008973FA" w:rsidRDefault="008973FA" w:rsidP="008973F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August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5C1668" w14:textId="77777777" w:rsidR="008973FA" w:rsidRPr="008973FA" w:rsidRDefault="008973FA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45B6B" w14:textId="77777777" w:rsidR="008973FA" w:rsidRPr="008973FA" w:rsidRDefault="008973FA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8973FA" w:rsidRPr="008973FA" w14:paraId="1F86B2F1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77E49" w14:textId="77777777" w:rsidR="008973FA" w:rsidRPr="008973FA" w:rsidRDefault="008973FA" w:rsidP="008973F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September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94766F" w14:textId="77777777" w:rsidR="008973FA" w:rsidRPr="008973FA" w:rsidRDefault="008973FA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057D7" w14:textId="77777777" w:rsidR="008973FA" w:rsidRPr="008973FA" w:rsidRDefault="008973FA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8973FA" w:rsidRPr="008973FA" w14:paraId="66602BC9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B873E" w14:textId="77777777" w:rsidR="008973FA" w:rsidRPr="008973FA" w:rsidRDefault="008973FA" w:rsidP="008973F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October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D01823" w14:textId="77777777" w:rsidR="008973FA" w:rsidRPr="008973FA" w:rsidRDefault="008973FA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ABC8D" w14:textId="77777777" w:rsidR="008973FA" w:rsidRPr="008973FA" w:rsidRDefault="008973FA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8973FA" w:rsidRPr="008973FA" w14:paraId="6ED38872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CB190" w14:textId="77777777" w:rsidR="008973FA" w:rsidRPr="008973FA" w:rsidRDefault="008973FA" w:rsidP="008973F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November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4983C" w14:textId="77777777" w:rsidR="008973FA" w:rsidRPr="008973FA" w:rsidRDefault="008973FA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1151B" w14:textId="77777777" w:rsidR="008973FA" w:rsidRPr="008973FA" w:rsidRDefault="008973FA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8973FA" w:rsidRPr="008973FA" w14:paraId="69930ADB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65CDF" w14:textId="77777777" w:rsidR="008973FA" w:rsidRPr="008973FA" w:rsidRDefault="008973FA" w:rsidP="008973F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December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5C0BD" w14:textId="77777777" w:rsidR="008973FA" w:rsidRPr="008973FA" w:rsidRDefault="008973FA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FD173" w14:textId="77777777" w:rsidR="008973FA" w:rsidRPr="008973FA" w:rsidRDefault="008973FA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8973FA" w:rsidRPr="008973FA" w14:paraId="43438E48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46AD8" w14:textId="77777777" w:rsidR="008973FA" w:rsidRPr="008973FA" w:rsidRDefault="008973FA" w:rsidP="008973F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January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3C0E7" w14:textId="77777777" w:rsidR="008973FA" w:rsidRPr="008973FA" w:rsidRDefault="008973FA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1C2EFE" w14:textId="77777777" w:rsidR="008973FA" w:rsidRPr="008973FA" w:rsidRDefault="008973FA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973F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</w:tbl>
    <w:p w14:paraId="020F847F" w14:textId="77777777" w:rsidR="00224749" w:rsidRDefault="00224749" w:rsidP="00224749">
      <w:pPr>
        <w:ind w:left="0"/>
        <w:rPr>
          <w:rFonts w:ascii="Verdana" w:hAnsi="Verdana"/>
          <w:b/>
          <w:sz w:val="22"/>
        </w:rPr>
      </w:pPr>
    </w:p>
    <w:tbl>
      <w:tblPr>
        <w:tblW w:w="4490" w:type="dxa"/>
        <w:jc w:val="center"/>
        <w:tblLook w:val="04A0" w:firstRow="1" w:lastRow="0" w:firstColumn="1" w:lastColumn="0" w:noHBand="0" w:noVBand="1"/>
      </w:tblPr>
      <w:tblGrid>
        <w:gridCol w:w="1261"/>
        <w:gridCol w:w="2312"/>
        <w:gridCol w:w="917"/>
      </w:tblGrid>
      <w:tr w:rsidR="00224749" w:rsidRPr="00224749" w14:paraId="231F01C3" w14:textId="77777777" w:rsidTr="00224749">
        <w:trPr>
          <w:trHeight w:val="300"/>
          <w:jc w:val="center"/>
        </w:trPr>
        <w:tc>
          <w:tcPr>
            <w:tcW w:w="44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AB499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Paeds</w:t>
            </w:r>
          </w:p>
        </w:tc>
      </w:tr>
      <w:tr w:rsidR="00224749" w:rsidRPr="00224749" w14:paraId="356E54A8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367CF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Month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26576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Number of Requests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B440D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Unfilled</w:t>
            </w:r>
          </w:p>
        </w:tc>
      </w:tr>
      <w:tr w:rsidR="00224749" w:rsidRPr="00224749" w14:paraId="63183607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271C4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July 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C36A02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6A797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</w:t>
            </w:r>
          </w:p>
        </w:tc>
      </w:tr>
      <w:tr w:rsidR="00224749" w:rsidRPr="00224749" w14:paraId="226D199C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D9325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August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62BBCB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B5447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224749" w:rsidRPr="00224749" w14:paraId="1548080A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C4C23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September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1CC16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F14A6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224749" w:rsidRPr="00224749" w14:paraId="316ABA9D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9120C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October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E6027D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A7516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</w:t>
            </w:r>
          </w:p>
        </w:tc>
      </w:tr>
      <w:tr w:rsidR="00224749" w:rsidRPr="00224749" w14:paraId="74844F01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5E8E8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November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4FE3F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A9B4B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24749" w:rsidRPr="00224749" w14:paraId="464836F0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7D380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December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98BF8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BAB52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224749" w:rsidRPr="00224749" w14:paraId="46BE3D93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08055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January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F83358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6711E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</w:tbl>
    <w:p w14:paraId="0C3433FE" w14:textId="4AD8546C" w:rsidR="00224749" w:rsidRPr="00224749" w:rsidRDefault="00224749" w:rsidP="00224749">
      <w:pPr>
        <w:ind w:left="0"/>
        <w:rPr>
          <w:rFonts w:ascii="Verdana" w:hAnsi="Verdana"/>
          <w:b/>
          <w:sz w:val="22"/>
        </w:rPr>
      </w:pPr>
    </w:p>
    <w:tbl>
      <w:tblPr>
        <w:tblW w:w="4480" w:type="dxa"/>
        <w:jc w:val="center"/>
        <w:tblLook w:val="04A0" w:firstRow="1" w:lastRow="0" w:firstColumn="1" w:lastColumn="0" w:noHBand="0" w:noVBand="1"/>
      </w:tblPr>
      <w:tblGrid>
        <w:gridCol w:w="1261"/>
        <w:gridCol w:w="2312"/>
        <w:gridCol w:w="917"/>
      </w:tblGrid>
      <w:tr w:rsidR="00224749" w:rsidRPr="00224749" w14:paraId="334061A1" w14:textId="77777777" w:rsidTr="00224749">
        <w:trPr>
          <w:trHeight w:val="300"/>
          <w:jc w:val="center"/>
        </w:trPr>
        <w:tc>
          <w:tcPr>
            <w:tcW w:w="44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BB5889" w14:textId="52725720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Medicine</w:t>
            </w:r>
          </w:p>
        </w:tc>
      </w:tr>
      <w:tr w:rsidR="00224749" w:rsidRPr="00224749" w14:paraId="42A53F8A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E1981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Month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556AA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Number of Requests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A6158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Unfilled</w:t>
            </w:r>
          </w:p>
        </w:tc>
      </w:tr>
      <w:tr w:rsidR="00224749" w:rsidRPr="00224749" w14:paraId="2F2ECBE7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3716A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July 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A2D902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691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BF1FA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349</w:t>
            </w:r>
          </w:p>
        </w:tc>
      </w:tr>
      <w:tr w:rsidR="00224749" w:rsidRPr="00224749" w14:paraId="3F7EE238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12CB8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August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D537B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926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857D8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448</w:t>
            </w:r>
          </w:p>
        </w:tc>
      </w:tr>
      <w:tr w:rsidR="00224749" w:rsidRPr="00224749" w14:paraId="24E3BD09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955CA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September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CD8E3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803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94046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436</w:t>
            </w:r>
          </w:p>
        </w:tc>
      </w:tr>
      <w:tr w:rsidR="00224749" w:rsidRPr="00224749" w14:paraId="6313E334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7C2A2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October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529BD1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945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306809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472</w:t>
            </w:r>
          </w:p>
        </w:tc>
      </w:tr>
      <w:tr w:rsidR="00224749" w:rsidRPr="00224749" w14:paraId="5CC035D9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03C1A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November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E6EBC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1031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BB1278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534</w:t>
            </w:r>
          </w:p>
        </w:tc>
      </w:tr>
      <w:tr w:rsidR="00224749" w:rsidRPr="00224749" w14:paraId="6E74F799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E9EC5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December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DDCB4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1178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88F03C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596</w:t>
            </w:r>
          </w:p>
        </w:tc>
      </w:tr>
      <w:tr w:rsidR="00224749" w:rsidRPr="00224749" w14:paraId="675E16CE" w14:textId="77777777" w:rsidTr="00224749">
        <w:trPr>
          <w:trHeight w:val="300"/>
          <w:jc w:val="center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BA591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January</w:t>
            </w:r>
          </w:p>
        </w:tc>
        <w:tc>
          <w:tcPr>
            <w:tcW w:w="2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B5E41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1198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BAE65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672</w:t>
            </w:r>
          </w:p>
        </w:tc>
      </w:tr>
    </w:tbl>
    <w:p w14:paraId="5AC75E56" w14:textId="77777777" w:rsidR="00224749" w:rsidRDefault="008973FA" w:rsidP="008973FA">
      <w:pPr>
        <w:pStyle w:val="ListParagraph"/>
        <w:ind w:left="865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br/>
      </w:r>
    </w:p>
    <w:tbl>
      <w:tblPr>
        <w:tblW w:w="4560" w:type="dxa"/>
        <w:jc w:val="center"/>
        <w:tblLook w:val="04A0" w:firstRow="1" w:lastRow="0" w:firstColumn="1" w:lastColumn="0" w:noHBand="0" w:noVBand="1"/>
      </w:tblPr>
      <w:tblGrid>
        <w:gridCol w:w="1284"/>
        <w:gridCol w:w="2353"/>
        <w:gridCol w:w="923"/>
      </w:tblGrid>
      <w:tr w:rsidR="00224749" w:rsidRPr="00224749" w14:paraId="5DE7F3FD" w14:textId="77777777" w:rsidTr="00224749">
        <w:trPr>
          <w:trHeight w:val="300"/>
          <w:jc w:val="center"/>
        </w:trPr>
        <w:tc>
          <w:tcPr>
            <w:tcW w:w="45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7ADFC9" w14:textId="66AF4F49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ITU &amp;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Emergency Deparment</w:t>
            </w:r>
          </w:p>
        </w:tc>
      </w:tr>
      <w:tr w:rsidR="00224749" w:rsidRPr="00224749" w14:paraId="72961B8F" w14:textId="77777777" w:rsidTr="00224749">
        <w:trPr>
          <w:trHeight w:val="300"/>
          <w:jc w:val="center"/>
        </w:trPr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8262D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Month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D4A17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Number of Requests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0219B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Unfilled</w:t>
            </w:r>
          </w:p>
        </w:tc>
      </w:tr>
      <w:tr w:rsidR="00224749" w:rsidRPr="00224749" w14:paraId="63B2934F" w14:textId="77777777" w:rsidTr="00224749">
        <w:trPr>
          <w:trHeight w:val="300"/>
          <w:jc w:val="center"/>
        </w:trPr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C3EA7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July 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C5055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115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2812D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224749" w:rsidRPr="00224749" w14:paraId="6D42AB78" w14:textId="77777777" w:rsidTr="00224749">
        <w:trPr>
          <w:trHeight w:val="300"/>
          <w:jc w:val="center"/>
        </w:trPr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A271F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August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BBFE7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111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0DF37B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</w:t>
            </w:r>
          </w:p>
        </w:tc>
      </w:tr>
      <w:tr w:rsidR="00224749" w:rsidRPr="00224749" w14:paraId="75CA9B9F" w14:textId="77777777" w:rsidTr="00224749">
        <w:trPr>
          <w:trHeight w:val="300"/>
          <w:jc w:val="center"/>
        </w:trPr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9091D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September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F7461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110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4074B8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</w:t>
            </w:r>
          </w:p>
        </w:tc>
      </w:tr>
      <w:tr w:rsidR="00224749" w:rsidRPr="00224749" w14:paraId="68088A50" w14:textId="77777777" w:rsidTr="00224749">
        <w:trPr>
          <w:trHeight w:val="300"/>
          <w:jc w:val="center"/>
        </w:trPr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1085D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October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6ABD51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126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ED84B3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</w:t>
            </w:r>
          </w:p>
        </w:tc>
      </w:tr>
      <w:tr w:rsidR="00224749" w:rsidRPr="00224749" w14:paraId="17BBBBE0" w14:textId="77777777" w:rsidTr="00224749">
        <w:trPr>
          <w:trHeight w:val="300"/>
          <w:jc w:val="center"/>
        </w:trPr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EFD40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November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64017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582E7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29</w:t>
            </w:r>
          </w:p>
        </w:tc>
      </w:tr>
      <w:tr w:rsidR="00224749" w:rsidRPr="00224749" w14:paraId="4D270EE5" w14:textId="77777777" w:rsidTr="00224749">
        <w:trPr>
          <w:trHeight w:val="300"/>
          <w:jc w:val="center"/>
        </w:trPr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33FB1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December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4F2F70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295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DB8FC3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90</w:t>
            </w:r>
          </w:p>
        </w:tc>
      </w:tr>
      <w:tr w:rsidR="00224749" w:rsidRPr="00224749" w14:paraId="5C806E23" w14:textId="77777777" w:rsidTr="00224749">
        <w:trPr>
          <w:trHeight w:val="300"/>
          <w:jc w:val="center"/>
        </w:trPr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345F9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January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0590B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78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4D0F0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19</w:t>
            </w:r>
          </w:p>
        </w:tc>
      </w:tr>
    </w:tbl>
    <w:p w14:paraId="60CC4C91" w14:textId="54285847" w:rsidR="00224749" w:rsidRDefault="00224749" w:rsidP="008973FA">
      <w:pPr>
        <w:pStyle w:val="ListParagraph"/>
        <w:ind w:left="865"/>
        <w:rPr>
          <w:rFonts w:ascii="Verdana" w:hAnsi="Verdana"/>
          <w:b/>
          <w:sz w:val="22"/>
        </w:rPr>
      </w:pPr>
    </w:p>
    <w:tbl>
      <w:tblPr>
        <w:tblW w:w="4560" w:type="dxa"/>
        <w:jc w:val="center"/>
        <w:tblLook w:val="04A0" w:firstRow="1" w:lastRow="0" w:firstColumn="1" w:lastColumn="0" w:noHBand="0" w:noVBand="1"/>
      </w:tblPr>
      <w:tblGrid>
        <w:gridCol w:w="1284"/>
        <w:gridCol w:w="2353"/>
        <w:gridCol w:w="923"/>
      </w:tblGrid>
      <w:tr w:rsidR="00224749" w:rsidRPr="00224749" w14:paraId="243CC652" w14:textId="77777777" w:rsidTr="00224749">
        <w:trPr>
          <w:trHeight w:val="300"/>
          <w:jc w:val="center"/>
        </w:trPr>
        <w:tc>
          <w:tcPr>
            <w:tcW w:w="45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244F9" w14:textId="7911F363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Mental Health and Learning Disabilities</w:t>
            </w:r>
          </w:p>
        </w:tc>
      </w:tr>
      <w:tr w:rsidR="00224749" w:rsidRPr="00224749" w14:paraId="79E928AA" w14:textId="77777777" w:rsidTr="00224749">
        <w:trPr>
          <w:trHeight w:val="300"/>
          <w:jc w:val="center"/>
        </w:trPr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104AA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Month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CD589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Number of Requests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8B233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Unfilled</w:t>
            </w:r>
          </w:p>
        </w:tc>
      </w:tr>
      <w:tr w:rsidR="00224749" w:rsidRPr="00224749" w14:paraId="78BC5229" w14:textId="77777777" w:rsidTr="00224749">
        <w:trPr>
          <w:trHeight w:val="300"/>
          <w:jc w:val="center"/>
        </w:trPr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9EF4F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July 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EE4C64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347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575FE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87</w:t>
            </w:r>
          </w:p>
        </w:tc>
      </w:tr>
      <w:tr w:rsidR="00224749" w:rsidRPr="00224749" w14:paraId="7A719042" w14:textId="77777777" w:rsidTr="00224749">
        <w:trPr>
          <w:trHeight w:val="300"/>
          <w:jc w:val="center"/>
        </w:trPr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8D445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August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45221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354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2F8797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77</w:t>
            </w:r>
          </w:p>
        </w:tc>
      </w:tr>
      <w:tr w:rsidR="00224749" w:rsidRPr="00224749" w14:paraId="17ECFBD0" w14:textId="77777777" w:rsidTr="00224749">
        <w:trPr>
          <w:trHeight w:val="300"/>
          <w:jc w:val="center"/>
        </w:trPr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81D19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September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1424A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375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8F49D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65</w:t>
            </w:r>
          </w:p>
        </w:tc>
      </w:tr>
      <w:tr w:rsidR="00224749" w:rsidRPr="00224749" w14:paraId="6FC59DFF" w14:textId="77777777" w:rsidTr="00224749">
        <w:trPr>
          <w:trHeight w:val="300"/>
          <w:jc w:val="center"/>
        </w:trPr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506B1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October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EB3FA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381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2B6B70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65</w:t>
            </w:r>
          </w:p>
        </w:tc>
      </w:tr>
      <w:tr w:rsidR="00224749" w:rsidRPr="00224749" w14:paraId="3C62C93A" w14:textId="77777777" w:rsidTr="00224749">
        <w:trPr>
          <w:trHeight w:val="300"/>
          <w:jc w:val="center"/>
        </w:trPr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B38A6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November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8F944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392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0F920D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94</w:t>
            </w:r>
          </w:p>
        </w:tc>
      </w:tr>
      <w:tr w:rsidR="00224749" w:rsidRPr="00224749" w14:paraId="2F83AABB" w14:textId="77777777" w:rsidTr="00224749">
        <w:trPr>
          <w:trHeight w:val="300"/>
          <w:jc w:val="center"/>
        </w:trPr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E7B01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December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1B365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331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5C2853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85</w:t>
            </w:r>
          </w:p>
        </w:tc>
      </w:tr>
      <w:tr w:rsidR="00224749" w:rsidRPr="00224749" w14:paraId="71F71BB5" w14:textId="77777777" w:rsidTr="00224749">
        <w:trPr>
          <w:trHeight w:val="300"/>
          <w:jc w:val="center"/>
        </w:trPr>
        <w:tc>
          <w:tcPr>
            <w:tcW w:w="1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992B6" w14:textId="77777777" w:rsidR="00224749" w:rsidRPr="00224749" w:rsidRDefault="00224749" w:rsidP="0022474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January</w:t>
            </w:r>
          </w:p>
        </w:tc>
        <w:tc>
          <w:tcPr>
            <w:tcW w:w="2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E3498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118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F49B4F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54</w:t>
            </w:r>
          </w:p>
        </w:tc>
      </w:tr>
    </w:tbl>
    <w:p w14:paraId="07A75A16" w14:textId="1F541343" w:rsidR="00224749" w:rsidRDefault="008973FA" w:rsidP="008973FA">
      <w:pPr>
        <w:pStyle w:val="ListParagraph"/>
        <w:ind w:left="865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br/>
      </w:r>
    </w:p>
    <w:p w14:paraId="79F40A58" w14:textId="5FFED8F0" w:rsidR="00381719" w:rsidRDefault="00224749" w:rsidP="00224749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B82F3C">
        <w:rPr>
          <w:rFonts w:ascii="Verdana" w:hAnsi="Verdana"/>
          <w:b/>
          <w:sz w:val="22"/>
        </w:rPr>
        <w:t>Please confirm how many of these shifts were filled by agencies per month for the same timespan as detailed in Q1. (Please can this be broken down per agency).</w:t>
      </w:r>
      <w:r w:rsidR="00381719">
        <w:rPr>
          <w:rFonts w:ascii="Verdana" w:hAnsi="Verdana"/>
          <w:b/>
          <w:sz w:val="22"/>
        </w:rPr>
        <w:br/>
      </w:r>
    </w:p>
    <w:tbl>
      <w:tblPr>
        <w:tblW w:w="3020" w:type="dxa"/>
        <w:jc w:val="center"/>
        <w:tblLook w:val="04A0" w:firstRow="1" w:lastRow="0" w:firstColumn="1" w:lastColumn="0" w:noHBand="0" w:noVBand="1"/>
      </w:tblPr>
      <w:tblGrid>
        <w:gridCol w:w="2060"/>
        <w:gridCol w:w="960"/>
      </w:tblGrid>
      <w:tr w:rsidR="00381719" w:rsidRPr="00381719" w14:paraId="07DC61B9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223DBEB1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Seven Resourcing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35C9555B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</w:tr>
      <w:tr w:rsidR="00381719" w:rsidRPr="00381719" w14:paraId="7B9CBB6E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DABA2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E2CE2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381719" w:rsidRPr="00381719" w14:paraId="12491B54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F694A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71F51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381719" w:rsidRPr="00381719" w14:paraId="39E628F7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A2223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C4A2B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381719" w:rsidRPr="00381719" w14:paraId="058F82BE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E614C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78B16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25AE4FA7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6D976BE4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Ability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651304DC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644</w:t>
            </w:r>
          </w:p>
        </w:tc>
      </w:tr>
      <w:tr w:rsidR="00381719" w:rsidRPr="00381719" w14:paraId="10274B2D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28A71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5E38C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45</w:t>
            </w:r>
          </w:p>
        </w:tc>
      </w:tr>
      <w:tr w:rsidR="00381719" w:rsidRPr="00381719" w14:paraId="0B885CAE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BC49B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23E2E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62</w:t>
            </w:r>
          </w:p>
        </w:tc>
      </w:tr>
      <w:tr w:rsidR="00381719" w:rsidRPr="00381719" w14:paraId="35DF0589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83D55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5893F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75</w:t>
            </w:r>
          </w:p>
        </w:tc>
      </w:tr>
      <w:tr w:rsidR="00381719" w:rsidRPr="00381719" w14:paraId="15953EA9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435D5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1F6C9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113</w:t>
            </w:r>
          </w:p>
        </w:tc>
      </w:tr>
      <w:tr w:rsidR="00381719" w:rsidRPr="00381719" w14:paraId="2BFE9C68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1915E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290EE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113</w:t>
            </w:r>
          </w:p>
        </w:tc>
      </w:tr>
      <w:tr w:rsidR="00381719" w:rsidRPr="00381719" w14:paraId="44D20E07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3001F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88F67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138</w:t>
            </w:r>
          </w:p>
        </w:tc>
      </w:tr>
      <w:tr w:rsidR="00381719" w:rsidRPr="00381719" w14:paraId="3CD4ABC8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0F171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B6029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98</w:t>
            </w:r>
          </w:p>
        </w:tc>
      </w:tr>
      <w:tr w:rsidR="00381719" w:rsidRPr="00381719" w14:paraId="76976B63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EFBE9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2F4D5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2A25FF72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29FFB744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ASA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522680BF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108</w:t>
            </w:r>
          </w:p>
        </w:tc>
      </w:tr>
      <w:tr w:rsidR="00381719" w:rsidRPr="00381719" w14:paraId="082C6A91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58D03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F6256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</w:t>
            </w:r>
          </w:p>
        </w:tc>
      </w:tr>
      <w:tr w:rsidR="00381719" w:rsidRPr="00381719" w14:paraId="3EE3CBBB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0F0AD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DF8EF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</w:t>
            </w:r>
          </w:p>
        </w:tc>
      </w:tr>
      <w:tr w:rsidR="00381719" w:rsidRPr="00381719" w14:paraId="79E4C174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B95C8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DF320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</w:t>
            </w:r>
          </w:p>
        </w:tc>
      </w:tr>
      <w:tr w:rsidR="00381719" w:rsidRPr="00381719" w14:paraId="255BFD8A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E6D22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DA412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</w:t>
            </w:r>
          </w:p>
        </w:tc>
      </w:tr>
      <w:tr w:rsidR="00381719" w:rsidRPr="00381719" w14:paraId="489AF735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A570C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A3EE0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22</w:t>
            </w:r>
          </w:p>
        </w:tc>
      </w:tr>
      <w:tr w:rsidR="00381719" w:rsidRPr="00381719" w14:paraId="281B63F0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A9261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E832F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21</w:t>
            </w:r>
          </w:p>
        </w:tc>
      </w:tr>
      <w:tr w:rsidR="00381719" w:rsidRPr="00381719" w14:paraId="11FF364A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5BB10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63C96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</w:t>
            </w:r>
          </w:p>
        </w:tc>
      </w:tr>
      <w:tr w:rsidR="00381719" w:rsidRPr="00381719" w14:paraId="69D210AB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268A9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5E293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1EEB2DCE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3AD66635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Bleep360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4E1BE348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281</w:t>
            </w:r>
          </w:p>
        </w:tc>
      </w:tr>
      <w:tr w:rsidR="00381719" w:rsidRPr="00381719" w14:paraId="0DDB9D7A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8F9D9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5D4A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35</w:t>
            </w:r>
          </w:p>
        </w:tc>
      </w:tr>
      <w:tr w:rsidR="00381719" w:rsidRPr="00381719" w14:paraId="0CD1ABD0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51B93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FB078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50</w:t>
            </w:r>
          </w:p>
        </w:tc>
      </w:tr>
      <w:tr w:rsidR="00381719" w:rsidRPr="00381719" w14:paraId="7F0EA96B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F139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B0D6B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50</w:t>
            </w:r>
          </w:p>
        </w:tc>
      </w:tr>
      <w:tr w:rsidR="00381719" w:rsidRPr="00381719" w14:paraId="523B7EFD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66F45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679E94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50</w:t>
            </w:r>
          </w:p>
        </w:tc>
      </w:tr>
      <w:tr w:rsidR="00381719" w:rsidRPr="00381719" w14:paraId="6527908F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3870D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0E11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33</w:t>
            </w:r>
          </w:p>
        </w:tc>
      </w:tr>
      <w:tr w:rsidR="00381719" w:rsidRPr="00381719" w14:paraId="456A131F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1A50D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5BB2B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35</w:t>
            </w:r>
          </w:p>
        </w:tc>
      </w:tr>
      <w:tr w:rsidR="00381719" w:rsidRPr="00381719" w14:paraId="22AE1574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C7670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868EE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28</w:t>
            </w:r>
          </w:p>
        </w:tc>
      </w:tr>
      <w:tr w:rsidR="00381719" w:rsidRPr="00381719" w14:paraId="40728CAE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9D651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F865D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3D829AB4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058BC276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Bluestones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5DAFD4C6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11</w:t>
            </w:r>
          </w:p>
        </w:tc>
      </w:tr>
      <w:tr w:rsidR="00381719" w:rsidRPr="00381719" w14:paraId="3819A246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5BF02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DA4D6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381719" w:rsidRPr="00381719" w14:paraId="51BA032C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32D13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4FCFB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381719" w:rsidRPr="00381719" w14:paraId="0DB69B20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88E97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32E5F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381719" w:rsidRPr="00381719" w14:paraId="19B9B425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9DF56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9AF5F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381719" w:rsidRPr="00381719" w14:paraId="0B36F78F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0A0C0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386CB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381719" w:rsidRPr="00381719" w14:paraId="77FBC846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3EC4F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D77DA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7A547A14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113F1CB8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CRG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3D3D78EA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14</w:t>
            </w:r>
          </w:p>
        </w:tc>
      </w:tr>
      <w:tr w:rsidR="00381719" w:rsidRPr="00381719" w14:paraId="430A89FC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C3FA3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2191F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</w:t>
            </w:r>
          </w:p>
        </w:tc>
      </w:tr>
      <w:tr w:rsidR="00381719" w:rsidRPr="00381719" w14:paraId="754624BB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C6C94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E300D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381719" w:rsidRPr="00381719" w14:paraId="11C149F0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C1B1D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8E0B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</w:t>
            </w:r>
          </w:p>
        </w:tc>
      </w:tr>
      <w:tr w:rsidR="00381719" w:rsidRPr="00381719" w14:paraId="03ED4132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E28EC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4AA12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308767CF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3FEAC7AC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Daytime HR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2CFAE747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199</w:t>
            </w:r>
          </w:p>
        </w:tc>
      </w:tr>
      <w:tr w:rsidR="00381719" w:rsidRPr="00381719" w14:paraId="43CF6489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641F2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CC14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</w:t>
            </w:r>
          </w:p>
        </w:tc>
      </w:tr>
      <w:tr w:rsidR="00381719" w:rsidRPr="00381719" w14:paraId="18559E5F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0A7E7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5EB02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65</w:t>
            </w:r>
          </w:p>
        </w:tc>
      </w:tr>
      <w:tr w:rsidR="00381719" w:rsidRPr="00381719" w14:paraId="4660D28C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9528B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06288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49</w:t>
            </w:r>
          </w:p>
        </w:tc>
      </w:tr>
      <w:tr w:rsidR="00381719" w:rsidRPr="00381719" w14:paraId="1CDC5689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A2838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59A46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26</w:t>
            </w:r>
          </w:p>
        </w:tc>
      </w:tr>
      <w:tr w:rsidR="00381719" w:rsidRPr="00381719" w14:paraId="675B05D6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076D9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C3BB2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16</w:t>
            </w:r>
          </w:p>
        </w:tc>
      </w:tr>
      <w:tr w:rsidR="00381719" w:rsidRPr="00381719" w14:paraId="1F101B53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BCB58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4B853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</w:t>
            </w:r>
          </w:p>
        </w:tc>
      </w:tr>
      <w:tr w:rsidR="00381719" w:rsidRPr="00381719" w14:paraId="52DE7384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50A75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EF309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</w:t>
            </w:r>
          </w:p>
        </w:tc>
      </w:tr>
      <w:tr w:rsidR="00381719" w:rsidRPr="00381719" w14:paraId="16C3EC4E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2613A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8B27A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782DA789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754D3B15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Diret</w:t>
            </w:r>
            <w:proofErr w:type="spellEnd"/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Nursing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2EE09129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59</w:t>
            </w:r>
          </w:p>
        </w:tc>
      </w:tr>
      <w:tr w:rsidR="00381719" w:rsidRPr="00381719" w14:paraId="0084AAAA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12437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705C2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59</w:t>
            </w:r>
          </w:p>
        </w:tc>
      </w:tr>
      <w:tr w:rsidR="00381719" w:rsidRPr="00381719" w14:paraId="2D353F3C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3DE4C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3FFB2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3E69ADFF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6EC7A607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Eleventh Hour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7C395473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14</w:t>
            </w:r>
          </w:p>
        </w:tc>
      </w:tr>
      <w:tr w:rsidR="00381719" w:rsidRPr="00381719" w14:paraId="02D64CE2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4F0F7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D3210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</w:t>
            </w:r>
          </w:p>
        </w:tc>
      </w:tr>
      <w:tr w:rsidR="00381719" w:rsidRPr="00381719" w14:paraId="5D148D00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02F00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7F5FC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381719" w:rsidRPr="00381719" w14:paraId="75C1FC90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22BA3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108F8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381719" w:rsidRPr="00381719" w14:paraId="29741C49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324CA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71241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7E9EE4DF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666DD9BC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Enferm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1F46EA80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90</w:t>
            </w:r>
          </w:p>
        </w:tc>
      </w:tr>
      <w:tr w:rsidR="00381719" w:rsidRPr="00381719" w14:paraId="380A81A9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F3DF1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81500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</w:t>
            </w:r>
          </w:p>
        </w:tc>
      </w:tr>
      <w:tr w:rsidR="00381719" w:rsidRPr="00381719" w14:paraId="1DAF1C41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CF003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05EBC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</w:t>
            </w:r>
          </w:p>
        </w:tc>
      </w:tr>
      <w:tr w:rsidR="00381719" w:rsidRPr="00381719" w14:paraId="0EBB054D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BA7CD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15A89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</w:t>
            </w:r>
          </w:p>
        </w:tc>
      </w:tr>
      <w:tr w:rsidR="00381719" w:rsidRPr="00381719" w14:paraId="4ACAA6EB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7120C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C1D3D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</w:t>
            </w:r>
          </w:p>
        </w:tc>
      </w:tr>
      <w:tr w:rsidR="00381719" w:rsidRPr="00381719" w14:paraId="35DDBEDF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265A7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2A12B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</w:t>
            </w:r>
          </w:p>
        </w:tc>
      </w:tr>
      <w:tr w:rsidR="00381719" w:rsidRPr="00381719" w14:paraId="43383BF3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03918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B1D8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</w:t>
            </w:r>
          </w:p>
        </w:tc>
      </w:tr>
      <w:tr w:rsidR="00381719" w:rsidRPr="00381719" w14:paraId="44496800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0C1CD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7BE3A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381719" w:rsidRPr="00381719" w14:paraId="781B0970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792ED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C8084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0F8D8A8A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40460473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ID Medical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592585DE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12</w:t>
            </w:r>
          </w:p>
        </w:tc>
      </w:tr>
      <w:tr w:rsidR="00381719" w:rsidRPr="00381719" w14:paraId="09AE2A3E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89165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BEB18D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</w:t>
            </w:r>
          </w:p>
        </w:tc>
      </w:tr>
      <w:tr w:rsidR="00381719" w:rsidRPr="00381719" w14:paraId="336C734A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752F4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650F4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381719" w:rsidRPr="00381719" w14:paraId="11BEA48A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F9EC5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AD0F2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381719" w:rsidRPr="00381719" w14:paraId="530DDF6E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B06B1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C95DB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3131E6FD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564155F4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Just Nurses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238B4710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95</w:t>
            </w:r>
          </w:p>
        </w:tc>
      </w:tr>
      <w:tr w:rsidR="00381719" w:rsidRPr="00381719" w14:paraId="5E39C858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737E6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8510B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24</w:t>
            </w:r>
          </w:p>
        </w:tc>
      </w:tr>
      <w:tr w:rsidR="00381719" w:rsidRPr="00381719" w14:paraId="648B7908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7BE65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00E2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</w:t>
            </w:r>
          </w:p>
        </w:tc>
      </w:tr>
      <w:tr w:rsidR="00381719" w:rsidRPr="00381719" w14:paraId="5E9D7DEC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F0EB5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417B0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</w:t>
            </w:r>
          </w:p>
        </w:tc>
      </w:tr>
      <w:tr w:rsidR="00381719" w:rsidRPr="00381719" w14:paraId="51960DA4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4AF68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A1F77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</w:t>
            </w:r>
          </w:p>
        </w:tc>
      </w:tr>
      <w:tr w:rsidR="00381719" w:rsidRPr="00381719" w14:paraId="1C08BA77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63EB3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FFEA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</w:t>
            </w:r>
          </w:p>
        </w:tc>
      </w:tr>
      <w:tr w:rsidR="00381719" w:rsidRPr="00381719" w14:paraId="49BAC7C0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61564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F4C9C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</w:t>
            </w:r>
          </w:p>
        </w:tc>
      </w:tr>
      <w:tr w:rsidR="00381719" w:rsidRPr="00381719" w14:paraId="26A90C37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DEABE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33444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381719" w:rsidRPr="00381719" w14:paraId="4C738C9C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668F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543B7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4A7380FC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07E6214E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MedicsPro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22985EA4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368</w:t>
            </w:r>
          </w:p>
        </w:tc>
      </w:tr>
      <w:tr w:rsidR="00381719" w:rsidRPr="00381719" w14:paraId="6F76A2CF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8215B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489C8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46</w:t>
            </w:r>
          </w:p>
        </w:tc>
      </w:tr>
      <w:tr w:rsidR="00381719" w:rsidRPr="00381719" w14:paraId="6D8C9791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0C148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3B827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56</w:t>
            </w:r>
          </w:p>
        </w:tc>
      </w:tr>
      <w:tr w:rsidR="00381719" w:rsidRPr="00381719" w14:paraId="725B1235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F88FE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740BB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36</w:t>
            </w:r>
          </w:p>
        </w:tc>
      </w:tr>
      <w:tr w:rsidR="00381719" w:rsidRPr="00381719" w14:paraId="6607B5A3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67803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6CF34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44</w:t>
            </w:r>
          </w:p>
        </w:tc>
      </w:tr>
      <w:tr w:rsidR="00381719" w:rsidRPr="00381719" w14:paraId="2D14CA35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00D73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0D4E9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59</w:t>
            </w:r>
          </w:p>
        </w:tc>
      </w:tr>
      <w:tr w:rsidR="00381719" w:rsidRPr="00381719" w14:paraId="4E453AAF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E2BBF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105B7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77</w:t>
            </w:r>
          </w:p>
        </w:tc>
      </w:tr>
      <w:tr w:rsidR="00381719" w:rsidRPr="00381719" w14:paraId="6B4F09CC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9397E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F8286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50</w:t>
            </w:r>
          </w:p>
        </w:tc>
      </w:tr>
      <w:tr w:rsidR="00381719" w:rsidRPr="00381719" w14:paraId="1FC77B11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7BD03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AF721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61574DE8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42C8F8FE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Medicure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3304FC7E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</w:t>
            </w:r>
          </w:p>
        </w:tc>
      </w:tr>
      <w:tr w:rsidR="00381719" w:rsidRPr="00381719" w14:paraId="64459AC6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498D7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86EF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19</w:t>
            </w:r>
          </w:p>
        </w:tc>
      </w:tr>
      <w:tr w:rsidR="00381719" w:rsidRPr="00381719" w14:paraId="4E34F3C1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F7BBD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AEB62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381719" w:rsidRPr="00381719" w14:paraId="05F45C6E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81531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1F015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22124C7F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0A8A92C0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MedPure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012C785E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57</w:t>
            </w:r>
          </w:p>
        </w:tc>
      </w:tr>
      <w:tr w:rsidR="00381719" w:rsidRPr="00381719" w14:paraId="335706B2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D6D45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5B9D6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</w:t>
            </w:r>
          </w:p>
        </w:tc>
      </w:tr>
      <w:tr w:rsidR="00381719" w:rsidRPr="00381719" w14:paraId="0BA60875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8A27C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E39A3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23</w:t>
            </w:r>
          </w:p>
        </w:tc>
      </w:tr>
      <w:tr w:rsidR="00381719" w:rsidRPr="00381719" w14:paraId="3DD92674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F3163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6AEB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381719" w:rsidRPr="00381719" w14:paraId="0083B0D6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4FBAB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7AC8F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381719" w:rsidRPr="00381719" w14:paraId="5EC8A6B5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3AEC6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4C224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</w:t>
            </w:r>
          </w:p>
        </w:tc>
      </w:tr>
      <w:tr w:rsidR="00381719" w:rsidRPr="00381719" w14:paraId="4CD14EEB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06078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1B8F4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</w:t>
            </w:r>
          </w:p>
        </w:tc>
      </w:tr>
      <w:tr w:rsidR="00381719" w:rsidRPr="00381719" w14:paraId="0510A1AA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D64E4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4384D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0FA20FE7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6A16B95E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Medsol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04D23759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85</w:t>
            </w:r>
          </w:p>
        </w:tc>
      </w:tr>
      <w:tr w:rsidR="00381719" w:rsidRPr="00381719" w14:paraId="4AD469A7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8B7BB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D5E39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</w:t>
            </w:r>
          </w:p>
        </w:tc>
      </w:tr>
      <w:tr w:rsidR="00381719" w:rsidRPr="00381719" w14:paraId="7217C751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6074E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31ACC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16</w:t>
            </w:r>
          </w:p>
        </w:tc>
      </w:tr>
      <w:tr w:rsidR="00381719" w:rsidRPr="00381719" w14:paraId="27077832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66C02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A583A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16</w:t>
            </w:r>
          </w:p>
        </w:tc>
      </w:tr>
      <w:tr w:rsidR="00381719" w:rsidRPr="00381719" w14:paraId="72030527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AE8CF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23474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45</w:t>
            </w:r>
          </w:p>
        </w:tc>
      </w:tr>
      <w:tr w:rsidR="00381719" w:rsidRPr="00381719" w14:paraId="0461CAFE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9A027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1E317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</w:t>
            </w:r>
          </w:p>
        </w:tc>
      </w:tr>
      <w:tr w:rsidR="00381719" w:rsidRPr="00381719" w14:paraId="5DCBB0AA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51963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BBDC2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495FC831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6A4546E4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MedTeam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7EBD908F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669</w:t>
            </w:r>
          </w:p>
        </w:tc>
      </w:tr>
      <w:tr w:rsidR="00381719" w:rsidRPr="00381719" w14:paraId="47F7CF6C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FDE95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AF1B6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54</w:t>
            </w:r>
          </w:p>
        </w:tc>
      </w:tr>
      <w:tr w:rsidR="00381719" w:rsidRPr="00381719" w14:paraId="22788B8D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D4944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05FD0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113</w:t>
            </w:r>
          </w:p>
        </w:tc>
      </w:tr>
      <w:tr w:rsidR="00381719" w:rsidRPr="00381719" w14:paraId="78828620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E63A9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21027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100</w:t>
            </w:r>
          </w:p>
        </w:tc>
      </w:tr>
      <w:tr w:rsidR="00381719" w:rsidRPr="00381719" w14:paraId="1B5970AA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07149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6DA82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100</w:t>
            </w:r>
          </w:p>
        </w:tc>
      </w:tr>
      <w:tr w:rsidR="00381719" w:rsidRPr="00381719" w14:paraId="15537A4F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3EF84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878EA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131</w:t>
            </w:r>
          </w:p>
        </w:tc>
      </w:tr>
      <w:tr w:rsidR="00381719" w:rsidRPr="00381719" w14:paraId="0BE79ABA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7DF3F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C56B7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108</w:t>
            </w:r>
          </w:p>
        </w:tc>
      </w:tr>
      <w:tr w:rsidR="00381719" w:rsidRPr="00381719" w14:paraId="0F57619D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788F1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D684F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63</w:t>
            </w:r>
          </w:p>
        </w:tc>
      </w:tr>
      <w:tr w:rsidR="00381719" w:rsidRPr="00381719" w14:paraId="5994883F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87F61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B80AF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36323E76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323BCE73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MPS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3B6BEB64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423</w:t>
            </w:r>
          </w:p>
        </w:tc>
      </w:tr>
      <w:tr w:rsidR="00381719" w:rsidRPr="00381719" w14:paraId="0E19B696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2F442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15513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45</w:t>
            </w:r>
          </w:p>
        </w:tc>
      </w:tr>
      <w:tr w:rsidR="00381719" w:rsidRPr="00381719" w14:paraId="43513C99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E5590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52A37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66</w:t>
            </w:r>
          </w:p>
        </w:tc>
      </w:tr>
      <w:tr w:rsidR="00381719" w:rsidRPr="00381719" w14:paraId="0EC3DDA0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E9166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CCB6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74</w:t>
            </w:r>
          </w:p>
        </w:tc>
      </w:tr>
      <w:tr w:rsidR="00381719" w:rsidRPr="00381719" w14:paraId="583CB184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A073D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9466E9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68</w:t>
            </w:r>
          </w:p>
        </w:tc>
      </w:tr>
      <w:tr w:rsidR="00381719" w:rsidRPr="00381719" w14:paraId="36902B05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2E9A0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967CD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70</w:t>
            </w:r>
          </w:p>
        </w:tc>
      </w:tr>
      <w:tr w:rsidR="00381719" w:rsidRPr="00381719" w14:paraId="37F133BE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F28EB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1B1DC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66</w:t>
            </w:r>
          </w:p>
        </w:tc>
      </w:tr>
      <w:tr w:rsidR="00381719" w:rsidRPr="00381719" w14:paraId="681BE62E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ACC4D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C7C5E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34</w:t>
            </w:r>
          </w:p>
        </w:tc>
      </w:tr>
      <w:tr w:rsidR="00381719" w:rsidRPr="00381719" w14:paraId="095EA48A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A7038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8FD156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3126C702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0EDB02E0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MyLocum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0309FC7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405</w:t>
            </w:r>
          </w:p>
        </w:tc>
      </w:tr>
      <w:tr w:rsidR="00381719" w:rsidRPr="00381719" w14:paraId="089EA12B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D5B8A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D9660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33</w:t>
            </w:r>
          </w:p>
        </w:tc>
      </w:tr>
      <w:tr w:rsidR="00381719" w:rsidRPr="00381719" w14:paraId="17540409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99C41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C34D7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48</w:t>
            </w:r>
          </w:p>
        </w:tc>
      </w:tr>
      <w:tr w:rsidR="00381719" w:rsidRPr="00381719" w14:paraId="5D76FF72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B7E47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81553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48</w:t>
            </w:r>
          </w:p>
        </w:tc>
      </w:tr>
      <w:tr w:rsidR="00381719" w:rsidRPr="00381719" w14:paraId="2CD1C9EB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2A0A4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98074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47</w:t>
            </w:r>
          </w:p>
        </w:tc>
      </w:tr>
      <w:tr w:rsidR="00381719" w:rsidRPr="00381719" w14:paraId="2A754538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C05CE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7639D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72</w:t>
            </w:r>
          </w:p>
        </w:tc>
      </w:tr>
      <w:tr w:rsidR="00381719" w:rsidRPr="00381719" w14:paraId="0F84F07D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D3E3F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9ECF8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96</w:t>
            </w:r>
          </w:p>
        </w:tc>
      </w:tr>
      <w:tr w:rsidR="00381719" w:rsidRPr="00381719" w14:paraId="072620B4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AB1C4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29B8D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61</w:t>
            </w:r>
          </w:p>
        </w:tc>
      </w:tr>
      <w:tr w:rsidR="00381719" w:rsidRPr="00381719" w14:paraId="126C3DFD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160DF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E2FCB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53C166D8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5D92D213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National Locums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64921877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158</w:t>
            </w:r>
          </w:p>
        </w:tc>
      </w:tr>
      <w:tr w:rsidR="00381719" w:rsidRPr="00381719" w14:paraId="536B5E58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34F99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1865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</w:t>
            </w:r>
          </w:p>
        </w:tc>
      </w:tr>
      <w:tr w:rsidR="00381719" w:rsidRPr="00381719" w14:paraId="7090788A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F2C49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2CFF3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</w:t>
            </w:r>
          </w:p>
        </w:tc>
      </w:tr>
      <w:tr w:rsidR="00381719" w:rsidRPr="00381719" w14:paraId="3A75D2FC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D291C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F156E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</w:t>
            </w:r>
          </w:p>
        </w:tc>
      </w:tr>
      <w:tr w:rsidR="00381719" w:rsidRPr="00381719" w14:paraId="01C474B0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BE5F6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1F519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</w:t>
            </w:r>
          </w:p>
        </w:tc>
      </w:tr>
      <w:tr w:rsidR="00381719" w:rsidRPr="00381719" w14:paraId="7DA0FF6F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D24AE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50F84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16</w:t>
            </w:r>
          </w:p>
        </w:tc>
      </w:tr>
      <w:tr w:rsidR="00381719" w:rsidRPr="00381719" w14:paraId="1DEFD1A6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44647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8DC80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38</w:t>
            </w:r>
          </w:p>
        </w:tc>
      </w:tr>
      <w:tr w:rsidR="00381719" w:rsidRPr="00381719" w14:paraId="6370EB6B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A9B28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F1CCF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50</w:t>
            </w:r>
          </w:p>
        </w:tc>
      </w:tr>
      <w:tr w:rsidR="00381719" w:rsidRPr="00381719" w14:paraId="39740D4E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446E0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00BDF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0E1ECB3F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342F3204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NextStep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119EA4A3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107</w:t>
            </w:r>
          </w:p>
        </w:tc>
      </w:tr>
      <w:tr w:rsidR="00381719" w:rsidRPr="00381719" w14:paraId="348E5817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7F50C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099F1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</w:t>
            </w:r>
          </w:p>
        </w:tc>
      </w:tr>
      <w:tr w:rsidR="00381719" w:rsidRPr="00381719" w14:paraId="22FD6C06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64445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5E3B4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</w:t>
            </w:r>
          </w:p>
        </w:tc>
      </w:tr>
      <w:tr w:rsidR="00381719" w:rsidRPr="00381719" w14:paraId="29301234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5F0C7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2F0E4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16</w:t>
            </w:r>
          </w:p>
        </w:tc>
      </w:tr>
      <w:tr w:rsidR="00381719" w:rsidRPr="00381719" w14:paraId="4D14BDAB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71149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EE06E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</w:t>
            </w:r>
          </w:p>
        </w:tc>
      </w:tr>
      <w:tr w:rsidR="00381719" w:rsidRPr="00381719" w14:paraId="53E0D5E5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D1D91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4125B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</w:t>
            </w:r>
          </w:p>
        </w:tc>
      </w:tr>
      <w:tr w:rsidR="00381719" w:rsidRPr="00381719" w14:paraId="5193298F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A8BCE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240F7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25</w:t>
            </w:r>
          </w:p>
        </w:tc>
      </w:tr>
      <w:tr w:rsidR="00381719" w:rsidRPr="00381719" w14:paraId="242EFFE5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E2706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BBD03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</w:t>
            </w:r>
          </w:p>
        </w:tc>
      </w:tr>
      <w:tr w:rsidR="00381719" w:rsidRPr="00381719" w14:paraId="4D09A437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BCBEF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B5E33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3AA84108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05EDBC15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NISI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0C552CE7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</w:tr>
      <w:tr w:rsidR="00381719" w:rsidRPr="00381719" w14:paraId="5DFCF51D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3A2B3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5A237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381719" w:rsidRPr="00381719" w14:paraId="023DCDA1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45145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EA7F2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</w:t>
            </w:r>
          </w:p>
        </w:tc>
      </w:tr>
      <w:tr w:rsidR="00381719" w:rsidRPr="00381719" w14:paraId="7FAC638D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63D62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D8C4E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381719" w:rsidRPr="00381719" w14:paraId="64094B40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4028D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2851B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5AD9249A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5398CC69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Nutrix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27E6C32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79</w:t>
            </w:r>
          </w:p>
        </w:tc>
      </w:tr>
      <w:tr w:rsidR="00381719" w:rsidRPr="00381719" w14:paraId="50A8A8EE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E10B2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353F4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23</w:t>
            </w:r>
          </w:p>
        </w:tc>
      </w:tr>
      <w:tr w:rsidR="00381719" w:rsidRPr="00381719" w14:paraId="4FCF3A9E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5A4E0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30D39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381719" w:rsidRPr="00381719" w14:paraId="1E5BBE03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8A35A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6F995F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</w:t>
            </w:r>
          </w:p>
        </w:tc>
      </w:tr>
      <w:tr w:rsidR="00381719" w:rsidRPr="00381719" w14:paraId="343DE6D9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52D2A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28750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19</w:t>
            </w:r>
          </w:p>
        </w:tc>
      </w:tr>
      <w:tr w:rsidR="00381719" w:rsidRPr="00381719" w14:paraId="12F0CA7F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DE40E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2C308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</w:t>
            </w:r>
          </w:p>
        </w:tc>
      </w:tr>
      <w:tr w:rsidR="00381719" w:rsidRPr="00381719" w14:paraId="39C65200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33A4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AFBB0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3E4E81D9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08449349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Pure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49D2FD5C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12</w:t>
            </w:r>
          </w:p>
        </w:tc>
      </w:tr>
      <w:tr w:rsidR="00381719" w:rsidRPr="00381719" w14:paraId="6013C4B9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829FC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FA5AD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381719" w:rsidRPr="00381719" w14:paraId="01FFD566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ED61B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8AF09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381719" w:rsidRPr="00381719" w14:paraId="6CD5FA83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A5776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A268E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</w:t>
            </w:r>
          </w:p>
        </w:tc>
      </w:tr>
      <w:tr w:rsidR="00381719" w:rsidRPr="00381719" w14:paraId="62A6B87F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86734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C1A38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381719" w:rsidRPr="00381719" w14:paraId="55E72B06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0DE64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07EA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381719" w:rsidRPr="00381719" w14:paraId="17AABDFC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A7008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89722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0AB0EC66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0C471CBB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PRO Nursing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1F25DD8B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121</w:t>
            </w:r>
          </w:p>
        </w:tc>
      </w:tr>
      <w:tr w:rsidR="00381719" w:rsidRPr="00381719" w14:paraId="4F3982AD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9C2CC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2D95D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</w:t>
            </w:r>
          </w:p>
        </w:tc>
      </w:tr>
      <w:tr w:rsidR="00381719" w:rsidRPr="00381719" w14:paraId="55E97918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70208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5EF48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21</w:t>
            </w:r>
          </w:p>
        </w:tc>
      </w:tr>
      <w:tr w:rsidR="00381719" w:rsidRPr="00381719" w14:paraId="4D398C55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762AF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1D306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</w:t>
            </w:r>
          </w:p>
        </w:tc>
      </w:tr>
      <w:tr w:rsidR="00381719" w:rsidRPr="00381719" w14:paraId="2EA19591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97C29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CFE38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16</w:t>
            </w:r>
          </w:p>
        </w:tc>
      </w:tr>
      <w:tr w:rsidR="00381719" w:rsidRPr="00381719" w14:paraId="127F3790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3B2BF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CFF69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</w:t>
            </w:r>
          </w:p>
        </w:tc>
      </w:tr>
      <w:tr w:rsidR="00381719" w:rsidRPr="00381719" w14:paraId="203844AC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34FAD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47AD0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</w:t>
            </w:r>
          </w:p>
        </w:tc>
      </w:tr>
      <w:tr w:rsidR="00381719" w:rsidRPr="00381719" w14:paraId="20EE15EC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F3C6C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DCF14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26</w:t>
            </w:r>
          </w:p>
        </w:tc>
      </w:tr>
      <w:tr w:rsidR="00381719" w:rsidRPr="00381719" w14:paraId="62969AB0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BC889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92CBF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04D3E503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46B94327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Randstad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4C521A9D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</w:tr>
      <w:tr w:rsidR="00381719" w:rsidRPr="00381719" w14:paraId="57D32B0B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54DC0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49849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381719" w:rsidRPr="00381719" w14:paraId="04631949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72F05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3AD7C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381719" w:rsidRPr="00381719" w14:paraId="5CF51CE9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DB193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24D1D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381719" w:rsidRPr="00381719" w14:paraId="74719D57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30C82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3A659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381719" w:rsidRPr="00381719" w14:paraId="1F86B093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DF9EE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A0BE2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2F077513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0D30B838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Richmond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2117F464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1223</w:t>
            </w:r>
          </w:p>
        </w:tc>
      </w:tr>
      <w:tr w:rsidR="00381719" w:rsidRPr="00381719" w14:paraId="6DEFE8A6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31E16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61711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172</w:t>
            </w:r>
          </w:p>
        </w:tc>
      </w:tr>
      <w:tr w:rsidR="00381719" w:rsidRPr="00381719" w14:paraId="61A7BBD0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D23B7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FDD41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195</w:t>
            </w:r>
          </w:p>
        </w:tc>
      </w:tr>
      <w:tr w:rsidR="00381719" w:rsidRPr="00381719" w14:paraId="08A60AB7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CF30D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5276C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156</w:t>
            </w:r>
          </w:p>
        </w:tc>
      </w:tr>
      <w:tr w:rsidR="00381719" w:rsidRPr="00381719" w14:paraId="0D37280C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5D5F6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E232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186</w:t>
            </w:r>
          </w:p>
        </w:tc>
      </w:tr>
      <w:tr w:rsidR="00381719" w:rsidRPr="00381719" w14:paraId="5B7E38D7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81387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1DA3E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231</w:t>
            </w:r>
          </w:p>
        </w:tc>
      </w:tr>
      <w:tr w:rsidR="00381719" w:rsidRPr="00381719" w14:paraId="4A512387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7726A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D0BF8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185</w:t>
            </w:r>
          </w:p>
        </w:tc>
      </w:tr>
      <w:tr w:rsidR="00381719" w:rsidRPr="00381719" w14:paraId="2A431E41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CC464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6FBB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98</w:t>
            </w:r>
          </w:p>
        </w:tc>
      </w:tr>
      <w:tr w:rsidR="00381719" w:rsidRPr="00381719" w14:paraId="6F588AA9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C72BC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A8F4E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3E77F9B8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32CC61BE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Spring Day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65CE82AC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</w:tr>
      <w:tr w:rsidR="00381719" w:rsidRPr="00381719" w14:paraId="6D659C2E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3DDA4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A8F3A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381719" w:rsidRPr="00381719" w14:paraId="2B060AE3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57111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F89CB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381719" w:rsidRPr="00381719" w14:paraId="3463E158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C6DA6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74236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381719" w:rsidRPr="00381719" w14:paraId="3C44F1AA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8AAA2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6F580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381719" w:rsidRPr="00381719" w14:paraId="2754623A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7C92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C67BC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66BD7115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6B49171F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Thornbury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6E08E81C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16</w:t>
            </w:r>
          </w:p>
        </w:tc>
      </w:tr>
      <w:tr w:rsidR="00381719" w:rsidRPr="00381719" w14:paraId="11EB303A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816A9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A17AE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381719" w:rsidRPr="00381719" w14:paraId="65FB2B5F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5D586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D2EDA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381719" w:rsidRPr="00381719" w14:paraId="7D51F065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BD4F8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618CB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</w:t>
            </w:r>
          </w:p>
        </w:tc>
      </w:tr>
      <w:tr w:rsidR="00381719" w:rsidRPr="00381719" w14:paraId="1D14FB96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04BED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D990B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</w:t>
            </w:r>
          </w:p>
        </w:tc>
      </w:tr>
      <w:tr w:rsidR="00381719" w:rsidRPr="00381719" w14:paraId="3CCA3F73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472FF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C81BE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381719" w:rsidRPr="00381719" w14:paraId="78ACFD17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0E80F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353A6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5D2544D3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1F7649E1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Total Assist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17FCED38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25</w:t>
            </w:r>
          </w:p>
        </w:tc>
      </w:tr>
      <w:tr w:rsidR="00381719" w:rsidRPr="00381719" w14:paraId="3BB8E5D7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E376D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15C90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381719" w:rsidRPr="00381719" w14:paraId="7E243FE1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647BE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B074F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381719" w:rsidRPr="00381719" w14:paraId="53B7AAD1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3A761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90BD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381719" w:rsidRPr="00381719" w14:paraId="06299BF6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0F5DB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4BBE9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</w:t>
            </w:r>
          </w:p>
        </w:tc>
      </w:tr>
      <w:tr w:rsidR="00381719" w:rsidRPr="00381719" w14:paraId="3CD03D5B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0D655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B2392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</w:t>
            </w:r>
          </w:p>
        </w:tc>
      </w:tr>
      <w:tr w:rsidR="00381719" w:rsidRPr="00381719" w14:paraId="3FB29EDB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E9112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01E2D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</w:t>
            </w:r>
          </w:p>
        </w:tc>
      </w:tr>
      <w:tr w:rsidR="00381719" w:rsidRPr="00381719" w14:paraId="66C7CAF1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510B9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F68E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381719" w:rsidRPr="00381719" w14:paraId="590F9E46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170C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FFAA7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159AB165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4737D9D1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TXM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44AC0077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</w:tr>
      <w:tr w:rsidR="00381719" w:rsidRPr="00381719" w14:paraId="250C6D3D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43333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D1E9E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381719" w:rsidRPr="00381719" w14:paraId="2A0A05CB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78ED4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F5AC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381719" w:rsidRPr="00381719" w14:paraId="3F7C4334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D087F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BE27B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5A6AE376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1D2AF66A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VRecruitment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143BEFCA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138</w:t>
            </w:r>
          </w:p>
        </w:tc>
      </w:tr>
      <w:tr w:rsidR="00381719" w:rsidRPr="00381719" w14:paraId="6EC1C6C4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4FFDB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8542B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</w:t>
            </w:r>
          </w:p>
        </w:tc>
      </w:tr>
      <w:tr w:rsidR="00381719" w:rsidRPr="00381719" w14:paraId="71BDE11F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3428B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C935C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22</w:t>
            </w:r>
          </w:p>
        </w:tc>
      </w:tr>
      <w:tr w:rsidR="00381719" w:rsidRPr="00381719" w14:paraId="0F36538C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26504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A081E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25</w:t>
            </w:r>
          </w:p>
        </w:tc>
      </w:tr>
      <w:tr w:rsidR="00381719" w:rsidRPr="00381719" w14:paraId="54F69DF7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FE406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B7C90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</w:t>
            </w:r>
          </w:p>
        </w:tc>
      </w:tr>
      <w:tr w:rsidR="00381719" w:rsidRPr="00381719" w14:paraId="2755412D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6FE1A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ED81A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</w:t>
            </w:r>
          </w:p>
        </w:tc>
      </w:tr>
      <w:tr w:rsidR="00381719" w:rsidRPr="00381719" w14:paraId="5E8CB2CA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22C20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373C2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</w:t>
            </w:r>
          </w:p>
        </w:tc>
      </w:tr>
      <w:tr w:rsidR="00381719" w:rsidRPr="00381719" w14:paraId="1BB0D2C4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3DD00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23F3D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</w:t>
            </w:r>
          </w:p>
        </w:tc>
      </w:tr>
      <w:tr w:rsidR="00381719" w:rsidRPr="00381719" w14:paraId="10C61A14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2673E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F9EA6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228263E7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1AE32797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WNA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177299C9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</w:tr>
      <w:tr w:rsidR="00381719" w:rsidRPr="00381719" w14:paraId="06F26F6D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F4B03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DB7D6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381719" w:rsidRPr="00381719" w14:paraId="67099C6F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9648B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2E7F7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381719" w:rsidRPr="00381719" w14:paraId="0FD1AF07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346E1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32FE8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0BDA239B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7A34478D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Your Nurse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42A9EC46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107</w:t>
            </w:r>
          </w:p>
        </w:tc>
      </w:tr>
      <w:tr w:rsidR="00381719" w:rsidRPr="00381719" w14:paraId="5D58D026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4B38B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8CB37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381719" w:rsidRPr="00381719" w14:paraId="524B9BA8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63379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1717D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24</w:t>
            </w:r>
          </w:p>
        </w:tc>
      </w:tr>
      <w:tr w:rsidR="00381719" w:rsidRPr="00381719" w14:paraId="20EDD502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F4E4E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BCABF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</w:t>
            </w:r>
          </w:p>
        </w:tc>
      </w:tr>
      <w:tr w:rsidR="00381719" w:rsidRPr="00381719" w14:paraId="2527D2E8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17C7A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12A7D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</w:t>
            </w:r>
          </w:p>
        </w:tc>
      </w:tr>
      <w:tr w:rsidR="00381719" w:rsidRPr="00381719" w14:paraId="5A944417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2CB6D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2D077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</w:t>
            </w:r>
          </w:p>
        </w:tc>
      </w:tr>
      <w:tr w:rsidR="00381719" w:rsidRPr="00381719" w14:paraId="1D27848A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4FE8D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612AF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</w:t>
            </w:r>
          </w:p>
        </w:tc>
      </w:tr>
      <w:tr w:rsidR="00381719" w:rsidRPr="00381719" w14:paraId="4A541B5A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4681E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EB1366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</w:t>
            </w:r>
          </w:p>
        </w:tc>
      </w:tr>
      <w:tr w:rsidR="00381719" w:rsidRPr="00381719" w14:paraId="55C05451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A29BC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FC332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4A345D7D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4E6F8AB5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YourWorld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28290F15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486</w:t>
            </w:r>
          </w:p>
        </w:tc>
      </w:tr>
      <w:tr w:rsidR="00381719" w:rsidRPr="00381719" w14:paraId="20117F2C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35B7A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933B4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97</w:t>
            </w:r>
          </w:p>
        </w:tc>
      </w:tr>
      <w:tr w:rsidR="00381719" w:rsidRPr="00381719" w14:paraId="01998AB8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87B59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0E04C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63</w:t>
            </w:r>
          </w:p>
        </w:tc>
      </w:tr>
      <w:tr w:rsidR="00381719" w:rsidRPr="00381719" w14:paraId="5271DFC5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B76C7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8AA82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64</w:t>
            </w:r>
          </w:p>
        </w:tc>
      </w:tr>
      <w:tr w:rsidR="00381719" w:rsidRPr="00381719" w14:paraId="6170C15D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2584A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1F2E9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60</w:t>
            </w:r>
          </w:p>
        </w:tc>
      </w:tr>
      <w:tr w:rsidR="00381719" w:rsidRPr="00381719" w14:paraId="134AE103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6FC34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6348D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71</w:t>
            </w:r>
          </w:p>
        </w:tc>
      </w:tr>
      <w:tr w:rsidR="00381719" w:rsidRPr="00381719" w14:paraId="24D83C30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6F71F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634198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90</w:t>
            </w:r>
          </w:p>
        </w:tc>
      </w:tr>
      <w:tr w:rsidR="00381719" w:rsidRPr="00381719" w14:paraId="06CB54D4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9BA5B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F0263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41</w:t>
            </w:r>
          </w:p>
        </w:tc>
      </w:tr>
      <w:tr w:rsidR="00381719" w:rsidRPr="00381719" w14:paraId="242183DA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1F9B8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5E43B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1719" w:rsidRPr="00381719" w14:paraId="1CFB921E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bottom"/>
            <w:hideMark/>
          </w:tcPr>
          <w:p w14:paraId="34CC028F" w14:textId="77777777" w:rsidR="00381719" w:rsidRPr="00381719" w:rsidRDefault="00381719" w:rsidP="0038171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YourWorld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auto" w:fill="auto"/>
            <w:noWrap/>
            <w:vAlign w:val="center"/>
            <w:hideMark/>
          </w:tcPr>
          <w:p w14:paraId="118B02EA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31</w:t>
            </w:r>
          </w:p>
        </w:tc>
      </w:tr>
      <w:tr w:rsidR="00381719" w:rsidRPr="00381719" w14:paraId="5235A939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14AD5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0C796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</w:t>
            </w:r>
          </w:p>
        </w:tc>
      </w:tr>
      <w:tr w:rsidR="00381719" w:rsidRPr="00381719" w14:paraId="581C1B19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9C07A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A012E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</w:t>
            </w:r>
          </w:p>
        </w:tc>
      </w:tr>
      <w:tr w:rsidR="00381719" w:rsidRPr="00381719" w14:paraId="41AD0C23" w14:textId="77777777" w:rsidTr="00381719">
        <w:trPr>
          <w:trHeight w:val="300"/>
          <w:jc w:val="center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882AC" w14:textId="77777777" w:rsidR="00381719" w:rsidRPr="00381719" w:rsidRDefault="00381719" w:rsidP="00381719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9CC3C" w14:textId="77777777" w:rsidR="00381719" w:rsidRPr="00381719" w:rsidRDefault="00381719" w:rsidP="0038171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8171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</w:t>
            </w:r>
          </w:p>
        </w:tc>
      </w:tr>
    </w:tbl>
    <w:p w14:paraId="56929D2E" w14:textId="77777777" w:rsidR="00224749" w:rsidRPr="00DF05B4" w:rsidRDefault="00224749" w:rsidP="00DF05B4">
      <w:pPr>
        <w:rPr>
          <w:rFonts w:ascii="Verdana" w:hAnsi="Verdana"/>
          <w:b/>
          <w:sz w:val="22"/>
        </w:rPr>
      </w:pPr>
    </w:p>
    <w:p w14:paraId="5ECFE122" w14:textId="72D6A7CD" w:rsidR="00B82F3C" w:rsidRPr="00B82F3C" w:rsidRDefault="00B82F3C" w:rsidP="00B82F3C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B82F3C">
        <w:rPr>
          <w:rFonts w:ascii="Verdana" w:hAnsi="Verdana"/>
          <w:b/>
          <w:sz w:val="22"/>
        </w:rPr>
        <w:t>Please could you confirm how many Band 5 agency nurse shifts which were approved to go out to agency, were unfilled from July 2024 – Jan 2025?</w:t>
      </w:r>
      <w:r w:rsidR="00224749">
        <w:rPr>
          <w:rFonts w:ascii="Verdana" w:hAnsi="Verdana"/>
          <w:b/>
          <w:sz w:val="22"/>
        </w:rPr>
        <w:br/>
      </w:r>
      <w:r w:rsidR="00224749" w:rsidRPr="00224749">
        <w:rPr>
          <w:rFonts w:ascii="Verdana" w:hAnsi="Verdana"/>
          <w:bCs/>
          <w:sz w:val="22"/>
        </w:rPr>
        <w:t>Please see Q1.</w:t>
      </w:r>
      <w:r>
        <w:rPr>
          <w:rFonts w:ascii="Verdana" w:hAnsi="Verdana"/>
          <w:b/>
          <w:sz w:val="22"/>
        </w:rPr>
        <w:br/>
      </w:r>
    </w:p>
    <w:p w14:paraId="3786BAC0" w14:textId="7E3B20E5" w:rsidR="00224749" w:rsidRDefault="00B82F3C" w:rsidP="00B82F3C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B82F3C">
        <w:rPr>
          <w:rFonts w:ascii="Verdana" w:hAnsi="Verdana"/>
          <w:b/>
          <w:sz w:val="22"/>
        </w:rPr>
        <w:t>Please confirm how many hours throughout the timescale detailed in Q1 were filled by off-framework agencies for Band 5 agency nurses? Can this also be broken down per month.</w:t>
      </w:r>
    </w:p>
    <w:tbl>
      <w:tblPr>
        <w:tblW w:w="2820" w:type="dxa"/>
        <w:jc w:val="center"/>
        <w:tblLook w:val="04A0" w:firstRow="1" w:lastRow="0" w:firstColumn="1" w:lastColumn="0" w:noHBand="0" w:noVBand="1"/>
      </w:tblPr>
      <w:tblGrid>
        <w:gridCol w:w="1446"/>
        <w:gridCol w:w="1374"/>
      </w:tblGrid>
      <w:tr w:rsidR="00224749" w:rsidRPr="00224749" w14:paraId="7B9D4F0B" w14:textId="77777777" w:rsidTr="00224749">
        <w:trPr>
          <w:trHeight w:val="300"/>
          <w:jc w:val="center"/>
        </w:trPr>
        <w:tc>
          <w:tcPr>
            <w:tcW w:w="2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B72899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Hours by off contract</w:t>
            </w:r>
          </w:p>
        </w:tc>
      </w:tr>
      <w:tr w:rsidR="00224749" w:rsidRPr="00224749" w14:paraId="1BD57792" w14:textId="77777777" w:rsidTr="00224749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E548D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2E934B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34.49</w:t>
            </w:r>
          </w:p>
        </w:tc>
      </w:tr>
      <w:tr w:rsidR="00224749" w:rsidRPr="00224749" w14:paraId="010CA065" w14:textId="77777777" w:rsidTr="00224749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8CEEA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06CDA9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20.75</w:t>
            </w:r>
          </w:p>
        </w:tc>
      </w:tr>
      <w:tr w:rsidR="00224749" w:rsidRPr="00224749" w14:paraId="0F7EF66C" w14:textId="77777777" w:rsidTr="00224749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71E78E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D1A84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973.67</w:t>
            </w:r>
          </w:p>
        </w:tc>
      </w:tr>
      <w:tr w:rsidR="00224749" w:rsidRPr="00224749" w14:paraId="32956715" w14:textId="77777777" w:rsidTr="00224749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0571E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AD11F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854.25</w:t>
            </w:r>
          </w:p>
        </w:tc>
      </w:tr>
      <w:tr w:rsidR="00224749" w:rsidRPr="00224749" w14:paraId="0401AA87" w14:textId="77777777" w:rsidTr="00224749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A05BC9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EDE89D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712.75</w:t>
            </w:r>
          </w:p>
        </w:tc>
      </w:tr>
      <w:tr w:rsidR="00224749" w:rsidRPr="00224749" w14:paraId="2F536C70" w14:textId="77777777" w:rsidTr="00224749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7A833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FC9E59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209.25</w:t>
            </w:r>
          </w:p>
        </w:tc>
      </w:tr>
      <w:tr w:rsidR="00224749" w:rsidRPr="00224749" w14:paraId="395B0985" w14:textId="77777777" w:rsidTr="00224749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3CFB1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F38C53" w14:textId="77777777" w:rsidR="00224749" w:rsidRPr="00224749" w:rsidRDefault="00224749" w:rsidP="0022474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2474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35.00</w:t>
            </w:r>
          </w:p>
        </w:tc>
      </w:tr>
    </w:tbl>
    <w:p w14:paraId="67FCBC60" w14:textId="2CC909B9" w:rsidR="00B82F3C" w:rsidRPr="00B82F3C" w:rsidRDefault="00B82F3C" w:rsidP="00224749">
      <w:pPr>
        <w:pStyle w:val="ListParagraph"/>
        <w:ind w:left="865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lastRenderedPageBreak/>
        <w:br/>
      </w:r>
    </w:p>
    <w:p w14:paraId="0C6E8EA1" w14:textId="11708770" w:rsidR="00604B1D" w:rsidRDefault="00B82F3C" w:rsidP="00B82F3C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B82F3C">
        <w:rPr>
          <w:rFonts w:ascii="Verdana" w:hAnsi="Verdana"/>
          <w:b/>
          <w:sz w:val="22"/>
        </w:rPr>
        <w:t xml:space="preserve">Between July 2024 – Jan 2025, what was the </w:t>
      </w:r>
      <w:r w:rsidR="00604B1D">
        <w:rPr>
          <w:rFonts w:ascii="Verdana" w:hAnsi="Verdana"/>
          <w:b/>
          <w:sz w:val="22"/>
        </w:rPr>
        <w:t>Health Board</w:t>
      </w:r>
      <w:r w:rsidRPr="00B82F3C">
        <w:rPr>
          <w:rFonts w:ascii="Verdana" w:hAnsi="Verdana"/>
          <w:b/>
          <w:sz w:val="22"/>
        </w:rPr>
        <w:t xml:space="preserve"> spend per month, for each agency supplier?</w:t>
      </w:r>
      <w:r>
        <w:rPr>
          <w:rFonts w:ascii="Verdana" w:hAnsi="Verdana"/>
          <w:b/>
          <w:sz w:val="22"/>
        </w:rPr>
        <w:br/>
      </w:r>
      <w:r w:rsidR="00604B1D" w:rsidRPr="00604B1D">
        <w:rPr>
          <w:rFonts w:ascii="Verdana" w:hAnsi="Verdana"/>
          <w:bCs/>
          <w:sz w:val="22"/>
        </w:rPr>
        <w:t>Please note that this information covers both qualified nurses and health care assistants.</w:t>
      </w:r>
    </w:p>
    <w:tbl>
      <w:tblPr>
        <w:tblW w:w="1499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940"/>
        <w:gridCol w:w="1219"/>
        <w:gridCol w:w="1140"/>
        <w:gridCol w:w="1140"/>
        <w:gridCol w:w="1140"/>
        <w:gridCol w:w="1140"/>
        <w:gridCol w:w="1140"/>
        <w:gridCol w:w="1140"/>
      </w:tblGrid>
      <w:tr w:rsidR="00604B1D" w:rsidRPr="00604B1D" w14:paraId="544E573F" w14:textId="77777777" w:rsidTr="00604B1D">
        <w:trPr>
          <w:trHeight w:val="290"/>
        </w:trPr>
        <w:tc>
          <w:tcPr>
            <w:tcW w:w="69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627BF3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Nurse Agency</w:t>
            </w: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39DB5D" w14:textId="7777777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A16091" w14:textId="7777777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027616" w14:textId="7777777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791AE9" w14:textId="7777777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0A2C39" w14:textId="7777777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4F3670" w14:textId="7777777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E83537" w14:textId="7777777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Jan-25</w:t>
            </w:r>
          </w:p>
        </w:tc>
      </w:tr>
      <w:tr w:rsidR="00604B1D" w:rsidRPr="00604B1D" w14:paraId="39CF8BE0" w14:textId="77777777" w:rsidTr="00604B1D">
        <w:trPr>
          <w:trHeight w:val="290"/>
        </w:trPr>
        <w:tc>
          <w:tcPr>
            <w:tcW w:w="69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0CB91C2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A36CF6" w14:textId="6A35DA8D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£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97EDA8" w14:textId="23B4D493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A4562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£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8519FE" w14:textId="6B4BD16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A4562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£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42D9DF" w14:textId="56AC8F7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A4562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£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AD2D7B" w14:textId="3508B39B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A4562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£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B6B00F" w14:textId="29DEFFF3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A4562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£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8D0A44" w14:textId="6B0DE16B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A4562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£</w:t>
            </w:r>
          </w:p>
        </w:tc>
      </w:tr>
      <w:tr w:rsidR="00604B1D" w:rsidRPr="00604B1D" w14:paraId="29DF2BD7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75E4AD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ABILITY RECRUITMENT GROUP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D2A40E" w14:textId="0E8DC56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48,193.67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EC7371" w14:textId="6FDAB9E3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15,348.12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15A565" w14:textId="351A1F8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66,088.00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76EA89" w14:textId="4637F414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52,035.16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105140" w14:textId="6B9B7708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88,134.30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09E908" w14:textId="463270F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61,860.24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3D9738" w14:textId="1824350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87,299.46</w:t>
            </w:r>
          </w:p>
        </w:tc>
      </w:tr>
      <w:tr w:rsidR="00604B1D" w:rsidRPr="00604B1D" w14:paraId="5D39EB4F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A1B18B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ALLIED &amp; CLINICAL RECRUITMENTS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25048D" w14:textId="40124493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957.12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2C7429" w14:textId="17DD93BF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491.04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7101B1" w14:textId="2A79BFC9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1,178.23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5AB100" w14:textId="1BBF3ABE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1,586.51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4534B3" w14:textId="123D51C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1,664.61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039FDA" w14:textId="557644EF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1,735.52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184C75" w14:textId="353F6D46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2,085.06</w:t>
            </w:r>
          </w:p>
        </w:tc>
      </w:tr>
      <w:tr w:rsidR="00604B1D" w:rsidRPr="00604B1D" w14:paraId="6D944212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05287E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ASA MEDICAL SOLUTIONS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EF27BD" w14:textId="5D4FF836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10,661.93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D45FD0" w14:textId="5FF20B0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4,663.70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6CACF8" w14:textId="639DFC7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6,452.05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346A0E" w14:textId="3EEB0A71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2,171.07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D56B42" w14:textId="59FC6724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11,193.49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80AA74" w14:textId="430DC4F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8,481.19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17F80F" w14:textId="024A1F5C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7,792.73</w:t>
            </w:r>
          </w:p>
        </w:tc>
      </w:tr>
      <w:tr w:rsidR="00604B1D" w:rsidRPr="00604B1D" w14:paraId="43A6D615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B798A9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BLEEP 360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68696D" w14:textId="70A1C7EA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15,844.29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A1794E" w14:textId="097F3E6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21,484.19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B75ECF" w14:textId="71895FC3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33,221.89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BCEAE3" w14:textId="3E2BA916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35,097.01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8BEF70" w14:textId="2C02848A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18,497.53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6D87E3" w14:textId="77A369E9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16,104.20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02CE07" w14:textId="5323104C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31,180.53</w:t>
            </w:r>
          </w:p>
        </w:tc>
      </w:tr>
      <w:tr w:rsidR="00604B1D" w:rsidRPr="00604B1D" w14:paraId="75977797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6FC0E9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BLUESTONES MEDICAL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48B051" w14:textId="033508CF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805.99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A0EF10" w14:textId="249F8E78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2,708.73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001845" w14:textId="18295DF3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719.63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AFF8A4" w14:textId="078D74BA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E282CC" w14:textId="2F6BDE01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1,381.65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C09012" w14:textId="5830A4B4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1,322.54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63D2B7" w14:textId="58C3BB1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604B1D" w:rsidRPr="00604B1D" w14:paraId="1086A793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D3D623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CAMHS PROFESSIONALS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CAE757" w14:textId="660729E3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3,126.60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19BA4B" w14:textId="3BDED690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5,558.40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0C7FDF" w14:textId="6EDA17C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11,464.20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9289CC" w14:textId="3FCEC904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4,933.08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BD0D48" w14:textId="7B02806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3,705.60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B36982" w14:textId="2A0418F4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5,708.94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E37EDC" w14:textId="7A3E0B19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3,612.96</w:t>
            </w:r>
          </w:p>
        </w:tc>
      </w:tr>
      <w:tr w:rsidR="00604B1D" w:rsidRPr="00604B1D" w14:paraId="2B768ACD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D76A60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CAPITAL STAFFING SERVICES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18B2A7" w14:textId="65C38FD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8A78FA" w14:textId="1A721F19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4FCD29" w14:textId="271FBC74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7E7C87" w14:textId="19FE19C9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7C30B1" w14:textId="1ECB0A4A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2,539.58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64D47D" w14:textId="6E568874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2,253.06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387F3F" w14:textId="67ED520C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604B1D" w:rsidRPr="00604B1D" w14:paraId="0C3EA711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B79823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CRG HEALTHCARE &amp; MEDICAL STAFFING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54635D" w14:textId="7378AA2E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9,929.85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74A8F2" w14:textId="7725954D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2,189.55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8234AA" w14:textId="77DDAF11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227.25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2B350C" w14:textId="4430016C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9EFEA7" w14:textId="1671776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9C18B8" w14:textId="271D4FC9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1,606.87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6D32B2" w14:textId="2A8AA2B8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2,861.62</w:t>
            </w:r>
          </w:p>
        </w:tc>
      </w:tr>
      <w:tr w:rsidR="00604B1D" w:rsidRPr="00604B1D" w14:paraId="74909F55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9BE6D4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DAYTIME HEALTHCARE RECRUITMENT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F340F0" w14:textId="23913860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3,862.00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0EFC91" w14:textId="152C71F3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15,075.71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FC4E84" w14:textId="651C3E28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20,274.07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5D2A4B" w14:textId="07897E4B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19,362.78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2C6154" w14:textId="40BEBD1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7,152.58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9EA471" w14:textId="7068FDE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7,782.03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173D1E" w14:textId="06E0C1D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27,316.22</w:t>
            </w:r>
          </w:p>
        </w:tc>
      </w:tr>
      <w:tr w:rsidR="00604B1D" w:rsidRPr="00604B1D" w14:paraId="29E3EEA0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3D6E65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DIRECT NURSING SERVICES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C115E6" w14:textId="7778F698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47,189.40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71E01D" w14:textId="76992CD6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7,557.37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AF7DEB" w14:textId="00B35811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7E81DA" w14:textId="31885DAA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248.53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486E2B" w14:textId="144C5BEF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B76FFE" w14:textId="0F50AED8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502D3B" w14:textId="484161C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604B1D" w:rsidRPr="00604B1D" w14:paraId="3008A349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4640D3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DRC LOCUMS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31AA2F" w14:textId="1B03398D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5A8425" w14:textId="254D0D3D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557.41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8C6CB1" w14:textId="7B4630C1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326F56" w14:textId="6424FAA0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E5F017" w14:textId="506F97F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386A05" w14:textId="25504AA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48343C" w14:textId="01F5A82C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604B1D" w:rsidRPr="00604B1D" w14:paraId="644D74F5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6CF7EB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ELEVENTH HOUR GROUP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6FC864" w14:textId="04A4E39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3,660.18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676BE3" w14:textId="44BBC88F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1,964.70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A2A8D8" w14:textId="7309F25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955.91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346E50" w14:textId="79AFB28C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78D90B" w14:textId="6461B0AC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2B36A4" w14:textId="12C3B49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DBFB87" w14:textId="3FE6527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604B1D" w:rsidRPr="00604B1D" w14:paraId="21958333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8CD238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ENFERM MEDICAL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696172" w14:textId="0C8DED94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12,825.24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CC279D" w14:textId="3BDFEC01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3,567.16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18534E" w14:textId="186DC6C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6,801.07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40A3B0" w14:textId="466F3654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1,139.19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D47FCD" w14:textId="33840849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3,886.03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37AA00" w14:textId="6B3EB534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4,296.26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818343" w14:textId="5FBA802D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1,788.85</w:t>
            </w:r>
          </w:p>
        </w:tc>
      </w:tr>
      <w:tr w:rsidR="00604B1D" w:rsidRPr="00604B1D" w14:paraId="05FD83EA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D6F78B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GOLD STAFF RECRUITMENT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E37C4A" w14:textId="10D43AF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148.40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241932" w14:textId="30C89B86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E765CF" w14:textId="4EC95F3D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399D73" w14:textId="1E578798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5A2A27" w14:textId="1EF9A34B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101128" w14:textId="69FA3C40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6EF017" w14:textId="0ABCAC9B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337.25</w:t>
            </w:r>
          </w:p>
        </w:tc>
      </w:tr>
      <w:tr w:rsidR="00604B1D" w:rsidRPr="00604B1D" w14:paraId="2B033E43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BA6E83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HCRG STAFFING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2E94DF" w14:textId="033665AB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24,016.80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11FD77" w14:textId="58E6FCCE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24,498.50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357885" w14:textId="307D40B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23,911.50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5D92A8" w14:textId="50283060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36,574.50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D0191D" w14:textId="30D4BDCD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20,157.00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603E75" w14:textId="6C821CAA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20,098.00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48EEF1" w14:textId="569292A1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8,513.00</w:t>
            </w:r>
          </w:p>
        </w:tc>
      </w:tr>
      <w:tr w:rsidR="00604B1D" w:rsidRPr="00604B1D" w14:paraId="1EFCB779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785859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ID MEDICAL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E2172A" w14:textId="5010017B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22,305.32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9F6F04" w14:textId="1115A11B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3,938.43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72AE3E" w14:textId="0BE023C3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93466F" w14:textId="6DC70988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95.45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01D5DC" w14:textId="07C5AB4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573.05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7621FA" w14:textId="4547B86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29,296.56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02517C" w14:textId="6B7A0E73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20,993.98</w:t>
            </w:r>
          </w:p>
        </w:tc>
      </w:tr>
      <w:tr w:rsidR="00604B1D" w:rsidRPr="00604B1D" w14:paraId="57ABD147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1763FD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INDEPENDENT CLINICAL SERVICES LTD TA THORNBURY NURSING SERVICES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63C23D" w14:textId="4489331C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5,735.57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1F9C7E" w14:textId="3962519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C34AD7" w14:textId="1F21AEDE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939.74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1AF55E" w14:textId="6A3E43DA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31,113.74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43FA20" w14:textId="71BDEDCA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16,510.01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DF9BCE" w14:textId="1E58584B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2,691.83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69032F" w14:textId="3E3FFD1A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1,468.95</w:t>
            </w:r>
          </w:p>
        </w:tc>
      </w:tr>
      <w:tr w:rsidR="00604B1D" w:rsidRPr="00604B1D" w14:paraId="0F717CAA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887B44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MED PURE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EDCC34" w14:textId="37DDAFB4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1,355.08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BF9AF8" w14:textId="4EAA5D63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6,304.42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A8D8C9" w14:textId="78CD865D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8,996.01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9175CF" w14:textId="7FA89119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235.22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61310F" w14:textId="00D35AE8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2,334.68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A3E265" w14:textId="47531C4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1,002.52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30FD48" w14:textId="5A70606D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2,252.09</w:t>
            </w:r>
          </w:p>
        </w:tc>
      </w:tr>
      <w:tr w:rsidR="00604B1D" w:rsidRPr="00604B1D" w14:paraId="1E96DF71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C84081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MED TEAM PRIMARY CARE SERVICES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5F57ED" w14:textId="2430275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25,158.02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BCE861" w14:textId="6662041A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27,529.06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2B9D71" w14:textId="59444EEF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52,452.31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43C779" w14:textId="2C94F979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42,282.82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485B7B" w14:textId="6A3357D8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46,340.30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EA2E2A" w14:textId="4EBDDED9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43,337.30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F9C8BE" w14:textId="651AFB74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54,581.39</w:t>
            </w:r>
          </w:p>
        </w:tc>
      </w:tr>
      <w:tr w:rsidR="00604B1D" w:rsidRPr="00604B1D" w14:paraId="20CAB4AA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06B14B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MEDICSPRO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CC496A" w14:textId="572D7C10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23,564.10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291FB4" w14:textId="06FD535F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33,965.41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B21F12" w14:textId="3F742A0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21,836.45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5ED7D9" w14:textId="667CD8BB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23,902.09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8B5F4C" w14:textId="5E9372BF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23,162.69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D3BAAD" w14:textId="59A5EA0B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24,946.62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AD7769" w14:textId="4D108DF9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43,908.98</w:t>
            </w:r>
          </w:p>
        </w:tc>
      </w:tr>
      <w:tr w:rsidR="00604B1D" w:rsidRPr="00604B1D" w14:paraId="7E841404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81961B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MEDICURE PROFESSIONALS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685410" w14:textId="0F236B7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19,885.00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6DC3E1" w14:textId="5CDE7E2F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30,025.00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004EF3" w14:textId="5E9BB5A0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26,653.75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E1B3AB" w14:textId="1693B230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19,134.40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B67678" w14:textId="3B27A6F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27,478.60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EBC126" w14:textId="7B3D2F2A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24,426.80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5D8354" w14:textId="75474B80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10,787.50</w:t>
            </w:r>
          </w:p>
        </w:tc>
      </w:tr>
      <w:tr w:rsidR="00604B1D" w:rsidRPr="00604B1D" w14:paraId="7233C505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00C9E0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MEDSOL HEALTHCARE SERVICES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4D69EC" w14:textId="1C203F84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E54A83" w14:textId="1C31646D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68843D" w14:textId="2DE6694A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A613B7" w14:textId="184418FA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16,972.51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4F418C" w14:textId="077EEFDD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8,806.72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92918A" w14:textId="2BC497E0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19,191.89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E65ABC" w14:textId="300334C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29,779.55</w:t>
            </w:r>
          </w:p>
        </w:tc>
      </w:tr>
      <w:tr w:rsidR="00604B1D" w:rsidRPr="00604B1D" w14:paraId="708EFA41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1A5238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MPS HEALTHCARE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D0FC7E" w14:textId="060BBBCA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35,013.02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7358ED" w14:textId="0B2FE889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20,564.74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2725D5" w14:textId="47F8936E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35,718.62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E33CE3" w14:textId="263CBDA0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41,880.04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A3A881" w14:textId="034374BA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22,413.02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84471D" w14:textId="4DE1AFA1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18,008.67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A8ECBD" w14:textId="661B85D6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29,778.49</w:t>
            </w:r>
          </w:p>
        </w:tc>
      </w:tr>
      <w:tr w:rsidR="00604B1D" w:rsidRPr="00604B1D" w14:paraId="58FDD4C5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238986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MYLOCUM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5FA189" w14:textId="48EA451F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38,617.48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C4E606" w14:textId="5E6AA30E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42,751.89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B96B8A" w14:textId="3BFE4666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27,832.98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5F7489" w14:textId="24DF89A1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60,438.44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0678B9" w14:textId="2EAF9F69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34,309.83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521997" w14:textId="22834248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51,787.58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AC7B2A" w14:textId="20929468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75,142.03</w:t>
            </w:r>
          </w:p>
        </w:tc>
      </w:tr>
      <w:tr w:rsidR="00604B1D" w:rsidRPr="00604B1D" w14:paraId="5B8AED29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D87398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NATIONAL LOCUMS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D74285" w14:textId="325421DD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9,131.60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1FB9E9" w14:textId="60A3EB1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19,948.62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2C186F" w14:textId="0B7E6FA1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21,605.47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B2064F" w14:textId="0C8D35A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12,402.50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A8D015" w14:textId="20500A0F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13,127.52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435EC4" w14:textId="399E9261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5,897.38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975454" w14:textId="13625E2B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24,323.03</w:t>
            </w:r>
          </w:p>
        </w:tc>
      </w:tr>
      <w:tr w:rsidR="00604B1D" w:rsidRPr="00604B1D" w14:paraId="71DEBF9F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B92524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NEXT STEP NURSING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D2E1D3" w14:textId="3FC363AC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7,738.59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2E05FD" w14:textId="45D3A556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6,181.78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A88671" w14:textId="637AA4A3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2,746.95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3A5420" w14:textId="730AFD98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5,754.69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BA1682" w14:textId="07AF9E24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2,595.13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FE4C9F" w14:textId="77529089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4,602.95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CE4FF8" w14:textId="357FC038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9,011.71</w:t>
            </w:r>
          </w:p>
        </w:tc>
      </w:tr>
      <w:tr w:rsidR="00604B1D" w:rsidRPr="00604B1D" w14:paraId="20B8905F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6A317F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NISI ENTERPRISES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F99CFE" w14:textId="00FE064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1,361.88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089D89" w14:textId="5C78AA0B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903B67" w14:textId="37AF7EF8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443.90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43C5D2" w14:textId="7B61FE7E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08D63E" w14:textId="33E9D408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2,189.32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0FD0E8" w14:textId="2C7812B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548.71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CE1996" w14:textId="796D13F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604B1D" w:rsidRPr="00604B1D" w14:paraId="146E5EDF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87502C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NUTRIX PERSONNEL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1B82A5" w14:textId="511E76FF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13,142.92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6FEBE8" w14:textId="18C7EC9B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1,996.65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B9CF57" w14:textId="48CCB33A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6,939.41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540EF4" w14:textId="7004856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5,906.18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CE7205" w14:textId="787E5EE9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11,233.66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F8F950" w14:textId="230C0E2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7,009.24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81678D" w14:textId="2087AB3D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1,396.26</w:t>
            </w:r>
          </w:p>
        </w:tc>
      </w:tr>
      <w:tr w:rsidR="00604B1D" w:rsidRPr="00604B1D" w14:paraId="40E2FCD9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3A51E6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PRO HEALTH 24 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64C9EE" w14:textId="3F668E94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A3A673" w14:textId="78F93A6D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1,278.66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354E57" w14:textId="175BD761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0B1ACD" w14:textId="1E4D525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0FF0FA" w14:textId="37038D3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9CA41B" w14:textId="7522116E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5047E5" w14:textId="68A3F60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604B1D" w:rsidRPr="00604B1D" w14:paraId="3E7EE5D8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0AF6CF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PRO NURSING HEALTHCARE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AB4535" w14:textId="2F8A8B51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55,766.28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8ACC35" w14:textId="710F7718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39,253.02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C8F1CF" w14:textId="7958B74C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64,190.82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F162E6" w14:textId="5B7CC7E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55,919.91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6BDD15" w14:textId="5D0D0AE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65,422.60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0D4C11" w14:textId="58675B83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41,594.70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2BEF0E" w14:textId="102EA183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75,328.62</w:t>
            </w:r>
          </w:p>
        </w:tc>
      </w:tr>
      <w:tr w:rsidR="00604B1D" w:rsidRPr="00604B1D" w14:paraId="5D62DB2B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446FAE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PURE HEALTHCARE GROUP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7D2261" w14:textId="67F6C7CC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20,865.38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9CB79B" w14:textId="015BD99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5,965.12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3CA361" w14:textId="3BB65E34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18,504.06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549390" w14:textId="5E48B22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25,746.64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ADAE30" w14:textId="25E76F7E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2,005.75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004E17" w14:textId="3AACE8C6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24,811.13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C0AABD" w14:textId="166AD00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4,968.90</w:t>
            </w:r>
          </w:p>
        </w:tc>
      </w:tr>
      <w:tr w:rsidR="00604B1D" w:rsidRPr="00604B1D" w14:paraId="7A75D9B2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7ED78A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RANDSTAD SOLUTIONS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1F9796" w14:textId="1ABB0C5C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11,908.27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070FCA" w14:textId="14D5F646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4,329.84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F57800" w14:textId="6F558E8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7,153.32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095F26" w14:textId="4049CC9A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584.29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93E70C" w14:textId="6A3AF7A6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1,228.43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1375F6" w14:textId="733B94FC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224.76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A14236" w14:textId="4FCF8726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232.20</w:t>
            </w:r>
          </w:p>
        </w:tc>
      </w:tr>
      <w:tr w:rsidR="00604B1D" w:rsidRPr="00604B1D" w14:paraId="5F72C576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2D77D4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RICHMOND NURSING AGENCY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5AC4B9" w14:textId="6780A38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41,161.97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39DCB3" w14:textId="4D0E735E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78,538.66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D4A3A7" w14:textId="3E6CCA9E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29,939.59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973BB3" w14:textId="6EA5F7B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63,679.42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DA0996" w14:textId="701C61DF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42,382.57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AE84E1" w14:textId="0BE38BBF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51,857.62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2C66DB" w14:textId="3374C8DF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71,481.17</w:t>
            </w:r>
          </w:p>
        </w:tc>
      </w:tr>
      <w:tr w:rsidR="00604B1D" w:rsidRPr="00604B1D" w14:paraId="0AE1D7CE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0E1AE8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SEVEN RESOURCING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2B045C" w14:textId="224AEC7A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8,700.08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52FB3C" w14:textId="2F5ED984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5,493.01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7D2761" w14:textId="64CB649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5,261.36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5C945E" w14:textId="69DE9AD8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3,441.09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B4DC13" w14:textId="1BE72DD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4,877.31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6B9D8B" w14:textId="0ED6044C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3,818.29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87B2C3" w14:textId="436F88C3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4,183.74</w:t>
            </w:r>
          </w:p>
        </w:tc>
      </w:tr>
      <w:tr w:rsidR="00604B1D" w:rsidRPr="00604B1D" w14:paraId="1727E9BD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20C212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SILVER BLUE SERVICES LTD T/A SPRINGDAY HEALTHCARE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C1E3EA" w14:textId="28DE80AD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10,146.63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514467" w14:textId="7AFB2C89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11,674.77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B9E654" w14:textId="10E86CBF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16,192.63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C6063A" w14:textId="3FA0A14C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24,244.41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E98D26" w14:textId="1058A62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14,951.00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D8DFD8" w14:textId="33EAA27F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23,971.41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1030AB" w14:textId="4B68BFCC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30,750.51</w:t>
            </w:r>
          </w:p>
        </w:tc>
      </w:tr>
      <w:tr w:rsidR="00604B1D" w:rsidRPr="00604B1D" w14:paraId="062DBCAE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3EB46D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THE PLACEMENT GROUP NURSING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9C9F5B" w14:textId="0C92D0E6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58,687.29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9A0CF2" w14:textId="7764CE9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47,833.23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EF842B" w14:textId="715631D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45,812.82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AE40D0" w14:textId="12C243B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53,923.79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F92137" w14:textId="41ABC7A0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40,335.47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7BF08E" w14:textId="7616154C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51,155.89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C84C8F" w14:textId="483BEC16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46,008.94</w:t>
            </w:r>
          </w:p>
        </w:tc>
      </w:tr>
      <w:tr w:rsidR="00604B1D" w:rsidRPr="00604B1D" w14:paraId="6EC58E24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AC1191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TOTAL ASSIST RECRUITMENT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2A9D8D" w14:textId="3DDCDBFD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9,975.54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EAF4B3" w14:textId="5CF04423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2,593.87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BA65FE" w14:textId="0872DAA5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8,729.62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E7C1DA" w14:textId="393A9CF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6,319.91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049658" w14:textId="18A3C1D0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4,207.91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08991E" w14:textId="5D4F107E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3,344.95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E6E400" w14:textId="3D389A00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4,147.00</w:t>
            </w:r>
          </w:p>
        </w:tc>
      </w:tr>
      <w:tr w:rsidR="00604B1D" w:rsidRPr="00604B1D" w14:paraId="1FF660F4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EAF97C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TXM HEALTHCARE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71E4EF" w14:textId="3F78BEE0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1,176.08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688B53" w14:textId="163F7F2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548.70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B5DB93" w14:textId="1CFDC49A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1,426.67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B569E0" w14:textId="08E44A8F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AB7730" w14:textId="0F27E76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084ADA" w14:textId="0BE9583D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1,736.80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2C3B94" w14:textId="11EAC586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2,896.80</w:t>
            </w:r>
          </w:p>
        </w:tc>
      </w:tr>
      <w:tr w:rsidR="00604B1D" w:rsidRPr="00604B1D" w14:paraId="7D0FB3F2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F22F5B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VETRO HEALTH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0F912B" w14:textId="76A86358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4,665.09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411A07" w14:textId="34F8139E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5,325.47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905EAE" w14:textId="2C155690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7,468.89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8CEE69" w14:textId="49A694B3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8,398.99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A30AA3" w14:textId="16A36E5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5,957.95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DBD68B" w14:textId="16CC0AB8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3,867.48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C28FB5" w14:textId="2CC400E6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3,599.81</w:t>
            </w:r>
          </w:p>
        </w:tc>
      </w:tr>
      <w:tr w:rsidR="00604B1D" w:rsidRPr="00604B1D" w14:paraId="11AB4FCE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7736A9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WIMBORNE NURSING AGENCY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78E9F5" w14:textId="7663390A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961.90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B41973" w14:textId="7EE201A8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410227" w14:textId="50DD97C9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548.71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FC86E7" w14:textId="7123A0F0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D04BF8" w14:textId="390D0D04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FF5332" w14:textId="44B92DB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27606F" w14:textId="0F1BA87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604B1D" w:rsidRPr="00604B1D" w14:paraId="60267ABD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213E44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YOUR NURSE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5EABE4" w14:textId="1333C0AB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2,653.07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F526F6" w14:textId="437310C0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1,325.63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E4A31A" w14:textId="30566B2B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6,699.26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520053" w14:textId="7E5A2D27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4,205.58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E34EDD" w14:textId="64833DE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4,591.37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553E8B" w14:textId="19E9E5BD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1,584.69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4D0E33" w14:textId="3D1F46F2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4,130.17</w:t>
            </w:r>
          </w:p>
        </w:tc>
      </w:tr>
      <w:tr w:rsidR="00604B1D" w:rsidRPr="00604B1D" w14:paraId="35F92BBA" w14:textId="77777777" w:rsidTr="00604B1D">
        <w:trPr>
          <w:trHeight w:val="290"/>
        </w:trPr>
        <w:tc>
          <w:tcPr>
            <w:tcW w:w="6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3F980D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YOUR WORLD NURSING LTD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B8FA13" w14:textId="73F19019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101,717.39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5E6C18" w14:textId="1531F54A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64,719.25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65893E" w14:textId="389BC211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54,680.12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4EF607" w14:textId="4A70EA21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28,117.22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413099" w14:textId="68D2D9AA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49,843.03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F2576B" w14:textId="7BF53B40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37,952.70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1064D5" w14:textId="09EF070E" w:rsidR="00604B1D" w:rsidRPr="00604B1D" w:rsidRDefault="00604B1D" w:rsidP="00604B1D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04B1D">
              <w:rPr>
                <w:rFonts w:ascii="Calibri" w:hAnsi="Calibri" w:cs="Calibri"/>
                <w:color w:val="000000"/>
                <w:sz w:val="22"/>
                <w:szCs w:val="22"/>
              </w:rPr>
              <w:t>49,472.51</w:t>
            </w:r>
          </w:p>
        </w:tc>
      </w:tr>
    </w:tbl>
    <w:p w14:paraId="65D3A5B6" w14:textId="78F3D33A" w:rsidR="00B82F3C" w:rsidRPr="00B82F3C" w:rsidRDefault="00B82F3C" w:rsidP="00604B1D">
      <w:pPr>
        <w:pStyle w:val="ListParagraph"/>
        <w:ind w:left="865"/>
        <w:rPr>
          <w:rFonts w:ascii="Verdana" w:hAnsi="Verdana"/>
          <w:b/>
          <w:sz w:val="22"/>
        </w:rPr>
      </w:pPr>
    </w:p>
    <w:p w14:paraId="54931829" w14:textId="77777777" w:rsidR="00604B1D" w:rsidRDefault="00B82F3C" w:rsidP="00B82F3C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B82F3C">
        <w:rPr>
          <w:rFonts w:ascii="Verdana" w:hAnsi="Verdana"/>
          <w:b/>
          <w:sz w:val="22"/>
        </w:rPr>
        <w:t>Please confirm the average charge rate across July 2024 – Jan 2025 period for Band 5 Agency nurses.</w:t>
      </w:r>
      <w:r>
        <w:rPr>
          <w:rFonts w:ascii="Verdana" w:hAnsi="Verdana"/>
          <w:b/>
          <w:sz w:val="22"/>
        </w:rPr>
        <w:br/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2"/>
        <w:gridCol w:w="1656"/>
        <w:gridCol w:w="1495"/>
        <w:gridCol w:w="1209"/>
        <w:gridCol w:w="1065"/>
        <w:gridCol w:w="1281"/>
      </w:tblGrid>
      <w:tr w:rsidR="00604B1D" w:rsidRPr="00604B1D" w14:paraId="2CFE84B1" w14:textId="77777777" w:rsidTr="00604B1D">
        <w:trPr>
          <w:trHeight w:val="299"/>
          <w:jc w:val="center"/>
        </w:trPr>
        <w:tc>
          <w:tcPr>
            <w:tcW w:w="9298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FFCC"/>
            <w:hideMark/>
          </w:tcPr>
          <w:p w14:paraId="2A12C439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29" w:after="0" w:line="240" w:lineRule="auto"/>
              <w:ind w:left="683" w:right="0"/>
              <w:rPr>
                <w:rFonts w:ascii="Verdana" w:hAnsi="Verdana" w:cs="Calibri"/>
                <w:b/>
                <w:bCs/>
                <w:sz w:val="20"/>
                <w:szCs w:val="20"/>
                <w:lang w:eastAsia="en-US"/>
              </w:rPr>
            </w:pPr>
            <w:r w:rsidRPr="00604B1D">
              <w:rPr>
                <w:rFonts w:ascii="Verdana" w:hAnsi="Verdana" w:cs="Calibri"/>
                <w:b/>
                <w:bCs/>
                <w:sz w:val="20"/>
                <w:szCs w:val="20"/>
                <w:lang w:eastAsia="en-US"/>
              </w:rPr>
              <w:t>TOTAL HOURLY CHARGES TO NHS WALES IN</w:t>
            </w:r>
            <w:r w:rsidRPr="00604B1D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eastAsia="en-US"/>
              </w:rPr>
              <w:t>CLUSIVE OF COMMISSION</w:t>
            </w:r>
          </w:p>
        </w:tc>
      </w:tr>
      <w:tr w:rsidR="00604B1D" w:rsidRPr="00604B1D" w14:paraId="05EA11C6" w14:textId="77777777" w:rsidTr="00604B1D">
        <w:trPr>
          <w:trHeight w:val="299"/>
          <w:jc w:val="center"/>
        </w:trPr>
        <w:tc>
          <w:tcPr>
            <w:tcW w:w="9298" w:type="dxa"/>
            <w:gridSpan w:val="6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FFCC"/>
            <w:hideMark/>
          </w:tcPr>
          <w:p w14:paraId="3B3546CE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29" w:after="0" w:line="240" w:lineRule="auto"/>
              <w:ind w:left="12" w:right="0"/>
              <w:jc w:val="center"/>
              <w:rPr>
                <w:rFonts w:ascii="Verdana" w:hAnsi="Verdana" w:cs="Calibri"/>
                <w:b/>
                <w:bCs/>
                <w:sz w:val="20"/>
                <w:szCs w:val="20"/>
                <w:lang w:eastAsia="en-US"/>
              </w:rPr>
            </w:pPr>
            <w:r w:rsidRPr="00604B1D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eastAsia="en-US"/>
              </w:rPr>
              <w:t>(prices shown excluding</w:t>
            </w:r>
            <w:r w:rsidRPr="00604B1D">
              <w:rPr>
                <w:rFonts w:ascii="Verdana" w:hAnsi="Verdana" w:cs="Calibri"/>
                <w:b/>
                <w:bCs/>
                <w:color w:val="000000"/>
                <w:spacing w:val="40"/>
                <w:sz w:val="20"/>
                <w:szCs w:val="20"/>
                <w:lang w:eastAsia="en-US"/>
              </w:rPr>
              <w:t xml:space="preserve"> </w:t>
            </w:r>
            <w:r w:rsidRPr="00604B1D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eastAsia="en-US"/>
              </w:rPr>
              <w:t>VAT)</w:t>
            </w:r>
          </w:p>
        </w:tc>
      </w:tr>
      <w:tr w:rsidR="00604B1D" w:rsidRPr="00604B1D" w14:paraId="2A3696D2" w14:textId="77777777" w:rsidTr="00604B1D">
        <w:trPr>
          <w:trHeight w:val="676"/>
          <w:jc w:val="center"/>
        </w:trPr>
        <w:tc>
          <w:tcPr>
            <w:tcW w:w="25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7FB89099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216" w:after="0" w:line="240" w:lineRule="auto"/>
              <w:ind w:left="9" w:right="0"/>
              <w:jc w:val="center"/>
              <w:rPr>
                <w:rFonts w:ascii="Verdana" w:hAnsi="Verdana" w:cs="Calibri"/>
                <w:b/>
                <w:bCs/>
                <w:spacing w:val="-2"/>
                <w:sz w:val="20"/>
                <w:szCs w:val="20"/>
                <w:lang w:eastAsia="en-US"/>
              </w:rPr>
            </w:pPr>
            <w:r w:rsidRPr="00604B1D">
              <w:rPr>
                <w:rFonts w:ascii="Verdana" w:hAnsi="Verdana" w:cs="Calibri"/>
                <w:b/>
                <w:bCs/>
                <w:spacing w:val="-2"/>
                <w:sz w:val="20"/>
                <w:szCs w:val="20"/>
                <w:lang w:eastAsia="en-US"/>
              </w:rPr>
              <w:t>SHIFTS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66903C35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119" w:after="0" w:line="240" w:lineRule="auto"/>
              <w:ind w:left="551" w:right="358" w:hanging="188"/>
              <w:rPr>
                <w:rFonts w:ascii="Verdana" w:hAnsi="Verdana" w:cs="Calibri"/>
                <w:b/>
                <w:bCs/>
                <w:spacing w:val="-4"/>
                <w:sz w:val="18"/>
                <w:szCs w:val="18"/>
                <w:lang w:eastAsia="en-US"/>
              </w:rPr>
            </w:pPr>
            <w:r w:rsidRPr="00604B1D">
              <w:rPr>
                <w:rFonts w:ascii="Verdana" w:hAnsi="Verdana" w:cs="Calibri"/>
                <w:b/>
                <w:bCs/>
                <w:spacing w:val="-2"/>
                <w:sz w:val="18"/>
                <w:szCs w:val="18"/>
                <w:lang w:eastAsia="en-US"/>
              </w:rPr>
              <w:t xml:space="preserve">MON-FRI </w:t>
            </w:r>
            <w:r w:rsidRPr="00604B1D">
              <w:rPr>
                <w:rFonts w:ascii="Verdana" w:hAnsi="Verdana" w:cs="Calibri"/>
                <w:b/>
                <w:bCs/>
                <w:spacing w:val="-4"/>
                <w:sz w:val="18"/>
                <w:szCs w:val="18"/>
                <w:lang w:eastAsia="en-US"/>
              </w:rPr>
              <w:t>DAYS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4662BC8F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119" w:after="0" w:line="240" w:lineRule="auto"/>
              <w:ind w:left="347" w:right="0" w:hanging="60"/>
              <w:rPr>
                <w:rFonts w:ascii="Verdana" w:hAnsi="Verdana" w:cs="Calibri"/>
                <w:b/>
                <w:bCs/>
                <w:spacing w:val="-2"/>
                <w:sz w:val="18"/>
                <w:szCs w:val="18"/>
                <w:lang w:eastAsia="en-US"/>
              </w:rPr>
            </w:pPr>
            <w:r w:rsidRPr="00604B1D">
              <w:rPr>
                <w:rFonts w:ascii="Verdana" w:hAnsi="Verdana" w:cs="Calibri"/>
                <w:b/>
                <w:bCs/>
                <w:spacing w:val="-2"/>
                <w:sz w:val="18"/>
                <w:szCs w:val="18"/>
                <w:lang w:eastAsia="en-US"/>
              </w:rPr>
              <w:t>MON-FRI NIGHTS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54E884BA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42" w:after="0" w:line="240" w:lineRule="auto"/>
              <w:ind w:left="0" w:right="0"/>
              <w:rPr>
                <w:rFonts w:ascii="Times New Roman" w:hAnsi="Times New Roman" w:cs="Times New Roman"/>
                <w:sz w:val="16"/>
                <w:szCs w:val="16"/>
                <w:lang w:eastAsia="en-US"/>
              </w:rPr>
            </w:pPr>
          </w:p>
          <w:p w14:paraId="7738B80C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1" w:after="0" w:line="240" w:lineRule="auto"/>
              <w:ind w:left="11" w:right="0"/>
              <w:jc w:val="center"/>
              <w:rPr>
                <w:rFonts w:ascii="Verdana" w:hAnsi="Verdana" w:cs="Calibri"/>
                <w:b/>
                <w:bCs/>
                <w:spacing w:val="-2"/>
                <w:sz w:val="16"/>
                <w:szCs w:val="16"/>
                <w:lang w:eastAsia="en-US"/>
              </w:rPr>
            </w:pPr>
            <w:r w:rsidRPr="00604B1D">
              <w:rPr>
                <w:rFonts w:ascii="Verdana" w:hAnsi="Verdana" w:cs="Calibri"/>
                <w:b/>
                <w:bCs/>
                <w:spacing w:val="-2"/>
                <w:sz w:val="18"/>
                <w:szCs w:val="18"/>
                <w:lang w:eastAsia="en-US"/>
              </w:rPr>
              <w:t>S</w:t>
            </w:r>
            <w:r w:rsidRPr="00604B1D">
              <w:rPr>
                <w:rFonts w:ascii="Verdana" w:hAnsi="Verdana" w:cs="Calibri"/>
                <w:b/>
                <w:bCs/>
                <w:spacing w:val="-2"/>
                <w:sz w:val="16"/>
                <w:szCs w:val="16"/>
                <w:lang w:eastAsia="en-US"/>
              </w:rPr>
              <w:t>ATURDAY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55F99473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19" w:after="0" w:line="240" w:lineRule="auto"/>
              <w:ind w:left="0" w:right="0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  <w:p w14:paraId="62C0F5CA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1" w:after="0" w:line="240" w:lineRule="auto"/>
              <w:ind w:left="13" w:right="4"/>
              <w:jc w:val="center"/>
              <w:rPr>
                <w:rFonts w:ascii="Verdana" w:hAnsi="Verdana" w:cs="Calibri"/>
                <w:b/>
                <w:bCs/>
                <w:spacing w:val="-2"/>
                <w:sz w:val="18"/>
                <w:szCs w:val="18"/>
                <w:lang w:eastAsia="en-US"/>
              </w:rPr>
            </w:pPr>
            <w:r w:rsidRPr="00604B1D">
              <w:rPr>
                <w:rFonts w:ascii="Verdana" w:hAnsi="Verdana" w:cs="Calibri"/>
                <w:b/>
                <w:bCs/>
                <w:spacing w:val="-2"/>
                <w:sz w:val="18"/>
                <w:szCs w:val="18"/>
                <w:lang w:eastAsia="en-US"/>
              </w:rPr>
              <w:t>SUNDAY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1FA22372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119" w:after="0" w:line="240" w:lineRule="auto"/>
              <w:ind w:left="106" w:right="94" w:firstLine="249"/>
              <w:rPr>
                <w:rFonts w:ascii="Verdana" w:hAnsi="Verdana" w:cs="Calibri"/>
                <w:b/>
                <w:bCs/>
                <w:spacing w:val="-2"/>
                <w:sz w:val="18"/>
                <w:szCs w:val="18"/>
                <w:lang w:eastAsia="en-US"/>
              </w:rPr>
            </w:pPr>
            <w:r w:rsidRPr="00604B1D">
              <w:rPr>
                <w:rFonts w:ascii="Verdana" w:hAnsi="Verdana" w:cs="Calibri"/>
                <w:b/>
                <w:bCs/>
                <w:spacing w:val="-4"/>
                <w:sz w:val="18"/>
                <w:szCs w:val="18"/>
                <w:lang w:eastAsia="en-US"/>
              </w:rPr>
              <w:t xml:space="preserve">BANK </w:t>
            </w:r>
            <w:r w:rsidRPr="00604B1D">
              <w:rPr>
                <w:rFonts w:ascii="Verdana" w:hAnsi="Verdana" w:cs="Calibri"/>
                <w:b/>
                <w:bCs/>
                <w:spacing w:val="-2"/>
                <w:sz w:val="18"/>
                <w:szCs w:val="18"/>
                <w:lang w:eastAsia="en-US"/>
              </w:rPr>
              <w:t>HOLIDAYS</w:t>
            </w:r>
          </w:p>
        </w:tc>
      </w:tr>
      <w:tr w:rsidR="00604B1D" w:rsidRPr="00604B1D" w14:paraId="509CB994" w14:textId="77777777" w:rsidTr="00604B1D">
        <w:trPr>
          <w:trHeight w:val="299"/>
          <w:jc w:val="center"/>
        </w:trPr>
        <w:tc>
          <w:tcPr>
            <w:tcW w:w="25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44B7EE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6650DD6E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29" w:after="0" w:line="240" w:lineRule="auto"/>
              <w:ind w:left="6" w:right="4"/>
              <w:jc w:val="center"/>
              <w:rPr>
                <w:rFonts w:ascii="Verdana" w:hAnsi="Verdana" w:cs="Calibri"/>
                <w:b/>
                <w:bCs/>
                <w:spacing w:val="-10"/>
                <w:sz w:val="20"/>
                <w:szCs w:val="20"/>
                <w:lang w:eastAsia="en-US"/>
              </w:rPr>
            </w:pPr>
            <w:r w:rsidRPr="00604B1D">
              <w:rPr>
                <w:rFonts w:ascii="Verdana" w:hAnsi="Verdana" w:cs="Calibri"/>
                <w:b/>
                <w:bCs/>
                <w:spacing w:val="-10"/>
                <w:sz w:val="20"/>
                <w:szCs w:val="20"/>
                <w:lang w:eastAsia="en-US"/>
              </w:rPr>
              <w:t>£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474BB91A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29" w:after="0" w:line="240" w:lineRule="auto"/>
              <w:ind w:left="9" w:right="0"/>
              <w:jc w:val="center"/>
              <w:rPr>
                <w:rFonts w:ascii="Verdana" w:hAnsi="Verdana" w:cs="Calibri"/>
                <w:b/>
                <w:bCs/>
                <w:spacing w:val="-10"/>
                <w:sz w:val="20"/>
                <w:szCs w:val="20"/>
                <w:lang w:eastAsia="en-US"/>
              </w:rPr>
            </w:pPr>
            <w:r w:rsidRPr="00604B1D">
              <w:rPr>
                <w:rFonts w:ascii="Verdana" w:hAnsi="Verdana" w:cs="Calibri"/>
                <w:b/>
                <w:bCs/>
                <w:spacing w:val="-10"/>
                <w:sz w:val="20"/>
                <w:szCs w:val="20"/>
                <w:lang w:eastAsia="en-US"/>
              </w:rPr>
              <w:t>£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3F08E2C0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29" w:after="0" w:line="240" w:lineRule="auto"/>
              <w:ind w:left="11" w:right="3"/>
              <w:jc w:val="center"/>
              <w:rPr>
                <w:rFonts w:ascii="Verdana" w:hAnsi="Verdana" w:cs="Calibri"/>
                <w:b/>
                <w:bCs/>
                <w:spacing w:val="-10"/>
                <w:sz w:val="20"/>
                <w:szCs w:val="20"/>
                <w:lang w:eastAsia="en-US"/>
              </w:rPr>
            </w:pPr>
            <w:r w:rsidRPr="00604B1D">
              <w:rPr>
                <w:rFonts w:ascii="Verdana" w:hAnsi="Verdana" w:cs="Calibri"/>
                <w:b/>
                <w:bCs/>
                <w:spacing w:val="-10"/>
                <w:sz w:val="20"/>
                <w:szCs w:val="20"/>
                <w:lang w:eastAsia="en-US"/>
              </w:rPr>
              <w:t>£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52EFC474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29" w:after="0" w:line="240" w:lineRule="auto"/>
              <w:ind w:left="13" w:right="4"/>
              <w:jc w:val="center"/>
              <w:rPr>
                <w:rFonts w:ascii="Verdana" w:hAnsi="Verdana" w:cs="Calibri"/>
                <w:b/>
                <w:bCs/>
                <w:spacing w:val="-10"/>
                <w:sz w:val="20"/>
                <w:szCs w:val="20"/>
                <w:lang w:eastAsia="en-US"/>
              </w:rPr>
            </w:pPr>
            <w:r w:rsidRPr="00604B1D">
              <w:rPr>
                <w:rFonts w:ascii="Verdana" w:hAnsi="Verdana" w:cs="Calibri"/>
                <w:b/>
                <w:bCs/>
                <w:spacing w:val="-10"/>
                <w:sz w:val="20"/>
                <w:szCs w:val="20"/>
                <w:lang w:eastAsia="en-US"/>
              </w:rPr>
              <w:t>£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535074C6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29" w:after="0" w:line="240" w:lineRule="auto"/>
              <w:ind w:left="10" w:right="0"/>
              <w:jc w:val="center"/>
              <w:rPr>
                <w:rFonts w:ascii="Verdana" w:hAnsi="Verdana" w:cs="Calibri"/>
                <w:b/>
                <w:bCs/>
                <w:spacing w:val="-10"/>
                <w:sz w:val="20"/>
                <w:szCs w:val="20"/>
                <w:lang w:eastAsia="en-US"/>
              </w:rPr>
            </w:pPr>
            <w:r w:rsidRPr="00604B1D">
              <w:rPr>
                <w:rFonts w:ascii="Verdana" w:hAnsi="Verdana" w:cs="Calibri"/>
                <w:b/>
                <w:bCs/>
                <w:spacing w:val="-10"/>
                <w:sz w:val="20"/>
                <w:szCs w:val="20"/>
                <w:lang w:eastAsia="en-US"/>
              </w:rPr>
              <w:t>£</w:t>
            </w:r>
          </w:p>
        </w:tc>
      </w:tr>
      <w:tr w:rsidR="00604B1D" w:rsidRPr="00604B1D" w14:paraId="1C998359" w14:textId="77777777" w:rsidTr="00604B1D">
        <w:trPr>
          <w:trHeight w:val="299"/>
          <w:jc w:val="center"/>
        </w:trPr>
        <w:tc>
          <w:tcPr>
            <w:tcW w:w="2592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278840F4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182" w:after="0" w:line="240" w:lineRule="auto"/>
              <w:ind w:left="155" w:right="0"/>
              <w:rPr>
                <w:rFonts w:ascii="Verdana" w:hAnsi="Verdana" w:cs="Calibri"/>
                <w:sz w:val="20"/>
                <w:szCs w:val="20"/>
                <w:lang w:eastAsia="en-US"/>
              </w:rPr>
            </w:pPr>
            <w:r w:rsidRPr="00604B1D">
              <w:rPr>
                <w:rFonts w:ascii="Verdana" w:hAnsi="Verdana" w:cs="Calibri"/>
                <w:sz w:val="20"/>
                <w:szCs w:val="20"/>
                <w:lang w:eastAsia="en-US"/>
              </w:rPr>
              <w:t>Registered Staff / ODP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3130907B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  <w:tc>
          <w:tcPr>
            <w:tcW w:w="14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2F238F3C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023AAE64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2040F1A5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76830D13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</w:tr>
      <w:tr w:rsidR="00604B1D" w:rsidRPr="00604B1D" w14:paraId="2A38ED14" w14:textId="77777777" w:rsidTr="00604B1D">
        <w:trPr>
          <w:trHeight w:val="299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50A11B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  <w:lang w:eastAsia="en-US"/>
              </w:rPr>
            </w:pP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5841765A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16" w:after="0" w:line="263" w:lineRule="exact"/>
              <w:ind w:left="6" w:right="1"/>
              <w:jc w:val="center"/>
              <w:rPr>
                <w:rFonts w:ascii="Verdana" w:hAnsi="Verdana" w:cs="Calibri"/>
                <w:spacing w:val="-2"/>
                <w:sz w:val="22"/>
                <w:szCs w:val="22"/>
                <w:lang w:eastAsia="en-US"/>
              </w:rPr>
            </w:pPr>
            <w:r w:rsidRPr="00604B1D">
              <w:rPr>
                <w:rFonts w:ascii="Verdana" w:hAnsi="Verdana" w:cs="Calibri"/>
                <w:spacing w:val="-2"/>
                <w:sz w:val="22"/>
                <w:szCs w:val="22"/>
                <w:lang w:eastAsia="en-US"/>
              </w:rPr>
              <w:t>30.30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626649F6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16" w:after="0" w:line="263" w:lineRule="exact"/>
              <w:ind w:left="9" w:right="1"/>
              <w:jc w:val="center"/>
              <w:rPr>
                <w:rFonts w:ascii="Verdana" w:hAnsi="Verdana" w:cs="Calibri"/>
                <w:spacing w:val="-2"/>
                <w:sz w:val="22"/>
                <w:szCs w:val="22"/>
                <w:lang w:eastAsia="en-US"/>
              </w:rPr>
            </w:pPr>
            <w:r w:rsidRPr="00604B1D">
              <w:rPr>
                <w:rFonts w:ascii="Verdana" w:hAnsi="Verdana" w:cs="Calibri"/>
                <w:spacing w:val="-2"/>
                <w:sz w:val="22"/>
                <w:szCs w:val="22"/>
                <w:lang w:eastAsia="en-US"/>
              </w:rPr>
              <w:t>39.39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09305875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16" w:after="0" w:line="263" w:lineRule="exact"/>
              <w:ind w:left="11" w:right="4"/>
              <w:jc w:val="center"/>
              <w:rPr>
                <w:rFonts w:ascii="Verdana" w:hAnsi="Verdana" w:cs="Calibri"/>
                <w:spacing w:val="-2"/>
                <w:sz w:val="22"/>
                <w:szCs w:val="22"/>
                <w:lang w:eastAsia="en-US"/>
              </w:rPr>
            </w:pPr>
            <w:r w:rsidRPr="00604B1D">
              <w:rPr>
                <w:rFonts w:ascii="Verdana" w:hAnsi="Verdana" w:cs="Calibri"/>
                <w:spacing w:val="-2"/>
                <w:sz w:val="22"/>
                <w:szCs w:val="22"/>
                <w:lang w:eastAsia="en-US"/>
              </w:rPr>
              <w:t>39.39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1EBE3E2C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16" w:after="0" w:line="263" w:lineRule="exact"/>
              <w:ind w:left="13" w:right="0"/>
              <w:jc w:val="center"/>
              <w:rPr>
                <w:rFonts w:ascii="Verdana" w:hAnsi="Verdana" w:cs="Calibri"/>
                <w:spacing w:val="-2"/>
                <w:sz w:val="22"/>
                <w:szCs w:val="22"/>
                <w:lang w:eastAsia="en-US"/>
              </w:rPr>
            </w:pPr>
            <w:r w:rsidRPr="00604B1D">
              <w:rPr>
                <w:rFonts w:ascii="Verdana" w:hAnsi="Verdana" w:cs="Calibri"/>
                <w:spacing w:val="-2"/>
                <w:sz w:val="22"/>
                <w:szCs w:val="22"/>
                <w:lang w:eastAsia="en-US"/>
              </w:rPr>
              <w:t>48.47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0363E445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16" w:after="0" w:line="263" w:lineRule="exact"/>
              <w:ind w:left="10" w:right="1"/>
              <w:jc w:val="center"/>
              <w:rPr>
                <w:rFonts w:ascii="Verdana" w:hAnsi="Verdana" w:cs="Calibri"/>
                <w:spacing w:val="-2"/>
                <w:sz w:val="22"/>
                <w:szCs w:val="22"/>
                <w:lang w:eastAsia="en-US"/>
              </w:rPr>
            </w:pPr>
            <w:r w:rsidRPr="00604B1D">
              <w:rPr>
                <w:rFonts w:ascii="Verdana" w:hAnsi="Verdana" w:cs="Calibri"/>
                <w:spacing w:val="-2"/>
                <w:sz w:val="22"/>
                <w:szCs w:val="22"/>
                <w:lang w:eastAsia="en-US"/>
              </w:rPr>
              <w:t>48.47</w:t>
            </w:r>
          </w:p>
        </w:tc>
      </w:tr>
      <w:tr w:rsidR="00604B1D" w:rsidRPr="00604B1D" w14:paraId="47A85EE4" w14:textId="77777777" w:rsidTr="00604B1D">
        <w:trPr>
          <w:trHeight w:val="299"/>
          <w:jc w:val="center"/>
        </w:trPr>
        <w:tc>
          <w:tcPr>
            <w:tcW w:w="2592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64EBF314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62" w:after="0" w:line="240" w:lineRule="auto"/>
              <w:ind w:left="820" w:right="399" w:hanging="413"/>
              <w:rPr>
                <w:rFonts w:ascii="Verdana" w:hAnsi="Verdana" w:cs="Calibri"/>
                <w:spacing w:val="-2"/>
                <w:sz w:val="20"/>
                <w:szCs w:val="20"/>
                <w:lang w:eastAsia="en-US"/>
              </w:rPr>
            </w:pPr>
            <w:r w:rsidRPr="00604B1D">
              <w:rPr>
                <w:rFonts w:ascii="Verdana" w:hAnsi="Verdana" w:cs="Calibri"/>
                <w:sz w:val="20"/>
                <w:szCs w:val="20"/>
                <w:lang w:eastAsia="en-US"/>
              </w:rPr>
              <w:t>Registered</w:t>
            </w:r>
            <w:r w:rsidRPr="00604B1D">
              <w:rPr>
                <w:rFonts w:ascii="Verdana" w:hAnsi="Verdana" w:cs="Calibri"/>
                <w:spacing w:val="-18"/>
                <w:sz w:val="20"/>
                <w:szCs w:val="20"/>
                <w:lang w:eastAsia="en-US"/>
              </w:rPr>
              <w:t xml:space="preserve"> </w:t>
            </w:r>
            <w:r w:rsidRPr="00604B1D">
              <w:rPr>
                <w:rFonts w:ascii="Verdana" w:hAnsi="Verdana" w:cs="Calibri"/>
                <w:sz w:val="20"/>
                <w:szCs w:val="20"/>
                <w:lang w:eastAsia="en-US"/>
              </w:rPr>
              <w:t>Staff</w:t>
            </w:r>
            <w:r w:rsidRPr="00604B1D">
              <w:rPr>
                <w:rFonts w:ascii="Verdana" w:hAnsi="Verdana" w:cs="Calibri"/>
                <w:spacing w:val="-18"/>
                <w:sz w:val="20"/>
                <w:szCs w:val="20"/>
                <w:lang w:eastAsia="en-US"/>
              </w:rPr>
              <w:t xml:space="preserve"> </w:t>
            </w:r>
            <w:r w:rsidRPr="00604B1D">
              <w:rPr>
                <w:rFonts w:ascii="Verdana" w:hAnsi="Verdana" w:cs="Calibri"/>
                <w:sz w:val="20"/>
                <w:szCs w:val="20"/>
                <w:lang w:eastAsia="en-US"/>
              </w:rPr>
              <w:t xml:space="preserve">/ </w:t>
            </w:r>
            <w:r w:rsidRPr="00604B1D">
              <w:rPr>
                <w:rFonts w:ascii="Verdana" w:hAnsi="Verdana" w:cs="Calibri"/>
                <w:spacing w:val="-2"/>
                <w:sz w:val="20"/>
                <w:szCs w:val="20"/>
                <w:lang w:eastAsia="en-US"/>
              </w:rPr>
              <w:t>Specialist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4AD925CD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  <w:tc>
          <w:tcPr>
            <w:tcW w:w="14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078BF3A8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1F0F20C4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2268C38A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282251C9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</w:tr>
      <w:tr w:rsidR="00604B1D" w:rsidRPr="00604B1D" w14:paraId="177D9A9B" w14:textId="77777777" w:rsidTr="00604B1D">
        <w:trPr>
          <w:trHeight w:val="302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4D26A0" w14:textId="77777777" w:rsidR="00604B1D" w:rsidRPr="00604B1D" w:rsidRDefault="00604B1D" w:rsidP="00604B1D">
            <w:pPr>
              <w:spacing w:before="0" w:after="0" w:line="240" w:lineRule="auto"/>
              <w:ind w:left="0" w:right="0"/>
              <w:rPr>
                <w:rFonts w:ascii="Verdana" w:hAnsi="Verdana" w:cs="Calibri"/>
                <w:spacing w:val="-2"/>
                <w:sz w:val="20"/>
                <w:szCs w:val="20"/>
                <w:lang w:eastAsia="en-US"/>
              </w:rPr>
            </w:pP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27CF7AC7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16" w:after="0" w:line="266" w:lineRule="exact"/>
              <w:ind w:left="6" w:right="0"/>
              <w:jc w:val="center"/>
              <w:rPr>
                <w:rFonts w:ascii="Verdana" w:hAnsi="Verdana" w:cs="Calibri"/>
                <w:spacing w:val="-2"/>
                <w:sz w:val="22"/>
                <w:szCs w:val="22"/>
                <w:lang w:eastAsia="en-US"/>
              </w:rPr>
            </w:pPr>
            <w:r w:rsidRPr="00604B1D">
              <w:rPr>
                <w:rFonts w:ascii="Verdana" w:hAnsi="Verdana" w:cs="Calibri"/>
                <w:spacing w:val="-2"/>
                <w:sz w:val="22"/>
                <w:szCs w:val="22"/>
                <w:lang w:eastAsia="en-US"/>
              </w:rPr>
              <w:t>37.46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5DA5F60A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16" w:after="0" w:line="266" w:lineRule="exact"/>
              <w:ind w:left="9" w:right="1"/>
              <w:jc w:val="center"/>
              <w:rPr>
                <w:rFonts w:ascii="Verdana" w:hAnsi="Verdana" w:cs="Calibri"/>
                <w:spacing w:val="-2"/>
                <w:sz w:val="22"/>
                <w:szCs w:val="22"/>
                <w:lang w:eastAsia="en-US"/>
              </w:rPr>
            </w:pPr>
            <w:r w:rsidRPr="00604B1D">
              <w:rPr>
                <w:rFonts w:ascii="Verdana" w:hAnsi="Verdana" w:cs="Calibri"/>
                <w:spacing w:val="-2"/>
                <w:sz w:val="22"/>
                <w:szCs w:val="22"/>
                <w:lang w:eastAsia="en-US"/>
              </w:rPr>
              <w:t>48.69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42DCBDFE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16" w:after="0" w:line="266" w:lineRule="exact"/>
              <w:ind w:left="11" w:right="4"/>
              <w:jc w:val="center"/>
              <w:rPr>
                <w:rFonts w:ascii="Verdana" w:hAnsi="Verdana" w:cs="Calibri"/>
                <w:spacing w:val="-2"/>
                <w:sz w:val="22"/>
                <w:szCs w:val="22"/>
                <w:lang w:eastAsia="en-US"/>
              </w:rPr>
            </w:pPr>
            <w:r w:rsidRPr="00604B1D">
              <w:rPr>
                <w:rFonts w:ascii="Verdana" w:hAnsi="Verdana" w:cs="Calibri"/>
                <w:spacing w:val="-2"/>
                <w:sz w:val="22"/>
                <w:szCs w:val="22"/>
                <w:lang w:eastAsia="en-US"/>
              </w:rPr>
              <w:t>48.69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29718361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16" w:after="0" w:line="266" w:lineRule="exact"/>
              <w:ind w:left="13" w:right="0"/>
              <w:jc w:val="center"/>
              <w:rPr>
                <w:rFonts w:ascii="Verdana" w:hAnsi="Verdana" w:cs="Calibri"/>
                <w:spacing w:val="-2"/>
                <w:sz w:val="22"/>
                <w:szCs w:val="22"/>
                <w:lang w:eastAsia="en-US"/>
              </w:rPr>
            </w:pPr>
            <w:r w:rsidRPr="00604B1D">
              <w:rPr>
                <w:rFonts w:ascii="Verdana" w:hAnsi="Verdana" w:cs="Calibri"/>
                <w:spacing w:val="-2"/>
                <w:sz w:val="22"/>
                <w:szCs w:val="22"/>
                <w:lang w:eastAsia="en-US"/>
              </w:rPr>
              <w:t>59.93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02C9EC5F" w14:textId="77777777" w:rsidR="00604B1D" w:rsidRPr="00604B1D" w:rsidRDefault="00604B1D" w:rsidP="00604B1D">
            <w:pPr>
              <w:overflowPunct w:val="0"/>
              <w:autoSpaceDE w:val="0"/>
              <w:autoSpaceDN w:val="0"/>
              <w:spacing w:before="16" w:after="0" w:line="266" w:lineRule="exact"/>
              <w:ind w:left="10" w:right="1"/>
              <w:jc w:val="center"/>
              <w:rPr>
                <w:rFonts w:ascii="Verdana" w:hAnsi="Verdana" w:cs="Calibri"/>
                <w:spacing w:val="-2"/>
                <w:sz w:val="22"/>
                <w:szCs w:val="22"/>
                <w:lang w:eastAsia="en-US"/>
              </w:rPr>
            </w:pPr>
            <w:r w:rsidRPr="00604B1D">
              <w:rPr>
                <w:rFonts w:ascii="Verdana" w:hAnsi="Verdana" w:cs="Calibri"/>
                <w:spacing w:val="-2"/>
                <w:sz w:val="22"/>
                <w:szCs w:val="22"/>
                <w:lang w:eastAsia="en-US"/>
              </w:rPr>
              <w:t>59.93</w:t>
            </w:r>
          </w:p>
        </w:tc>
      </w:tr>
    </w:tbl>
    <w:p w14:paraId="4AA89C10" w14:textId="77777777" w:rsidR="00604B1D" w:rsidRDefault="00604B1D" w:rsidP="00604B1D">
      <w:pPr>
        <w:pStyle w:val="ListParagraph"/>
        <w:ind w:left="865"/>
        <w:jc w:val="center"/>
        <w:rPr>
          <w:rFonts w:ascii="Verdana" w:hAnsi="Verdana"/>
          <w:b/>
          <w:bCs/>
          <w:noProof/>
          <w:sz w:val="22"/>
          <w:szCs w:val="22"/>
        </w:rPr>
      </w:pPr>
    </w:p>
    <w:p w14:paraId="2EE06B21" w14:textId="77777777" w:rsidR="00604B1D" w:rsidRDefault="00604B1D" w:rsidP="00604B1D">
      <w:pPr>
        <w:pStyle w:val="ListParagraph"/>
        <w:ind w:left="865"/>
        <w:jc w:val="center"/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D4B2BA8" w:rsidR="00A10460" w:rsidRDefault="00421E7F" w:rsidP="00604B1D">
      <w:pPr>
        <w:pStyle w:val="ListParagraph"/>
        <w:ind w:left="865"/>
        <w:jc w:val="center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BEDE3AA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604B1D">
      <w:footerReference w:type="default" r:id="rId8"/>
      <w:headerReference w:type="first" r:id="rId9"/>
      <w:footerReference w:type="first" r:id="rId10"/>
      <w:pgSz w:w="16838" w:h="11906" w:orient="landscape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0B0F8926" w:rsidR="0097092D" w:rsidRDefault="00604B1D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5B0C7A9E">
              <wp:simplePos x="0" y="0"/>
              <wp:positionH relativeFrom="page">
                <wp:posOffset>7143750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562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4F001A">
      <w:rPr>
        <w:noProof/>
      </w:rPr>
      <w:drawing>
        <wp:anchor distT="0" distB="0" distL="114300" distR="114300" simplePos="0" relativeHeight="251659264" behindDoc="1" locked="0" layoutInCell="1" allowOverlap="1" wp14:anchorId="6526706D" wp14:editId="33E3B976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1pt;height:21pt;visibility:visible;mso-wrap-style:square" o:bullet="t">
        <v:imagedata r:id="rId1" o:title=""/>
      </v:shape>
    </w:pict>
  </w:numPicBullet>
  <w:numPicBullet w:numPicBulletId="1">
    <w:pict>
      <v:shape id="_x0000_i1027" type="#_x0000_t75" style="width:384pt;height:384pt;visibility:visible;mso-wrap-style:square" o:bullet="t">
        <v:imagedata r:id="rId2" o:title=""/>
      </v:shape>
    </w:pict>
  </w:numPicBullet>
  <w:numPicBullet w:numPicBulletId="2">
    <w:pict>
      <v:shape id="_x0000_i1028" type="#_x0000_t75" style="width:225pt;height:225pt;visibility:visible;mso-wrap-style:square" o:bullet="t">
        <v:imagedata r:id="rId3" o:title=""/>
      </v:shape>
    </w:pict>
  </w:numPicBullet>
  <w:numPicBullet w:numPicBulletId="3">
    <w:pict>
      <v:shape id="_x0000_i1029" type="#_x0000_t75" style="width:16.5pt;height:16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EAF66C2"/>
    <w:multiLevelType w:val="hybridMultilevel"/>
    <w:tmpl w:val="746E0648"/>
    <w:lvl w:ilvl="0" w:tplc="AC7A7A8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CD4554F"/>
    <w:multiLevelType w:val="hybridMultilevel"/>
    <w:tmpl w:val="FB1AA120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4"/>
  </w:num>
  <w:num w:numId="6">
    <w:abstractNumId w:val="3"/>
  </w:num>
  <w:num w:numId="7">
    <w:abstractNumId w:val="12"/>
  </w:num>
  <w:num w:numId="8">
    <w:abstractNumId w:val="16"/>
  </w:num>
  <w:num w:numId="9">
    <w:abstractNumId w:val="19"/>
  </w:num>
  <w:num w:numId="10">
    <w:abstractNumId w:val="1"/>
  </w:num>
  <w:num w:numId="11">
    <w:abstractNumId w:val="11"/>
  </w:num>
  <w:num w:numId="12">
    <w:abstractNumId w:val="14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"/>
  </w:num>
  <w:num w:numId="19">
    <w:abstractNumId w:val="10"/>
  </w:num>
  <w:num w:numId="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24749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81719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04B1D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973F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2F3C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05B4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B82F3C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03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9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3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98</TotalTime>
  <Pages>15</Pages>
  <Words>1402</Words>
  <Characters>7997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2025-03-12T08:00:00Z</dcterms:modified>
</cp:coreProperties>
</file>