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566F709B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2F731C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25-F-003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" filled="f" stroked="f">
                <v:textbox>
                  <w:txbxContent>
                    <w:p w14:paraId="6B840BE9" w14:textId="566F709B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2F731C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25-F-003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6EFAA14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635CAE49" w14:textId="15785234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b/>
          <w:sz w:val="22"/>
        </w:rPr>
        <w:t>You asked:</w:t>
      </w:r>
    </w:p>
    <w:p w14:paraId="1A198E72" w14:textId="394BD0FA" w:rsidR="002F731C" w:rsidRPr="002F731C" w:rsidRDefault="002F731C" w:rsidP="002F731C">
      <w:pPr>
        <w:spacing w:before="280"/>
        <w:rPr>
          <w:rFonts w:ascii="Verdana" w:hAnsi="Verdana"/>
          <w:b/>
          <w:sz w:val="22"/>
        </w:rPr>
      </w:pPr>
      <w:r w:rsidRPr="002F731C">
        <w:rPr>
          <w:rFonts w:ascii="Verdana" w:hAnsi="Verdana"/>
          <w:b/>
          <w:sz w:val="22"/>
        </w:rPr>
        <w:t>The number of staff currently employed by your Health Board/Organisation in each staff group, by pay grade/band.</w:t>
      </w:r>
    </w:p>
    <w:tbl>
      <w:tblPr>
        <w:tblW w:w="8160" w:type="dxa"/>
        <w:jc w:val="center"/>
        <w:tblLook w:val="04A0" w:firstRow="1" w:lastRow="0" w:firstColumn="1" w:lastColumn="0" w:noHBand="0" w:noVBand="1"/>
      </w:tblPr>
      <w:tblGrid>
        <w:gridCol w:w="4080"/>
        <w:gridCol w:w="4080"/>
      </w:tblGrid>
      <w:tr w:rsidR="002F731C" w:rsidRPr="002F731C" w14:paraId="2D8B76C0" w14:textId="77777777" w:rsidTr="002F731C">
        <w:trPr>
          <w:trHeight w:val="315"/>
          <w:jc w:val="center"/>
        </w:trPr>
        <w:tc>
          <w:tcPr>
            <w:tcW w:w="40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14:paraId="617A79B6" w14:textId="77777777" w:rsidR="002F731C" w:rsidRPr="002F731C" w:rsidRDefault="002F731C" w:rsidP="002F731C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 w:rsidRPr="002F731C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Staff Group</w:t>
            </w:r>
          </w:p>
        </w:tc>
        <w:tc>
          <w:tcPr>
            <w:tcW w:w="40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5D9F1"/>
            <w:noWrap/>
            <w:vAlign w:val="center"/>
            <w:hideMark/>
          </w:tcPr>
          <w:p w14:paraId="329C3434" w14:textId="77777777" w:rsidR="002F731C" w:rsidRPr="002F731C" w:rsidRDefault="002F731C" w:rsidP="002F731C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 w:rsidRPr="002F731C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Distinct Count of Employee Number</w:t>
            </w:r>
          </w:p>
        </w:tc>
      </w:tr>
      <w:tr w:rsidR="002F731C" w:rsidRPr="002F731C" w14:paraId="1B4ECE97" w14:textId="77777777" w:rsidTr="002F731C">
        <w:trPr>
          <w:trHeight w:val="300"/>
          <w:jc w:val="center"/>
        </w:trPr>
        <w:tc>
          <w:tcPr>
            <w:tcW w:w="40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A575EA4" w14:textId="77777777" w:rsidR="002F731C" w:rsidRPr="002F731C" w:rsidRDefault="002F731C" w:rsidP="002F731C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 w:rsidRPr="002F731C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Add Prof Scientific and Technic</w:t>
            </w:r>
          </w:p>
        </w:tc>
        <w:tc>
          <w:tcPr>
            <w:tcW w:w="4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4D6B0F0" w14:textId="77777777" w:rsidR="002F731C" w:rsidRPr="002F731C" w:rsidRDefault="002F731C" w:rsidP="002F731C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 w:rsidRPr="002F731C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489</w:t>
            </w:r>
          </w:p>
        </w:tc>
      </w:tr>
      <w:tr w:rsidR="002F731C" w:rsidRPr="002F731C" w14:paraId="273E2D70" w14:textId="77777777" w:rsidTr="002F731C">
        <w:trPr>
          <w:trHeight w:val="300"/>
          <w:jc w:val="center"/>
        </w:trPr>
        <w:tc>
          <w:tcPr>
            <w:tcW w:w="40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95843CF" w14:textId="27C8DEB3" w:rsidR="002F731C" w:rsidRPr="002F731C" w:rsidRDefault="002F731C" w:rsidP="002F731C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   </w:t>
            </w:r>
            <w:r w:rsidRPr="002F731C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Review Body Band 4</w:t>
            </w:r>
          </w:p>
        </w:tc>
        <w:tc>
          <w:tcPr>
            <w:tcW w:w="4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A2E2495" w14:textId="77777777" w:rsidR="002F731C" w:rsidRPr="002F731C" w:rsidRDefault="002F731C" w:rsidP="002F731C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2F731C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9</w:t>
            </w:r>
          </w:p>
        </w:tc>
      </w:tr>
      <w:tr w:rsidR="002F731C" w:rsidRPr="002F731C" w14:paraId="35A86DE3" w14:textId="77777777" w:rsidTr="002F731C">
        <w:trPr>
          <w:trHeight w:val="300"/>
          <w:jc w:val="center"/>
        </w:trPr>
        <w:tc>
          <w:tcPr>
            <w:tcW w:w="40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761FC34" w14:textId="1EB4C74E" w:rsidR="002F731C" w:rsidRPr="002F731C" w:rsidRDefault="002F731C" w:rsidP="002F731C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   </w:t>
            </w:r>
            <w:r w:rsidRPr="002F731C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Review Body Band 5</w:t>
            </w:r>
          </w:p>
        </w:tc>
        <w:tc>
          <w:tcPr>
            <w:tcW w:w="4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5151A8E" w14:textId="77777777" w:rsidR="002F731C" w:rsidRPr="002F731C" w:rsidRDefault="002F731C" w:rsidP="002F731C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2F731C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90</w:t>
            </w:r>
          </w:p>
        </w:tc>
      </w:tr>
      <w:tr w:rsidR="002F731C" w:rsidRPr="002F731C" w14:paraId="40234F25" w14:textId="77777777" w:rsidTr="002F731C">
        <w:trPr>
          <w:trHeight w:val="300"/>
          <w:jc w:val="center"/>
        </w:trPr>
        <w:tc>
          <w:tcPr>
            <w:tcW w:w="40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98C6F10" w14:textId="7CCBEA1C" w:rsidR="002F731C" w:rsidRPr="002F731C" w:rsidRDefault="002F731C" w:rsidP="002F731C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   </w:t>
            </w:r>
            <w:r w:rsidRPr="002F731C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Review Body Band 6</w:t>
            </w:r>
          </w:p>
        </w:tc>
        <w:tc>
          <w:tcPr>
            <w:tcW w:w="4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B8D8B3C" w14:textId="77777777" w:rsidR="002F731C" w:rsidRPr="002F731C" w:rsidRDefault="002F731C" w:rsidP="002F731C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2F731C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77</w:t>
            </w:r>
          </w:p>
        </w:tc>
      </w:tr>
      <w:tr w:rsidR="002F731C" w:rsidRPr="002F731C" w14:paraId="7516F081" w14:textId="77777777" w:rsidTr="002F731C">
        <w:trPr>
          <w:trHeight w:val="300"/>
          <w:jc w:val="center"/>
        </w:trPr>
        <w:tc>
          <w:tcPr>
            <w:tcW w:w="40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5A009D2" w14:textId="16FFCC81" w:rsidR="002F731C" w:rsidRPr="002F731C" w:rsidRDefault="002F731C" w:rsidP="002F731C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   </w:t>
            </w:r>
            <w:r w:rsidRPr="002F731C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Review Body Band 7</w:t>
            </w:r>
          </w:p>
        </w:tc>
        <w:tc>
          <w:tcPr>
            <w:tcW w:w="4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7A58CCB" w14:textId="77777777" w:rsidR="002F731C" w:rsidRPr="002F731C" w:rsidRDefault="002F731C" w:rsidP="002F731C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2F731C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96</w:t>
            </w:r>
          </w:p>
        </w:tc>
      </w:tr>
      <w:tr w:rsidR="002F731C" w:rsidRPr="002F731C" w14:paraId="7841BE96" w14:textId="77777777" w:rsidTr="002F731C">
        <w:trPr>
          <w:trHeight w:val="300"/>
          <w:jc w:val="center"/>
        </w:trPr>
        <w:tc>
          <w:tcPr>
            <w:tcW w:w="40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C157DE0" w14:textId="085A198E" w:rsidR="002F731C" w:rsidRPr="002F731C" w:rsidRDefault="002F731C" w:rsidP="002F731C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   </w:t>
            </w:r>
            <w:r w:rsidRPr="002F731C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Review Body Band 8 - Range A</w:t>
            </w:r>
          </w:p>
        </w:tc>
        <w:tc>
          <w:tcPr>
            <w:tcW w:w="4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F8ABB57" w14:textId="77777777" w:rsidR="002F731C" w:rsidRPr="002F731C" w:rsidRDefault="002F731C" w:rsidP="002F731C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2F731C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123</w:t>
            </w:r>
          </w:p>
        </w:tc>
      </w:tr>
      <w:tr w:rsidR="002F731C" w:rsidRPr="002F731C" w14:paraId="7DD941F6" w14:textId="77777777" w:rsidTr="002F731C">
        <w:trPr>
          <w:trHeight w:val="300"/>
          <w:jc w:val="center"/>
        </w:trPr>
        <w:tc>
          <w:tcPr>
            <w:tcW w:w="40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D39735C" w14:textId="75552A42" w:rsidR="002F731C" w:rsidRPr="002F731C" w:rsidRDefault="002F731C" w:rsidP="002F731C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   </w:t>
            </w:r>
            <w:r w:rsidRPr="002F731C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Review Body Band 8 - Range B</w:t>
            </w:r>
          </w:p>
        </w:tc>
        <w:tc>
          <w:tcPr>
            <w:tcW w:w="4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00B556E" w14:textId="77777777" w:rsidR="002F731C" w:rsidRPr="002F731C" w:rsidRDefault="002F731C" w:rsidP="002F731C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2F731C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58</w:t>
            </w:r>
          </w:p>
        </w:tc>
      </w:tr>
      <w:tr w:rsidR="002F731C" w:rsidRPr="002F731C" w14:paraId="30A003B0" w14:textId="77777777" w:rsidTr="002F731C">
        <w:trPr>
          <w:trHeight w:val="300"/>
          <w:jc w:val="center"/>
        </w:trPr>
        <w:tc>
          <w:tcPr>
            <w:tcW w:w="40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2C474E1" w14:textId="344F0028" w:rsidR="002F731C" w:rsidRPr="002F731C" w:rsidRDefault="002F731C" w:rsidP="002F731C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   </w:t>
            </w:r>
            <w:r w:rsidRPr="002F731C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Review Body Band 8 - Range C</w:t>
            </w:r>
          </w:p>
        </w:tc>
        <w:tc>
          <w:tcPr>
            <w:tcW w:w="4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5C48E9E" w14:textId="77777777" w:rsidR="002F731C" w:rsidRPr="002F731C" w:rsidRDefault="002F731C" w:rsidP="002F731C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2F731C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24</w:t>
            </w:r>
          </w:p>
        </w:tc>
      </w:tr>
      <w:tr w:rsidR="002F731C" w:rsidRPr="002F731C" w14:paraId="70C5A0A5" w14:textId="77777777" w:rsidTr="002F731C">
        <w:trPr>
          <w:trHeight w:val="300"/>
          <w:jc w:val="center"/>
        </w:trPr>
        <w:tc>
          <w:tcPr>
            <w:tcW w:w="40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5BA4AF0" w14:textId="7B1EF02F" w:rsidR="002F731C" w:rsidRPr="002F731C" w:rsidRDefault="002F731C" w:rsidP="002F731C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   </w:t>
            </w:r>
            <w:r w:rsidRPr="002F731C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Review Body Band 8 - Range D</w:t>
            </w:r>
          </w:p>
        </w:tc>
        <w:tc>
          <w:tcPr>
            <w:tcW w:w="4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6D97E0D" w14:textId="77777777" w:rsidR="002F731C" w:rsidRPr="002F731C" w:rsidRDefault="002F731C" w:rsidP="002F731C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2F731C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13</w:t>
            </w:r>
          </w:p>
        </w:tc>
      </w:tr>
      <w:tr w:rsidR="002F731C" w:rsidRPr="002F731C" w14:paraId="5D4A3E46" w14:textId="77777777" w:rsidTr="002F731C">
        <w:trPr>
          <w:trHeight w:val="300"/>
          <w:jc w:val="center"/>
        </w:trPr>
        <w:tc>
          <w:tcPr>
            <w:tcW w:w="40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8B0D7AB" w14:textId="64C33520" w:rsidR="002F731C" w:rsidRPr="002F731C" w:rsidRDefault="002F731C" w:rsidP="002F731C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   </w:t>
            </w:r>
            <w:r w:rsidRPr="002F731C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Review Body Band 9</w:t>
            </w:r>
          </w:p>
        </w:tc>
        <w:tc>
          <w:tcPr>
            <w:tcW w:w="4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34EB387" w14:textId="77777777" w:rsidR="002F731C" w:rsidRPr="002F731C" w:rsidRDefault="002F731C" w:rsidP="002F731C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2F731C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4</w:t>
            </w:r>
          </w:p>
        </w:tc>
      </w:tr>
      <w:tr w:rsidR="002F731C" w:rsidRPr="002F731C" w14:paraId="2AC44433" w14:textId="77777777" w:rsidTr="002F731C">
        <w:trPr>
          <w:trHeight w:val="300"/>
          <w:jc w:val="center"/>
        </w:trPr>
        <w:tc>
          <w:tcPr>
            <w:tcW w:w="40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5926A84" w14:textId="77777777" w:rsidR="002F731C" w:rsidRPr="002F731C" w:rsidRDefault="002F731C" w:rsidP="002F731C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4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6D0D1AA6" w14:textId="77777777" w:rsidR="002F731C" w:rsidRPr="002F731C" w:rsidRDefault="002F731C" w:rsidP="002F731C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</w:p>
        </w:tc>
      </w:tr>
      <w:tr w:rsidR="002F731C" w:rsidRPr="002F731C" w14:paraId="0B822416" w14:textId="77777777" w:rsidTr="002F731C">
        <w:trPr>
          <w:trHeight w:val="300"/>
          <w:jc w:val="center"/>
        </w:trPr>
        <w:tc>
          <w:tcPr>
            <w:tcW w:w="40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443E36B" w14:textId="77777777" w:rsidR="002F731C" w:rsidRPr="002F731C" w:rsidRDefault="002F731C" w:rsidP="002F731C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 w:rsidRPr="002F731C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Additional Clinical Services</w:t>
            </w:r>
          </w:p>
        </w:tc>
        <w:tc>
          <w:tcPr>
            <w:tcW w:w="4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B782722" w14:textId="77777777" w:rsidR="002F731C" w:rsidRPr="002F731C" w:rsidRDefault="002F731C" w:rsidP="002F731C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 w:rsidRPr="002F731C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2995</w:t>
            </w:r>
          </w:p>
        </w:tc>
      </w:tr>
      <w:tr w:rsidR="002F731C" w:rsidRPr="002F731C" w14:paraId="4155E836" w14:textId="77777777" w:rsidTr="002F731C">
        <w:trPr>
          <w:trHeight w:val="300"/>
          <w:jc w:val="center"/>
        </w:trPr>
        <w:tc>
          <w:tcPr>
            <w:tcW w:w="40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AAF2694" w14:textId="004EF9D7" w:rsidR="002F731C" w:rsidRPr="002F731C" w:rsidRDefault="002F731C" w:rsidP="002F731C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   </w:t>
            </w:r>
            <w:r w:rsidRPr="002F731C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Review Body Band 2</w:t>
            </w:r>
          </w:p>
        </w:tc>
        <w:tc>
          <w:tcPr>
            <w:tcW w:w="4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C67B349" w14:textId="77777777" w:rsidR="002F731C" w:rsidRPr="002F731C" w:rsidRDefault="002F731C" w:rsidP="002F731C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2F731C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1341</w:t>
            </w:r>
          </w:p>
        </w:tc>
      </w:tr>
      <w:tr w:rsidR="002F731C" w:rsidRPr="002F731C" w14:paraId="7529C03D" w14:textId="77777777" w:rsidTr="002F731C">
        <w:trPr>
          <w:trHeight w:val="300"/>
          <w:jc w:val="center"/>
        </w:trPr>
        <w:tc>
          <w:tcPr>
            <w:tcW w:w="40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7BA40A7" w14:textId="2AE8D314" w:rsidR="002F731C" w:rsidRPr="002F731C" w:rsidRDefault="002F731C" w:rsidP="002F731C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   </w:t>
            </w:r>
            <w:r w:rsidRPr="002F731C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Review Body Band 3</w:t>
            </w:r>
          </w:p>
        </w:tc>
        <w:tc>
          <w:tcPr>
            <w:tcW w:w="4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F4F02C2" w14:textId="77777777" w:rsidR="002F731C" w:rsidRPr="002F731C" w:rsidRDefault="002F731C" w:rsidP="002F731C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2F731C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970</w:t>
            </w:r>
          </w:p>
        </w:tc>
      </w:tr>
      <w:tr w:rsidR="002F731C" w:rsidRPr="002F731C" w14:paraId="7FD42956" w14:textId="77777777" w:rsidTr="002F731C">
        <w:trPr>
          <w:trHeight w:val="300"/>
          <w:jc w:val="center"/>
        </w:trPr>
        <w:tc>
          <w:tcPr>
            <w:tcW w:w="40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DC0D659" w14:textId="03B6A31D" w:rsidR="002F731C" w:rsidRPr="002F731C" w:rsidRDefault="002F731C" w:rsidP="002F731C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   </w:t>
            </w:r>
            <w:r w:rsidRPr="002F731C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Review Body Band 4</w:t>
            </w:r>
          </w:p>
        </w:tc>
        <w:tc>
          <w:tcPr>
            <w:tcW w:w="4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9EC0DA4" w14:textId="77777777" w:rsidR="002F731C" w:rsidRPr="002F731C" w:rsidRDefault="002F731C" w:rsidP="002F731C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2F731C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555</w:t>
            </w:r>
          </w:p>
        </w:tc>
      </w:tr>
      <w:tr w:rsidR="002F731C" w:rsidRPr="002F731C" w14:paraId="4229AB78" w14:textId="77777777" w:rsidTr="002F731C">
        <w:trPr>
          <w:trHeight w:val="300"/>
          <w:jc w:val="center"/>
        </w:trPr>
        <w:tc>
          <w:tcPr>
            <w:tcW w:w="40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942C381" w14:textId="1F52BF31" w:rsidR="002F731C" w:rsidRPr="002F731C" w:rsidRDefault="002F731C" w:rsidP="002F731C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   </w:t>
            </w:r>
            <w:r w:rsidRPr="002F731C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Review Body Band 5</w:t>
            </w:r>
          </w:p>
        </w:tc>
        <w:tc>
          <w:tcPr>
            <w:tcW w:w="4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152D7B2" w14:textId="77777777" w:rsidR="002F731C" w:rsidRPr="002F731C" w:rsidRDefault="002F731C" w:rsidP="002F731C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2F731C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67</w:t>
            </w:r>
          </w:p>
        </w:tc>
      </w:tr>
      <w:tr w:rsidR="002F731C" w:rsidRPr="002F731C" w14:paraId="0722D617" w14:textId="77777777" w:rsidTr="002F731C">
        <w:trPr>
          <w:trHeight w:val="300"/>
          <w:jc w:val="center"/>
        </w:trPr>
        <w:tc>
          <w:tcPr>
            <w:tcW w:w="40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3A3F255" w14:textId="19BA6E9C" w:rsidR="002F731C" w:rsidRPr="002F731C" w:rsidRDefault="002F731C" w:rsidP="002F731C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   </w:t>
            </w:r>
            <w:r w:rsidRPr="002F731C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Review Body Band 6</w:t>
            </w:r>
          </w:p>
        </w:tc>
        <w:tc>
          <w:tcPr>
            <w:tcW w:w="4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3949B9E" w14:textId="77777777" w:rsidR="002F731C" w:rsidRPr="002F731C" w:rsidRDefault="002F731C" w:rsidP="002F731C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2F731C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59</w:t>
            </w:r>
          </w:p>
        </w:tc>
      </w:tr>
      <w:tr w:rsidR="002F731C" w:rsidRPr="002F731C" w14:paraId="1AE97263" w14:textId="77777777" w:rsidTr="002F731C">
        <w:trPr>
          <w:trHeight w:val="300"/>
          <w:jc w:val="center"/>
        </w:trPr>
        <w:tc>
          <w:tcPr>
            <w:tcW w:w="40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E7BF417" w14:textId="531DD240" w:rsidR="002F731C" w:rsidRPr="002F731C" w:rsidRDefault="002F731C" w:rsidP="002F731C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   </w:t>
            </w:r>
            <w:r w:rsidRPr="002F731C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Review Body Band 7</w:t>
            </w:r>
          </w:p>
        </w:tc>
        <w:tc>
          <w:tcPr>
            <w:tcW w:w="4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44FF7FC" w14:textId="77777777" w:rsidR="002F731C" w:rsidRPr="002F731C" w:rsidRDefault="002F731C" w:rsidP="002F731C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2F731C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12</w:t>
            </w:r>
          </w:p>
        </w:tc>
      </w:tr>
      <w:tr w:rsidR="002F731C" w:rsidRPr="002F731C" w14:paraId="33C3E43A" w14:textId="77777777" w:rsidTr="002F731C">
        <w:trPr>
          <w:trHeight w:val="300"/>
          <w:jc w:val="center"/>
        </w:trPr>
        <w:tc>
          <w:tcPr>
            <w:tcW w:w="40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FAE916A" w14:textId="77777777" w:rsidR="002F731C" w:rsidRPr="002F731C" w:rsidRDefault="002F731C" w:rsidP="002F731C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4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570D495A" w14:textId="77777777" w:rsidR="002F731C" w:rsidRPr="002F731C" w:rsidRDefault="002F731C" w:rsidP="002F731C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</w:p>
        </w:tc>
      </w:tr>
      <w:tr w:rsidR="002F731C" w:rsidRPr="002F731C" w14:paraId="1FD303E5" w14:textId="77777777" w:rsidTr="002F731C">
        <w:trPr>
          <w:trHeight w:val="300"/>
          <w:jc w:val="center"/>
        </w:trPr>
        <w:tc>
          <w:tcPr>
            <w:tcW w:w="40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8D612C4" w14:textId="77777777" w:rsidR="002F731C" w:rsidRPr="002F731C" w:rsidRDefault="002F731C" w:rsidP="002F731C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 w:rsidRPr="002F731C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Administrative and Clerical</w:t>
            </w:r>
          </w:p>
        </w:tc>
        <w:tc>
          <w:tcPr>
            <w:tcW w:w="4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79A91AB" w14:textId="77777777" w:rsidR="002F731C" w:rsidRPr="002F731C" w:rsidRDefault="002F731C" w:rsidP="002F731C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 w:rsidRPr="002F731C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2680</w:t>
            </w:r>
          </w:p>
        </w:tc>
      </w:tr>
      <w:tr w:rsidR="002F731C" w:rsidRPr="002F731C" w14:paraId="08FC8F97" w14:textId="77777777" w:rsidTr="002F731C">
        <w:trPr>
          <w:trHeight w:val="300"/>
          <w:jc w:val="center"/>
        </w:trPr>
        <w:tc>
          <w:tcPr>
            <w:tcW w:w="40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D49398F" w14:textId="773B90AA" w:rsidR="002F731C" w:rsidRPr="002F731C" w:rsidRDefault="002F731C" w:rsidP="002F731C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   </w:t>
            </w:r>
            <w:r w:rsidRPr="002F731C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Review Body Band 2</w:t>
            </w:r>
          </w:p>
        </w:tc>
        <w:tc>
          <w:tcPr>
            <w:tcW w:w="4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D322D30" w14:textId="77777777" w:rsidR="002F731C" w:rsidRPr="002F731C" w:rsidRDefault="002F731C" w:rsidP="002F731C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2F731C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576</w:t>
            </w:r>
          </w:p>
        </w:tc>
      </w:tr>
      <w:tr w:rsidR="002F731C" w:rsidRPr="002F731C" w14:paraId="0C8B2814" w14:textId="77777777" w:rsidTr="002F731C">
        <w:trPr>
          <w:trHeight w:val="300"/>
          <w:jc w:val="center"/>
        </w:trPr>
        <w:tc>
          <w:tcPr>
            <w:tcW w:w="40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C1D3ECA" w14:textId="493BF8E6" w:rsidR="002F731C" w:rsidRPr="002F731C" w:rsidRDefault="002F731C" w:rsidP="002F731C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   </w:t>
            </w:r>
            <w:r w:rsidRPr="002F731C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Review Body Band 3</w:t>
            </w:r>
          </w:p>
        </w:tc>
        <w:tc>
          <w:tcPr>
            <w:tcW w:w="4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8FEA84B" w14:textId="77777777" w:rsidR="002F731C" w:rsidRPr="002F731C" w:rsidRDefault="002F731C" w:rsidP="002F731C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2F731C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511</w:t>
            </w:r>
          </w:p>
        </w:tc>
      </w:tr>
      <w:tr w:rsidR="002F731C" w:rsidRPr="002F731C" w14:paraId="78159F5C" w14:textId="77777777" w:rsidTr="002F731C">
        <w:trPr>
          <w:trHeight w:val="300"/>
          <w:jc w:val="center"/>
        </w:trPr>
        <w:tc>
          <w:tcPr>
            <w:tcW w:w="40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18D5125" w14:textId="551A0364" w:rsidR="002F731C" w:rsidRPr="002F731C" w:rsidRDefault="002F731C" w:rsidP="002F731C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   </w:t>
            </w:r>
            <w:r w:rsidRPr="002F731C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Review Body Band 4</w:t>
            </w:r>
          </w:p>
        </w:tc>
        <w:tc>
          <w:tcPr>
            <w:tcW w:w="4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56ED607" w14:textId="77777777" w:rsidR="002F731C" w:rsidRPr="002F731C" w:rsidRDefault="002F731C" w:rsidP="002F731C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2F731C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648</w:t>
            </w:r>
          </w:p>
        </w:tc>
      </w:tr>
      <w:tr w:rsidR="002F731C" w:rsidRPr="002F731C" w14:paraId="4ED5E3E0" w14:textId="77777777" w:rsidTr="002F731C">
        <w:trPr>
          <w:trHeight w:val="300"/>
          <w:jc w:val="center"/>
        </w:trPr>
        <w:tc>
          <w:tcPr>
            <w:tcW w:w="40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08F7DF0" w14:textId="1CEDB518" w:rsidR="002F731C" w:rsidRPr="002F731C" w:rsidRDefault="002F731C" w:rsidP="002F731C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   </w:t>
            </w:r>
            <w:r w:rsidRPr="002F731C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Review Body Band 5</w:t>
            </w:r>
          </w:p>
        </w:tc>
        <w:tc>
          <w:tcPr>
            <w:tcW w:w="4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BDF4138" w14:textId="77777777" w:rsidR="002F731C" w:rsidRPr="002F731C" w:rsidRDefault="002F731C" w:rsidP="002F731C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2F731C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271</w:t>
            </w:r>
          </w:p>
        </w:tc>
      </w:tr>
      <w:tr w:rsidR="002F731C" w:rsidRPr="002F731C" w14:paraId="4DE8931D" w14:textId="77777777" w:rsidTr="002F731C">
        <w:trPr>
          <w:trHeight w:val="300"/>
          <w:jc w:val="center"/>
        </w:trPr>
        <w:tc>
          <w:tcPr>
            <w:tcW w:w="40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E93DCBE" w14:textId="3D3768E5" w:rsidR="002F731C" w:rsidRPr="002F731C" w:rsidRDefault="002F731C" w:rsidP="002F731C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   </w:t>
            </w:r>
            <w:r w:rsidRPr="002F731C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Review Body Band 6</w:t>
            </w:r>
          </w:p>
        </w:tc>
        <w:tc>
          <w:tcPr>
            <w:tcW w:w="4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9885319" w14:textId="77777777" w:rsidR="002F731C" w:rsidRPr="002F731C" w:rsidRDefault="002F731C" w:rsidP="002F731C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2F731C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212</w:t>
            </w:r>
          </w:p>
        </w:tc>
      </w:tr>
      <w:tr w:rsidR="002F731C" w:rsidRPr="002F731C" w14:paraId="3CEA0208" w14:textId="77777777" w:rsidTr="002F731C">
        <w:trPr>
          <w:trHeight w:val="300"/>
          <w:jc w:val="center"/>
        </w:trPr>
        <w:tc>
          <w:tcPr>
            <w:tcW w:w="40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E609FBE" w14:textId="3E179482" w:rsidR="002F731C" w:rsidRPr="002F731C" w:rsidRDefault="002F731C" w:rsidP="002F731C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   </w:t>
            </w:r>
            <w:r w:rsidRPr="002F731C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Review Body Band 7</w:t>
            </w:r>
          </w:p>
        </w:tc>
        <w:tc>
          <w:tcPr>
            <w:tcW w:w="4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BDD1E8F" w14:textId="77777777" w:rsidR="002F731C" w:rsidRPr="002F731C" w:rsidRDefault="002F731C" w:rsidP="002F731C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2F731C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199</w:t>
            </w:r>
          </w:p>
        </w:tc>
      </w:tr>
      <w:tr w:rsidR="002F731C" w:rsidRPr="002F731C" w14:paraId="29ECFA35" w14:textId="77777777" w:rsidTr="002F731C">
        <w:trPr>
          <w:trHeight w:val="300"/>
          <w:jc w:val="center"/>
        </w:trPr>
        <w:tc>
          <w:tcPr>
            <w:tcW w:w="40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85CBB94" w14:textId="3B0D10CC" w:rsidR="002F731C" w:rsidRPr="002F731C" w:rsidRDefault="002F731C" w:rsidP="002F731C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   </w:t>
            </w:r>
            <w:r w:rsidRPr="002F731C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Review Body Band 8 - Range A</w:t>
            </w:r>
          </w:p>
        </w:tc>
        <w:tc>
          <w:tcPr>
            <w:tcW w:w="4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8951255" w14:textId="77777777" w:rsidR="002F731C" w:rsidRPr="002F731C" w:rsidRDefault="002F731C" w:rsidP="002F731C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2F731C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107</w:t>
            </w:r>
          </w:p>
        </w:tc>
      </w:tr>
      <w:tr w:rsidR="002F731C" w:rsidRPr="002F731C" w14:paraId="61CD96F9" w14:textId="77777777" w:rsidTr="002F731C">
        <w:trPr>
          <w:trHeight w:val="300"/>
          <w:jc w:val="center"/>
        </w:trPr>
        <w:tc>
          <w:tcPr>
            <w:tcW w:w="40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34786FE" w14:textId="2D30CF10" w:rsidR="002F731C" w:rsidRPr="002F731C" w:rsidRDefault="002F731C" w:rsidP="002F731C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   </w:t>
            </w:r>
            <w:r w:rsidRPr="002F731C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Review Body Band 8 - Range B</w:t>
            </w:r>
          </w:p>
        </w:tc>
        <w:tc>
          <w:tcPr>
            <w:tcW w:w="4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A12798A" w14:textId="77777777" w:rsidR="002F731C" w:rsidRPr="002F731C" w:rsidRDefault="002F731C" w:rsidP="002F731C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2F731C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87</w:t>
            </w:r>
          </w:p>
        </w:tc>
      </w:tr>
      <w:tr w:rsidR="002F731C" w:rsidRPr="002F731C" w14:paraId="2CEFE742" w14:textId="77777777" w:rsidTr="002F731C">
        <w:trPr>
          <w:trHeight w:val="300"/>
          <w:jc w:val="center"/>
        </w:trPr>
        <w:tc>
          <w:tcPr>
            <w:tcW w:w="40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725B842" w14:textId="1E3EF1E6" w:rsidR="002F731C" w:rsidRPr="002F731C" w:rsidRDefault="002F731C" w:rsidP="002F731C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   </w:t>
            </w:r>
            <w:r w:rsidRPr="002F731C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Review Body Band 8 - Range C</w:t>
            </w:r>
          </w:p>
        </w:tc>
        <w:tc>
          <w:tcPr>
            <w:tcW w:w="4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D1A81BB" w14:textId="77777777" w:rsidR="002F731C" w:rsidRPr="002F731C" w:rsidRDefault="002F731C" w:rsidP="002F731C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2F731C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42</w:t>
            </w:r>
          </w:p>
        </w:tc>
      </w:tr>
      <w:tr w:rsidR="002F731C" w:rsidRPr="002F731C" w14:paraId="0C1B1239" w14:textId="77777777" w:rsidTr="002F731C">
        <w:trPr>
          <w:trHeight w:val="300"/>
          <w:jc w:val="center"/>
        </w:trPr>
        <w:tc>
          <w:tcPr>
            <w:tcW w:w="40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A87A06D" w14:textId="7C3FB2C3" w:rsidR="002F731C" w:rsidRPr="002F731C" w:rsidRDefault="002F731C" w:rsidP="002F731C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   </w:t>
            </w:r>
            <w:r w:rsidRPr="002F731C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Review Body Band 8 - Range D</w:t>
            </w:r>
          </w:p>
        </w:tc>
        <w:tc>
          <w:tcPr>
            <w:tcW w:w="4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0223A16" w14:textId="77777777" w:rsidR="002F731C" w:rsidRPr="002F731C" w:rsidRDefault="002F731C" w:rsidP="002F731C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2F731C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31</w:t>
            </w:r>
          </w:p>
        </w:tc>
      </w:tr>
      <w:tr w:rsidR="002F731C" w:rsidRPr="002F731C" w14:paraId="5F3D74F8" w14:textId="77777777" w:rsidTr="002F731C">
        <w:trPr>
          <w:trHeight w:val="300"/>
          <w:jc w:val="center"/>
        </w:trPr>
        <w:tc>
          <w:tcPr>
            <w:tcW w:w="40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596B8FA" w14:textId="580616E6" w:rsidR="002F731C" w:rsidRPr="002F731C" w:rsidRDefault="002F731C" w:rsidP="002F731C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   </w:t>
            </w:r>
            <w:r w:rsidRPr="002F731C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Review Body Band 9</w:t>
            </w:r>
          </w:p>
        </w:tc>
        <w:tc>
          <w:tcPr>
            <w:tcW w:w="4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242FF01" w14:textId="77777777" w:rsidR="002F731C" w:rsidRPr="002F731C" w:rsidRDefault="002F731C" w:rsidP="002F731C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2F731C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10</w:t>
            </w:r>
          </w:p>
        </w:tc>
      </w:tr>
      <w:tr w:rsidR="002F731C" w:rsidRPr="002F731C" w14:paraId="5BA189E0" w14:textId="77777777" w:rsidTr="002F731C">
        <w:trPr>
          <w:trHeight w:val="300"/>
          <w:jc w:val="center"/>
        </w:trPr>
        <w:tc>
          <w:tcPr>
            <w:tcW w:w="40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902E4DF" w14:textId="77777777" w:rsidR="002F731C" w:rsidRPr="002F731C" w:rsidRDefault="002F731C" w:rsidP="002F731C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4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3F131F38" w14:textId="77777777" w:rsidR="002F731C" w:rsidRPr="002F731C" w:rsidRDefault="002F731C" w:rsidP="002F731C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</w:p>
        </w:tc>
      </w:tr>
      <w:tr w:rsidR="002F731C" w:rsidRPr="002F731C" w14:paraId="5E4336CE" w14:textId="77777777" w:rsidTr="002F731C">
        <w:trPr>
          <w:trHeight w:val="300"/>
          <w:jc w:val="center"/>
        </w:trPr>
        <w:tc>
          <w:tcPr>
            <w:tcW w:w="40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3BD435C" w14:textId="77777777" w:rsidR="002F731C" w:rsidRPr="002F731C" w:rsidRDefault="002F731C" w:rsidP="002F731C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 w:rsidRPr="002F731C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Allied Health Professionals</w:t>
            </w:r>
          </w:p>
        </w:tc>
        <w:tc>
          <w:tcPr>
            <w:tcW w:w="4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ECDF52B" w14:textId="77777777" w:rsidR="002F731C" w:rsidRPr="002F731C" w:rsidRDefault="002F731C" w:rsidP="002F731C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 w:rsidRPr="002F731C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1111</w:t>
            </w:r>
          </w:p>
        </w:tc>
      </w:tr>
      <w:tr w:rsidR="002F731C" w:rsidRPr="002F731C" w14:paraId="15555F4F" w14:textId="77777777" w:rsidTr="002F731C">
        <w:trPr>
          <w:trHeight w:val="300"/>
          <w:jc w:val="center"/>
        </w:trPr>
        <w:tc>
          <w:tcPr>
            <w:tcW w:w="40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39A61EA" w14:textId="1DDF0E11" w:rsidR="002F731C" w:rsidRPr="002F731C" w:rsidRDefault="002F731C" w:rsidP="002F731C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   </w:t>
            </w:r>
            <w:r w:rsidRPr="002F731C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Review Body Band 5</w:t>
            </w:r>
          </w:p>
        </w:tc>
        <w:tc>
          <w:tcPr>
            <w:tcW w:w="4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4AB291E" w14:textId="77777777" w:rsidR="002F731C" w:rsidRPr="002F731C" w:rsidRDefault="002F731C" w:rsidP="002F731C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2F731C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214</w:t>
            </w:r>
          </w:p>
        </w:tc>
      </w:tr>
      <w:tr w:rsidR="002F731C" w:rsidRPr="002F731C" w14:paraId="5D667321" w14:textId="77777777" w:rsidTr="002F731C">
        <w:trPr>
          <w:trHeight w:val="300"/>
          <w:jc w:val="center"/>
        </w:trPr>
        <w:tc>
          <w:tcPr>
            <w:tcW w:w="40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7361366" w14:textId="0D485B28" w:rsidR="002F731C" w:rsidRPr="002F731C" w:rsidRDefault="002F731C" w:rsidP="002F731C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   </w:t>
            </w:r>
            <w:r w:rsidRPr="002F731C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Review Body Band 6</w:t>
            </w:r>
          </w:p>
        </w:tc>
        <w:tc>
          <w:tcPr>
            <w:tcW w:w="4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092DE49" w14:textId="77777777" w:rsidR="002F731C" w:rsidRPr="002F731C" w:rsidRDefault="002F731C" w:rsidP="002F731C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2F731C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388</w:t>
            </w:r>
          </w:p>
        </w:tc>
      </w:tr>
      <w:tr w:rsidR="002F731C" w:rsidRPr="002F731C" w14:paraId="16D0E4E7" w14:textId="77777777" w:rsidTr="002F731C">
        <w:trPr>
          <w:trHeight w:val="300"/>
          <w:jc w:val="center"/>
        </w:trPr>
        <w:tc>
          <w:tcPr>
            <w:tcW w:w="40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E5BA64F" w14:textId="551CCAE7" w:rsidR="002F731C" w:rsidRPr="002F731C" w:rsidRDefault="002F731C" w:rsidP="002F731C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   </w:t>
            </w:r>
            <w:r w:rsidRPr="002F731C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Review Body Band 7</w:t>
            </w:r>
          </w:p>
        </w:tc>
        <w:tc>
          <w:tcPr>
            <w:tcW w:w="4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D07FF10" w14:textId="77777777" w:rsidR="002F731C" w:rsidRPr="002F731C" w:rsidRDefault="002F731C" w:rsidP="002F731C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2F731C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384</w:t>
            </w:r>
          </w:p>
        </w:tc>
      </w:tr>
      <w:tr w:rsidR="002F731C" w:rsidRPr="002F731C" w14:paraId="7FEA86F1" w14:textId="77777777" w:rsidTr="002F731C">
        <w:trPr>
          <w:trHeight w:val="300"/>
          <w:jc w:val="center"/>
        </w:trPr>
        <w:tc>
          <w:tcPr>
            <w:tcW w:w="40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6EA2E75" w14:textId="5C527D50" w:rsidR="002F731C" w:rsidRPr="002F731C" w:rsidRDefault="002F731C" w:rsidP="002F731C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   </w:t>
            </w:r>
            <w:r w:rsidRPr="002F731C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Review Body Band 8 - Range A</w:t>
            </w:r>
          </w:p>
        </w:tc>
        <w:tc>
          <w:tcPr>
            <w:tcW w:w="4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10535B7" w14:textId="77777777" w:rsidR="002F731C" w:rsidRPr="002F731C" w:rsidRDefault="002F731C" w:rsidP="002F731C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2F731C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111</w:t>
            </w:r>
          </w:p>
        </w:tc>
      </w:tr>
      <w:tr w:rsidR="002F731C" w:rsidRPr="002F731C" w14:paraId="5F953F0F" w14:textId="77777777" w:rsidTr="002F731C">
        <w:trPr>
          <w:trHeight w:val="300"/>
          <w:jc w:val="center"/>
        </w:trPr>
        <w:tc>
          <w:tcPr>
            <w:tcW w:w="40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347C71B" w14:textId="280FA3C4" w:rsidR="002F731C" w:rsidRPr="002F731C" w:rsidRDefault="002F731C" w:rsidP="002F731C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   </w:t>
            </w:r>
            <w:r w:rsidRPr="002F731C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Review Body Band 8 - Range B</w:t>
            </w:r>
          </w:p>
        </w:tc>
        <w:tc>
          <w:tcPr>
            <w:tcW w:w="4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3AE44E1" w14:textId="77777777" w:rsidR="002F731C" w:rsidRPr="002F731C" w:rsidRDefault="002F731C" w:rsidP="002F731C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2F731C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21</w:t>
            </w:r>
          </w:p>
        </w:tc>
      </w:tr>
      <w:tr w:rsidR="002F731C" w:rsidRPr="002F731C" w14:paraId="7C7FF5FF" w14:textId="77777777" w:rsidTr="002F731C">
        <w:trPr>
          <w:trHeight w:val="300"/>
          <w:jc w:val="center"/>
        </w:trPr>
        <w:tc>
          <w:tcPr>
            <w:tcW w:w="40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BA0FBAF" w14:textId="039FC8ED" w:rsidR="002F731C" w:rsidRPr="002F731C" w:rsidRDefault="002F731C" w:rsidP="002F731C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   </w:t>
            </w:r>
            <w:r w:rsidRPr="002F731C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Review Body Band 8 - Range C</w:t>
            </w:r>
          </w:p>
        </w:tc>
        <w:tc>
          <w:tcPr>
            <w:tcW w:w="4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9E47596" w14:textId="77777777" w:rsidR="002F731C" w:rsidRPr="002F731C" w:rsidRDefault="002F731C" w:rsidP="002F731C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2F731C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7</w:t>
            </w:r>
          </w:p>
        </w:tc>
      </w:tr>
      <w:tr w:rsidR="002F731C" w:rsidRPr="002F731C" w14:paraId="12642669" w14:textId="77777777" w:rsidTr="002F731C">
        <w:trPr>
          <w:trHeight w:val="300"/>
          <w:jc w:val="center"/>
        </w:trPr>
        <w:tc>
          <w:tcPr>
            <w:tcW w:w="40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40D372A" w14:textId="2036AF85" w:rsidR="002F731C" w:rsidRPr="002F731C" w:rsidRDefault="002F731C" w:rsidP="002F731C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   </w:t>
            </w:r>
            <w:r w:rsidRPr="002F731C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Review Body Band 8 - Range D</w:t>
            </w:r>
          </w:p>
        </w:tc>
        <w:tc>
          <w:tcPr>
            <w:tcW w:w="4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A0A2618" w14:textId="77777777" w:rsidR="002F731C" w:rsidRPr="002F731C" w:rsidRDefault="002F731C" w:rsidP="002F731C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2F731C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4</w:t>
            </w:r>
          </w:p>
        </w:tc>
      </w:tr>
      <w:tr w:rsidR="002F731C" w:rsidRPr="002F731C" w14:paraId="6F65DFA0" w14:textId="77777777" w:rsidTr="002F731C">
        <w:trPr>
          <w:trHeight w:val="300"/>
          <w:jc w:val="center"/>
        </w:trPr>
        <w:tc>
          <w:tcPr>
            <w:tcW w:w="40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7224CC2" w14:textId="06B962F8" w:rsidR="002F731C" w:rsidRPr="002F731C" w:rsidRDefault="002F731C" w:rsidP="002F731C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   </w:t>
            </w:r>
            <w:r w:rsidRPr="002F731C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Review Body Band 9</w:t>
            </w:r>
          </w:p>
        </w:tc>
        <w:tc>
          <w:tcPr>
            <w:tcW w:w="4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9E7744F" w14:textId="77777777" w:rsidR="002F731C" w:rsidRPr="002F731C" w:rsidRDefault="002F731C" w:rsidP="002F731C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2F731C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1</w:t>
            </w:r>
          </w:p>
        </w:tc>
      </w:tr>
      <w:tr w:rsidR="002F731C" w:rsidRPr="002F731C" w14:paraId="580762BD" w14:textId="77777777" w:rsidTr="002F731C">
        <w:trPr>
          <w:trHeight w:val="300"/>
          <w:jc w:val="center"/>
        </w:trPr>
        <w:tc>
          <w:tcPr>
            <w:tcW w:w="40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992D109" w14:textId="77777777" w:rsidR="002F731C" w:rsidRPr="002F731C" w:rsidRDefault="002F731C" w:rsidP="002F731C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4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106A45E0" w14:textId="77777777" w:rsidR="002F731C" w:rsidRPr="002F731C" w:rsidRDefault="002F731C" w:rsidP="002F731C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</w:p>
        </w:tc>
      </w:tr>
      <w:tr w:rsidR="002F731C" w:rsidRPr="002F731C" w14:paraId="1F18500C" w14:textId="77777777" w:rsidTr="002F731C">
        <w:trPr>
          <w:trHeight w:val="300"/>
          <w:jc w:val="center"/>
        </w:trPr>
        <w:tc>
          <w:tcPr>
            <w:tcW w:w="40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240F0AA" w14:textId="77777777" w:rsidR="002F731C" w:rsidRPr="002F731C" w:rsidRDefault="002F731C" w:rsidP="002F731C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 w:rsidRPr="002F731C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Estates and Ancillary</w:t>
            </w:r>
          </w:p>
        </w:tc>
        <w:tc>
          <w:tcPr>
            <w:tcW w:w="4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05D8733" w14:textId="77777777" w:rsidR="002F731C" w:rsidRPr="002F731C" w:rsidRDefault="002F731C" w:rsidP="002F731C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 w:rsidRPr="002F731C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1171</w:t>
            </w:r>
          </w:p>
        </w:tc>
      </w:tr>
      <w:tr w:rsidR="002F731C" w:rsidRPr="002F731C" w14:paraId="648F967D" w14:textId="77777777" w:rsidTr="002F731C">
        <w:trPr>
          <w:trHeight w:val="300"/>
          <w:jc w:val="center"/>
        </w:trPr>
        <w:tc>
          <w:tcPr>
            <w:tcW w:w="40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2C3AFC3" w14:textId="74C033BF" w:rsidR="002F731C" w:rsidRPr="002F731C" w:rsidRDefault="002F731C" w:rsidP="002F731C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   </w:t>
            </w:r>
            <w:r w:rsidRPr="002F731C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Review Body Band 1</w:t>
            </w:r>
          </w:p>
        </w:tc>
        <w:tc>
          <w:tcPr>
            <w:tcW w:w="4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83A6DB6" w14:textId="77777777" w:rsidR="002F731C" w:rsidRPr="002F731C" w:rsidRDefault="002F731C" w:rsidP="002F731C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2F731C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44</w:t>
            </w:r>
          </w:p>
        </w:tc>
      </w:tr>
      <w:tr w:rsidR="002F731C" w:rsidRPr="002F731C" w14:paraId="54BB1F8C" w14:textId="77777777" w:rsidTr="002F731C">
        <w:trPr>
          <w:trHeight w:val="300"/>
          <w:jc w:val="center"/>
        </w:trPr>
        <w:tc>
          <w:tcPr>
            <w:tcW w:w="40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38D332A" w14:textId="31AF1CB9" w:rsidR="002F731C" w:rsidRPr="002F731C" w:rsidRDefault="002F731C" w:rsidP="002F731C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   </w:t>
            </w:r>
            <w:r w:rsidRPr="002F731C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Review Body Band 2</w:t>
            </w:r>
          </w:p>
        </w:tc>
        <w:tc>
          <w:tcPr>
            <w:tcW w:w="4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AF0D8D5" w14:textId="77777777" w:rsidR="002F731C" w:rsidRPr="002F731C" w:rsidRDefault="002F731C" w:rsidP="002F731C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2F731C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804</w:t>
            </w:r>
          </w:p>
        </w:tc>
      </w:tr>
      <w:tr w:rsidR="002F731C" w:rsidRPr="002F731C" w14:paraId="40C51D66" w14:textId="77777777" w:rsidTr="002F731C">
        <w:trPr>
          <w:trHeight w:val="300"/>
          <w:jc w:val="center"/>
        </w:trPr>
        <w:tc>
          <w:tcPr>
            <w:tcW w:w="40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9B6123B" w14:textId="4E216924" w:rsidR="002F731C" w:rsidRPr="002F731C" w:rsidRDefault="002F731C" w:rsidP="002F731C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   </w:t>
            </w:r>
            <w:r w:rsidRPr="002F731C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Review Body Band 3</w:t>
            </w:r>
          </w:p>
        </w:tc>
        <w:tc>
          <w:tcPr>
            <w:tcW w:w="4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8E62924" w14:textId="77777777" w:rsidR="002F731C" w:rsidRPr="002F731C" w:rsidRDefault="002F731C" w:rsidP="002F731C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2F731C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206</w:t>
            </w:r>
          </w:p>
        </w:tc>
      </w:tr>
      <w:tr w:rsidR="002F731C" w:rsidRPr="002F731C" w14:paraId="1DD8458D" w14:textId="77777777" w:rsidTr="002F731C">
        <w:trPr>
          <w:trHeight w:val="300"/>
          <w:jc w:val="center"/>
        </w:trPr>
        <w:tc>
          <w:tcPr>
            <w:tcW w:w="40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505AB4B" w14:textId="5A7766B2" w:rsidR="002F731C" w:rsidRPr="002F731C" w:rsidRDefault="002F731C" w:rsidP="002F731C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   </w:t>
            </w:r>
            <w:r w:rsidRPr="002F731C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Review Body Band 4</w:t>
            </w:r>
          </w:p>
        </w:tc>
        <w:tc>
          <w:tcPr>
            <w:tcW w:w="4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58942E6" w14:textId="77777777" w:rsidR="002F731C" w:rsidRPr="002F731C" w:rsidRDefault="002F731C" w:rsidP="002F731C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2F731C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48</w:t>
            </w:r>
          </w:p>
        </w:tc>
      </w:tr>
      <w:tr w:rsidR="002F731C" w:rsidRPr="002F731C" w14:paraId="454C2CC2" w14:textId="77777777" w:rsidTr="002F731C">
        <w:trPr>
          <w:trHeight w:val="300"/>
          <w:jc w:val="center"/>
        </w:trPr>
        <w:tc>
          <w:tcPr>
            <w:tcW w:w="40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CF0FD74" w14:textId="4AD4678D" w:rsidR="002F731C" w:rsidRPr="002F731C" w:rsidRDefault="002F731C" w:rsidP="002F731C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   </w:t>
            </w:r>
            <w:r w:rsidRPr="002F731C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Review Body Band 5</w:t>
            </w:r>
          </w:p>
        </w:tc>
        <w:tc>
          <w:tcPr>
            <w:tcW w:w="4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4380CB5" w14:textId="77777777" w:rsidR="002F731C" w:rsidRPr="002F731C" w:rsidRDefault="002F731C" w:rsidP="002F731C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2F731C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43</w:t>
            </w:r>
          </w:p>
        </w:tc>
      </w:tr>
      <w:tr w:rsidR="002F731C" w:rsidRPr="002F731C" w14:paraId="7A5AE90F" w14:textId="77777777" w:rsidTr="002F731C">
        <w:trPr>
          <w:trHeight w:val="300"/>
          <w:jc w:val="center"/>
        </w:trPr>
        <w:tc>
          <w:tcPr>
            <w:tcW w:w="40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65DE060" w14:textId="773F0481" w:rsidR="002F731C" w:rsidRPr="002F731C" w:rsidRDefault="002F731C" w:rsidP="002F731C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   </w:t>
            </w:r>
            <w:r w:rsidRPr="002F731C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Review Body Band 6</w:t>
            </w:r>
          </w:p>
        </w:tc>
        <w:tc>
          <w:tcPr>
            <w:tcW w:w="4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A758ACF" w14:textId="77777777" w:rsidR="002F731C" w:rsidRPr="002F731C" w:rsidRDefault="002F731C" w:rsidP="002F731C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2F731C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17</w:t>
            </w:r>
          </w:p>
        </w:tc>
      </w:tr>
      <w:tr w:rsidR="002F731C" w:rsidRPr="002F731C" w14:paraId="06A38FA8" w14:textId="77777777" w:rsidTr="002F731C">
        <w:trPr>
          <w:trHeight w:val="300"/>
          <w:jc w:val="center"/>
        </w:trPr>
        <w:tc>
          <w:tcPr>
            <w:tcW w:w="40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CABD7B1" w14:textId="51A0BB38" w:rsidR="002F731C" w:rsidRPr="002F731C" w:rsidRDefault="002F731C" w:rsidP="002F731C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   </w:t>
            </w:r>
            <w:r w:rsidRPr="002F731C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Review Body Band 7</w:t>
            </w:r>
          </w:p>
        </w:tc>
        <w:tc>
          <w:tcPr>
            <w:tcW w:w="4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77E62DD" w14:textId="77777777" w:rsidR="002F731C" w:rsidRPr="002F731C" w:rsidRDefault="002F731C" w:rsidP="002F731C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2F731C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9</w:t>
            </w:r>
          </w:p>
        </w:tc>
      </w:tr>
      <w:tr w:rsidR="002F731C" w:rsidRPr="002F731C" w14:paraId="18137BCF" w14:textId="77777777" w:rsidTr="002F731C">
        <w:trPr>
          <w:trHeight w:val="300"/>
          <w:jc w:val="center"/>
        </w:trPr>
        <w:tc>
          <w:tcPr>
            <w:tcW w:w="40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B581BBB" w14:textId="77777777" w:rsidR="002F731C" w:rsidRPr="002F731C" w:rsidRDefault="002F731C" w:rsidP="002F731C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4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7E2CCF23" w14:textId="77777777" w:rsidR="002F731C" w:rsidRPr="002F731C" w:rsidRDefault="002F731C" w:rsidP="002F731C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</w:p>
        </w:tc>
      </w:tr>
      <w:tr w:rsidR="002F731C" w:rsidRPr="002F731C" w14:paraId="4511BF89" w14:textId="77777777" w:rsidTr="002F731C">
        <w:trPr>
          <w:trHeight w:val="300"/>
          <w:jc w:val="center"/>
        </w:trPr>
        <w:tc>
          <w:tcPr>
            <w:tcW w:w="40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BCACB90" w14:textId="77777777" w:rsidR="002F731C" w:rsidRPr="002F731C" w:rsidRDefault="002F731C" w:rsidP="002F731C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 w:rsidRPr="002F731C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Healthcare Scientists</w:t>
            </w:r>
          </w:p>
        </w:tc>
        <w:tc>
          <w:tcPr>
            <w:tcW w:w="4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DF0419B" w14:textId="77777777" w:rsidR="002F731C" w:rsidRPr="002F731C" w:rsidRDefault="002F731C" w:rsidP="002F731C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 w:rsidRPr="002F731C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399</w:t>
            </w:r>
          </w:p>
        </w:tc>
      </w:tr>
      <w:tr w:rsidR="002F731C" w:rsidRPr="002F731C" w14:paraId="45798846" w14:textId="77777777" w:rsidTr="002F731C">
        <w:trPr>
          <w:trHeight w:val="300"/>
          <w:jc w:val="center"/>
        </w:trPr>
        <w:tc>
          <w:tcPr>
            <w:tcW w:w="40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4EDB7A5" w14:textId="6959FDED" w:rsidR="002F731C" w:rsidRPr="002F731C" w:rsidRDefault="002F731C" w:rsidP="002F731C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   </w:t>
            </w:r>
            <w:r w:rsidRPr="002F731C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Review Body Band 5</w:t>
            </w:r>
          </w:p>
        </w:tc>
        <w:tc>
          <w:tcPr>
            <w:tcW w:w="4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EAB1CB8" w14:textId="77777777" w:rsidR="002F731C" w:rsidRPr="002F731C" w:rsidRDefault="002F731C" w:rsidP="002F731C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2F731C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48</w:t>
            </w:r>
          </w:p>
        </w:tc>
      </w:tr>
      <w:tr w:rsidR="002F731C" w:rsidRPr="002F731C" w14:paraId="6ACA529C" w14:textId="77777777" w:rsidTr="002F731C">
        <w:trPr>
          <w:trHeight w:val="300"/>
          <w:jc w:val="center"/>
        </w:trPr>
        <w:tc>
          <w:tcPr>
            <w:tcW w:w="40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26DBF91" w14:textId="64B504AD" w:rsidR="002F731C" w:rsidRPr="002F731C" w:rsidRDefault="002F731C" w:rsidP="002F731C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   </w:t>
            </w:r>
            <w:r w:rsidRPr="002F731C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Review Body Band 6</w:t>
            </w:r>
          </w:p>
        </w:tc>
        <w:tc>
          <w:tcPr>
            <w:tcW w:w="4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75B0B39" w14:textId="77777777" w:rsidR="002F731C" w:rsidRPr="002F731C" w:rsidRDefault="002F731C" w:rsidP="002F731C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2F731C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158</w:t>
            </w:r>
          </w:p>
        </w:tc>
      </w:tr>
      <w:tr w:rsidR="002F731C" w:rsidRPr="002F731C" w14:paraId="3CEBBF96" w14:textId="77777777" w:rsidTr="002F731C">
        <w:trPr>
          <w:trHeight w:val="300"/>
          <w:jc w:val="center"/>
        </w:trPr>
        <w:tc>
          <w:tcPr>
            <w:tcW w:w="40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ED020C2" w14:textId="5D920925" w:rsidR="002F731C" w:rsidRPr="002F731C" w:rsidRDefault="002F731C" w:rsidP="002F731C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   </w:t>
            </w:r>
            <w:r w:rsidRPr="002F731C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Review Body Band 7</w:t>
            </w:r>
          </w:p>
        </w:tc>
        <w:tc>
          <w:tcPr>
            <w:tcW w:w="4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1859682" w14:textId="77777777" w:rsidR="002F731C" w:rsidRPr="002F731C" w:rsidRDefault="002F731C" w:rsidP="002F731C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2F731C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125</w:t>
            </w:r>
          </w:p>
        </w:tc>
      </w:tr>
      <w:tr w:rsidR="002F731C" w:rsidRPr="002F731C" w14:paraId="2D2F2E37" w14:textId="77777777" w:rsidTr="002F731C">
        <w:trPr>
          <w:trHeight w:val="300"/>
          <w:jc w:val="center"/>
        </w:trPr>
        <w:tc>
          <w:tcPr>
            <w:tcW w:w="40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B21A679" w14:textId="4A6AC28E" w:rsidR="002F731C" w:rsidRPr="002F731C" w:rsidRDefault="002F731C" w:rsidP="002F731C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   </w:t>
            </w:r>
            <w:r w:rsidRPr="002F731C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Review Body Band 8 - Range A</w:t>
            </w:r>
          </w:p>
        </w:tc>
        <w:tc>
          <w:tcPr>
            <w:tcW w:w="4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4FC46A7" w14:textId="77777777" w:rsidR="002F731C" w:rsidRPr="002F731C" w:rsidRDefault="002F731C" w:rsidP="002F731C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2F731C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44</w:t>
            </w:r>
          </w:p>
        </w:tc>
      </w:tr>
      <w:tr w:rsidR="002F731C" w:rsidRPr="002F731C" w14:paraId="6D1A4CBF" w14:textId="77777777" w:rsidTr="002F731C">
        <w:trPr>
          <w:trHeight w:val="300"/>
          <w:jc w:val="center"/>
        </w:trPr>
        <w:tc>
          <w:tcPr>
            <w:tcW w:w="40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60CBAA4" w14:textId="55B37EA1" w:rsidR="002F731C" w:rsidRPr="002F731C" w:rsidRDefault="002F731C" w:rsidP="002F731C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   </w:t>
            </w:r>
            <w:r w:rsidRPr="002F731C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Review Body Band 8 - Range B</w:t>
            </w:r>
          </w:p>
        </w:tc>
        <w:tc>
          <w:tcPr>
            <w:tcW w:w="4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160E412" w14:textId="77777777" w:rsidR="002F731C" w:rsidRPr="002F731C" w:rsidRDefault="002F731C" w:rsidP="002F731C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2F731C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11</w:t>
            </w:r>
          </w:p>
        </w:tc>
      </w:tr>
      <w:tr w:rsidR="002F731C" w:rsidRPr="002F731C" w14:paraId="2ED5D05F" w14:textId="77777777" w:rsidTr="002F731C">
        <w:trPr>
          <w:trHeight w:val="300"/>
          <w:jc w:val="center"/>
        </w:trPr>
        <w:tc>
          <w:tcPr>
            <w:tcW w:w="40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4FF1CCC" w14:textId="28FE7252" w:rsidR="002F731C" w:rsidRPr="002F731C" w:rsidRDefault="002F731C" w:rsidP="002F731C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   </w:t>
            </w:r>
            <w:r w:rsidRPr="002F731C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Review Body Band 8 - Range C</w:t>
            </w:r>
          </w:p>
        </w:tc>
        <w:tc>
          <w:tcPr>
            <w:tcW w:w="4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A0076AE" w14:textId="77777777" w:rsidR="002F731C" w:rsidRPr="002F731C" w:rsidRDefault="002F731C" w:rsidP="002F731C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2F731C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11</w:t>
            </w:r>
          </w:p>
        </w:tc>
      </w:tr>
      <w:tr w:rsidR="002F731C" w:rsidRPr="002F731C" w14:paraId="28DD9941" w14:textId="77777777" w:rsidTr="002F731C">
        <w:trPr>
          <w:trHeight w:val="300"/>
          <w:jc w:val="center"/>
        </w:trPr>
        <w:tc>
          <w:tcPr>
            <w:tcW w:w="40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BA79A36" w14:textId="0DBCCB7E" w:rsidR="002F731C" w:rsidRPr="002F731C" w:rsidRDefault="002F731C" w:rsidP="002F731C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   </w:t>
            </w:r>
            <w:r w:rsidRPr="002F731C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Review Body Band 8 - Range D</w:t>
            </w:r>
          </w:p>
        </w:tc>
        <w:tc>
          <w:tcPr>
            <w:tcW w:w="4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7D3F151" w14:textId="77777777" w:rsidR="002F731C" w:rsidRPr="002F731C" w:rsidRDefault="002F731C" w:rsidP="002F731C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2F731C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8</w:t>
            </w:r>
          </w:p>
        </w:tc>
      </w:tr>
      <w:tr w:rsidR="002F731C" w:rsidRPr="002F731C" w14:paraId="7030B77B" w14:textId="77777777" w:rsidTr="002F731C">
        <w:trPr>
          <w:trHeight w:val="300"/>
          <w:jc w:val="center"/>
        </w:trPr>
        <w:tc>
          <w:tcPr>
            <w:tcW w:w="40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84D0A82" w14:textId="27E45778" w:rsidR="002F731C" w:rsidRPr="002F731C" w:rsidRDefault="002F731C" w:rsidP="002F731C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   </w:t>
            </w:r>
            <w:r w:rsidRPr="002F731C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Review Body Band 9</w:t>
            </w:r>
          </w:p>
        </w:tc>
        <w:tc>
          <w:tcPr>
            <w:tcW w:w="4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E990A66" w14:textId="77777777" w:rsidR="002F731C" w:rsidRPr="002F731C" w:rsidRDefault="002F731C" w:rsidP="002F731C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2F731C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2</w:t>
            </w:r>
          </w:p>
        </w:tc>
      </w:tr>
      <w:tr w:rsidR="002F731C" w:rsidRPr="002F731C" w14:paraId="631A5695" w14:textId="77777777" w:rsidTr="002F731C">
        <w:trPr>
          <w:trHeight w:val="300"/>
          <w:jc w:val="center"/>
        </w:trPr>
        <w:tc>
          <w:tcPr>
            <w:tcW w:w="40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9DED1D9" w14:textId="77777777" w:rsidR="002F731C" w:rsidRPr="002F731C" w:rsidRDefault="002F731C" w:rsidP="002F731C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4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44253977" w14:textId="77777777" w:rsidR="002F731C" w:rsidRPr="002F731C" w:rsidRDefault="002F731C" w:rsidP="002F731C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</w:p>
        </w:tc>
      </w:tr>
      <w:tr w:rsidR="002F731C" w:rsidRPr="002F731C" w14:paraId="5759C7A6" w14:textId="77777777" w:rsidTr="002F731C">
        <w:trPr>
          <w:trHeight w:val="300"/>
          <w:jc w:val="center"/>
        </w:trPr>
        <w:tc>
          <w:tcPr>
            <w:tcW w:w="40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7FBCE04" w14:textId="77777777" w:rsidR="002F731C" w:rsidRPr="002F731C" w:rsidRDefault="002F731C" w:rsidP="002F731C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 w:rsidRPr="002F731C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Nursing and Midwifery Registered</w:t>
            </w:r>
          </w:p>
        </w:tc>
        <w:tc>
          <w:tcPr>
            <w:tcW w:w="4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21B2B52" w14:textId="77777777" w:rsidR="002F731C" w:rsidRPr="002F731C" w:rsidRDefault="002F731C" w:rsidP="002F731C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 w:rsidRPr="002F731C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4776</w:t>
            </w:r>
          </w:p>
        </w:tc>
      </w:tr>
      <w:tr w:rsidR="002F731C" w:rsidRPr="002F731C" w14:paraId="7EA7CE54" w14:textId="77777777" w:rsidTr="002F731C">
        <w:trPr>
          <w:trHeight w:val="300"/>
          <w:jc w:val="center"/>
        </w:trPr>
        <w:tc>
          <w:tcPr>
            <w:tcW w:w="40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A4D037F" w14:textId="15AD8398" w:rsidR="002F731C" w:rsidRPr="002F731C" w:rsidRDefault="002F731C" w:rsidP="002F731C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   </w:t>
            </w:r>
            <w:r w:rsidRPr="002F731C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Review Body Band 5</w:t>
            </w:r>
          </w:p>
        </w:tc>
        <w:tc>
          <w:tcPr>
            <w:tcW w:w="4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78BF0F5" w14:textId="77777777" w:rsidR="002F731C" w:rsidRPr="002F731C" w:rsidRDefault="002F731C" w:rsidP="002F731C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2F731C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2475</w:t>
            </w:r>
          </w:p>
        </w:tc>
      </w:tr>
      <w:tr w:rsidR="002F731C" w:rsidRPr="002F731C" w14:paraId="41D2E40F" w14:textId="77777777" w:rsidTr="002F731C">
        <w:trPr>
          <w:trHeight w:val="300"/>
          <w:jc w:val="center"/>
        </w:trPr>
        <w:tc>
          <w:tcPr>
            <w:tcW w:w="40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6A358DE" w14:textId="70023213" w:rsidR="002F731C" w:rsidRPr="002F731C" w:rsidRDefault="002F731C" w:rsidP="002F731C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   </w:t>
            </w:r>
            <w:r w:rsidRPr="002F731C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Review Body Band 6</w:t>
            </w:r>
          </w:p>
        </w:tc>
        <w:tc>
          <w:tcPr>
            <w:tcW w:w="4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394E2F0" w14:textId="77777777" w:rsidR="002F731C" w:rsidRPr="002F731C" w:rsidRDefault="002F731C" w:rsidP="002F731C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2F731C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1312</w:t>
            </w:r>
          </w:p>
        </w:tc>
      </w:tr>
      <w:tr w:rsidR="002F731C" w:rsidRPr="002F731C" w14:paraId="3EF527E1" w14:textId="77777777" w:rsidTr="002F731C">
        <w:trPr>
          <w:trHeight w:val="300"/>
          <w:jc w:val="center"/>
        </w:trPr>
        <w:tc>
          <w:tcPr>
            <w:tcW w:w="40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283E93E" w14:textId="2BA7D71B" w:rsidR="002F731C" w:rsidRPr="002F731C" w:rsidRDefault="002F731C" w:rsidP="002F731C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   </w:t>
            </w:r>
            <w:r w:rsidRPr="002F731C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Review Body Band 7</w:t>
            </w:r>
          </w:p>
        </w:tc>
        <w:tc>
          <w:tcPr>
            <w:tcW w:w="4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997C88A" w14:textId="77777777" w:rsidR="002F731C" w:rsidRPr="002F731C" w:rsidRDefault="002F731C" w:rsidP="002F731C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2F731C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772</w:t>
            </w:r>
          </w:p>
        </w:tc>
      </w:tr>
      <w:tr w:rsidR="002F731C" w:rsidRPr="002F731C" w14:paraId="707ADD90" w14:textId="77777777" w:rsidTr="002F731C">
        <w:trPr>
          <w:trHeight w:val="300"/>
          <w:jc w:val="center"/>
        </w:trPr>
        <w:tc>
          <w:tcPr>
            <w:tcW w:w="40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E07C318" w14:textId="028CCC42" w:rsidR="002F731C" w:rsidRPr="002F731C" w:rsidRDefault="002F731C" w:rsidP="002F731C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   </w:t>
            </w:r>
            <w:r w:rsidRPr="002F731C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Review Body Band 8 - Range A</w:t>
            </w:r>
          </w:p>
        </w:tc>
        <w:tc>
          <w:tcPr>
            <w:tcW w:w="4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AD4602F" w14:textId="77777777" w:rsidR="002F731C" w:rsidRPr="002F731C" w:rsidRDefault="002F731C" w:rsidP="002F731C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2F731C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176</w:t>
            </w:r>
          </w:p>
        </w:tc>
      </w:tr>
      <w:tr w:rsidR="002F731C" w:rsidRPr="002F731C" w14:paraId="745DD6C0" w14:textId="77777777" w:rsidTr="002F731C">
        <w:trPr>
          <w:trHeight w:val="300"/>
          <w:jc w:val="center"/>
        </w:trPr>
        <w:tc>
          <w:tcPr>
            <w:tcW w:w="40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492CC22" w14:textId="484CBD82" w:rsidR="002F731C" w:rsidRPr="002F731C" w:rsidRDefault="002F731C" w:rsidP="002F731C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   </w:t>
            </w:r>
            <w:r w:rsidRPr="002F731C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Review Body Band 8 - Range B</w:t>
            </w:r>
          </w:p>
        </w:tc>
        <w:tc>
          <w:tcPr>
            <w:tcW w:w="4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EAE00B3" w14:textId="77777777" w:rsidR="002F731C" w:rsidRPr="002F731C" w:rsidRDefault="002F731C" w:rsidP="002F731C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2F731C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39</w:t>
            </w:r>
          </w:p>
        </w:tc>
      </w:tr>
      <w:tr w:rsidR="002F731C" w:rsidRPr="002F731C" w14:paraId="3E3BE0EF" w14:textId="77777777" w:rsidTr="002F731C">
        <w:trPr>
          <w:trHeight w:val="300"/>
          <w:jc w:val="center"/>
        </w:trPr>
        <w:tc>
          <w:tcPr>
            <w:tcW w:w="40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F046A2D" w14:textId="43568E98" w:rsidR="002F731C" w:rsidRPr="002F731C" w:rsidRDefault="002F731C" w:rsidP="002F731C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   </w:t>
            </w:r>
            <w:r w:rsidRPr="002F731C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Review Body Band 8 - Range C</w:t>
            </w:r>
          </w:p>
        </w:tc>
        <w:tc>
          <w:tcPr>
            <w:tcW w:w="4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76A25DF" w14:textId="77777777" w:rsidR="002F731C" w:rsidRPr="002F731C" w:rsidRDefault="002F731C" w:rsidP="002F731C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2F731C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23</w:t>
            </w:r>
          </w:p>
        </w:tc>
      </w:tr>
      <w:tr w:rsidR="002F731C" w:rsidRPr="002F731C" w14:paraId="130D113C" w14:textId="77777777" w:rsidTr="002F731C">
        <w:trPr>
          <w:trHeight w:val="300"/>
          <w:jc w:val="center"/>
        </w:trPr>
        <w:tc>
          <w:tcPr>
            <w:tcW w:w="40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A3113A8" w14:textId="46E75FFD" w:rsidR="002F731C" w:rsidRPr="002F731C" w:rsidRDefault="002F731C" w:rsidP="002F731C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   </w:t>
            </w:r>
            <w:r w:rsidRPr="002F731C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Review Body Band 8 - Range D</w:t>
            </w:r>
          </w:p>
        </w:tc>
        <w:tc>
          <w:tcPr>
            <w:tcW w:w="4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7CBDDE9" w14:textId="77777777" w:rsidR="002F731C" w:rsidRPr="002F731C" w:rsidRDefault="002F731C" w:rsidP="002F731C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2F731C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2</w:t>
            </w:r>
          </w:p>
        </w:tc>
      </w:tr>
      <w:tr w:rsidR="002F731C" w:rsidRPr="002F731C" w14:paraId="7A13093B" w14:textId="77777777" w:rsidTr="002F731C">
        <w:trPr>
          <w:trHeight w:val="315"/>
          <w:jc w:val="center"/>
        </w:trPr>
        <w:tc>
          <w:tcPr>
            <w:tcW w:w="4080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75AD940" w14:textId="55A38454" w:rsidR="002F731C" w:rsidRPr="002F731C" w:rsidRDefault="002F731C" w:rsidP="002F731C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   </w:t>
            </w:r>
            <w:r w:rsidRPr="002F731C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Review Body Band 9</w:t>
            </w:r>
          </w:p>
        </w:tc>
        <w:tc>
          <w:tcPr>
            <w:tcW w:w="40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34D5DC3" w14:textId="77777777" w:rsidR="002F731C" w:rsidRPr="002F731C" w:rsidRDefault="002F731C" w:rsidP="002F731C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2F731C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3</w:t>
            </w:r>
          </w:p>
        </w:tc>
      </w:tr>
      <w:tr w:rsidR="002F731C" w:rsidRPr="002F731C" w14:paraId="701D3B0A" w14:textId="77777777" w:rsidTr="002F731C">
        <w:trPr>
          <w:trHeight w:val="315"/>
          <w:jc w:val="center"/>
        </w:trPr>
        <w:tc>
          <w:tcPr>
            <w:tcW w:w="40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14:paraId="47562554" w14:textId="77777777" w:rsidR="002F731C" w:rsidRPr="002F731C" w:rsidRDefault="002F731C" w:rsidP="002F731C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 w:rsidRPr="002F731C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Grand Total</w:t>
            </w:r>
          </w:p>
        </w:tc>
        <w:tc>
          <w:tcPr>
            <w:tcW w:w="40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5D9F1"/>
            <w:noWrap/>
            <w:vAlign w:val="center"/>
            <w:hideMark/>
          </w:tcPr>
          <w:p w14:paraId="4EE2DBF6" w14:textId="77777777" w:rsidR="002F731C" w:rsidRPr="002F731C" w:rsidRDefault="002F731C" w:rsidP="002F731C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 w:rsidRPr="002F731C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13606</w:t>
            </w:r>
          </w:p>
        </w:tc>
      </w:tr>
    </w:tbl>
    <w:p w14:paraId="75970B72" w14:textId="2C9CC683" w:rsidR="00A10460" w:rsidRDefault="00421E7F" w:rsidP="002F731C">
      <w:pPr>
        <w:ind w:left="0"/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t xml:space="preserve">_____________________________________________________________ </w:t>
      </w:r>
    </w:p>
    <w:p w14:paraId="6644CEA6" w14:textId="77777777" w:rsidR="004F001A" w:rsidRPr="00A10460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sectPr w:rsidR="004F001A" w:rsidRPr="00A10460" w:rsidSect="005029F2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3CBC8F4" w14:textId="77777777" w:rsidR="00C1006B" w:rsidRDefault="00C1006B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D7D837" w14:textId="417D348D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8480" behindDoc="1" locked="0" layoutInCell="1" allowOverlap="1" wp14:anchorId="6CFD05E3" wp14:editId="44851B82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6" name="Picture 6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bCs/>
        <w:color w:val="1F355E"/>
        <w:sz w:val="14"/>
        <w:szCs w:val="14"/>
      </w:rPr>
      <w:t>Rydym yn croesawu gohebiaeth yn y Gymraeg neu'r Saesneg. Atebir gohebiaeth Gymraeg yn y Gymraeg, ac ni fydd hyn yn arwain at oedi.</w:t>
    </w:r>
  </w:p>
  <w:p w14:paraId="108E8E79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47FC7F4A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Cadeirydd/Chair: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AC10B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Pencadlys BIP Bae Abertawe, Un Porthfa Talbot, Port Talbot, SA12 7BR </w:t>
    </w:r>
  </w:p>
  <w:p w14:paraId="300A770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color w:val="1F355E"/>
        <w:sz w:val="14"/>
        <w:szCs w:val="14"/>
      </w:rPr>
      <w:t>Bwrdd Iechyd Prifysgol Bae Abertawe yw enw gweithredu Bwrdd Iechyd Lleol Prifysgol Bae Abertawe</w:t>
    </w:r>
  </w:p>
  <w:p w14:paraId="1C861281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5E809E1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656EA6A7" w14:textId="01386DF4" w:rsidR="007D6A3E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</w:pPr>
    <w:r>
      <w:tab/>
    </w:r>
    <w:r>
      <w:tab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FC3D93" w14:textId="687DB041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bookmarkStart w:id="0" w:name="_Hlk201064240"/>
    <w:bookmarkStart w:id="1" w:name="_Hlk201064241"/>
    <w:r>
      <w:rPr>
        <w:noProof/>
      </w:rPr>
      <w:drawing>
        <wp:anchor distT="0" distB="0" distL="114300" distR="114300" simplePos="0" relativeHeight="251666432" behindDoc="1" locked="0" layoutInCell="1" allowOverlap="1" wp14:anchorId="7D1919B5" wp14:editId="29DEEED8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5" name="Picture 5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bCs/>
        <w:color w:val="1F355E"/>
        <w:sz w:val="14"/>
        <w:szCs w:val="14"/>
      </w:rPr>
      <w:t>Rydym yn croesawu gohebiaeth yn y Gymraeg neu'r Saesneg. Atebir gohebiaeth Gymraeg yn y Gymraeg, ac ni fydd hyn yn arwain at oedi.</w:t>
    </w:r>
  </w:p>
  <w:p w14:paraId="55D2FDF4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1A655368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Cadeirydd/Chair: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3D877C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Pencadlys BIP Bae Abertawe, Un Porthfa Talbot, Port Talbot, SA12 7BR </w:t>
    </w:r>
  </w:p>
  <w:p w14:paraId="1F837D8F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color w:val="1F355E"/>
        <w:sz w:val="14"/>
        <w:szCs w:val="14"/>
      </w:rPr>
      <w:t>Bwrdd Iechyd Prifysgol Bae Abertawe yw enw gweithredu Bwrdd Iechyd Lleol Prifysgol Bae Abertawe</w:t>
    </w:r>
  </w:p>
  <w:p w14:paraId="1274A4C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1FE31BC0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73827B55" w14:textId="4500C3E4" w:rsidR="00B73D24" w:rsidRDefault="00B73D24" w:rsidP="00B73D24">
    <w:pPr>
      <w:pStyle w:val="Footer"/>
    </w:pPr>
    <w:r>
      <w:tab/>
    </w:r>
    <w:r>
      <w:tab/>
    </w:r>
    <w:r>
      <w:tab/>
    </w:r>
    <w:bookmarkEnd w:id="0"/>
    <w:bookmarkEnd w:id="1"/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46256C4" w14:textId="77777777" w:rsidR="00C1006B" w:rsidRDefault="00C1006B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7FDF413" w14:textId="77777777" w:rsidR="00C1006B" w:rsidRDefault="00C1006B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A2169D" w14:textId="3F59FD13" w:rsidR="0097092D" w:rsidRDefault="004F001A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6526706D" wp14:editId="180D5E68">
          <wp:simplePos x="0" y="0"/>
          <wp:positionH relativeFrom="column">
            <wp:posOffset>-57150</wp:posOffset>
          </wp:positionH>
          <wp:positionV relativeFrom="paragraph">
            <wp:posOffset>-301625</wp:posOffset>
          </wp:positionV>
          <wp:extent cx="2609850" cy="659765"/>
          <wp:effectExtent l="0" t="0" r="0" b="6985"/>
          <wp:wrapTight wrapText="bothSides">
            <wp:wrapPolygon edited="0">
              <wp:start x="0" y="0"/>
              <wp:lineTo x="0" y="21205"/>
              <wp:lineTo x="21442" y="21205"/>
              <wp:lineTo x="2144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09850" cy="6597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73D24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2EB532ED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5DF86F1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Bwrdd Iechyd Prifysgol Bae Abertawe</w:t>
                          </w:r>
                        </w:p>
                        <w:p w14:paraId="2B48AE3C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Swansea Bay University Health Board</w:t>
                          </w:r>
                        </w:p>
                        <w:p w14:paraId="1E50EFBE" w14:textId="4067A374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Gwasanaethau Corfforaethol </w:t>
                          </w:r>
                          <w:r w:rsidR="002F731C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Corporate Services</w:t>
                          </w:r>
                        </w:p>
                        <w:p w14:paraId="220A0B7D" w14:textId="22D6E22B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Un Porthfa Talbot </w:t>
                          </w:r>
                          <w:r w:rsidR="002F731C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One Talbot Gateway</w:t>
                          </w:r>
                        </w:p>
                        <w:p w14:paraId="76678E7A" w14:textId="6A3C03E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Parc Ynni, Baglan </w:t>
                          </w:r>
                          <w:r w:rsidR="002F731C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Baglan Energy Park</w:t>
                          </w:r>
                        </w:p>
                        <w:p w14:paraId="7DD1D6E0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Port Talbot SA12 7BR</w:t>
                          </w:r>
                        </w:p>
                        <w:p w14:paraId="7632E72D" w14:textId="762D599D" w:rsidR="000C00ED" w:rsidRPr="002D32B6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Ffôn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Phone: 01639 684 363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" fillcolor="window" stroked="f" strokeweight=".5pt">
              <v:textbox>
                <w:txbxContent>
                  <w:p w14:paraId="45DF86F1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Bwrdd Iechyd Prifysgol Bae Abertawe</w:t>
                    </w:r>
                  </w:p>
                  <w:p w14:paraId="2B48AE3C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Swansea Bay University Health Board</w:t>
                    </w:r>
                  </w:p>
                  <w:p w14:paraId="1E50EFBE" w14:textId="4067A374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Gwasanaethau Corfforaethol </w:t>
                    </w:r>
                    <w:r w:rsidR="002F731C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Corporate Services</w:t>
                    </w:r>
                  </w:p>
                  <w:p w14:paraId="220A0B7D" w14:textId="22D6E22B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Un Porthfa Talbot </w:t>
                    </w:r>
                    <w:r w:rsidR="002F731C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One Talbot Gateway</w:t>
                    </w:r>
                  </w:p>
                  <w:p w14:paraId="76678E7A" w14:textId="6A3C03E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Parc Ynni, Baglan </w:t>
                    </w:r>
                    <w:r w:rsidR="002F731C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Baglan Energy Park</w:t>
                    </w:r>
                  </w:p>
                  <w:p w14:paraId="7DD1D6E0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Port Talbot SA12 7BR</w:t>
                    </w:r>
                  </w:p>
                  <w:p w14:paraId="7632E72D" w14:textId="762D599D" w:rsidR="000C00ED" w:rsidRPr="002D32B6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Ffôn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Phone: 01639 684 363</w:t>
                    </w:r>
                  </w:p>
                </w:txbxContent>
              </v:textbox>
              <w10:wrap anchorx="page"/>
            </v:shape>
          </w:pict>
        </mc:Fallback>
      </mc:AlternateContent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numPicBullet w:numPicBulletId="0">
    <mc:AlternateContent>
      <mc:Choice Requires="v">
        <w:pict>
          <v:shapetype w14:anchorId="7E063D1B"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Picture 1940381565" o:spid="_x0000_i1025" type="#_x0000_t75" style="width:20.25pt;height:20.25pt;visibility:visible;mso-wrap-style:square">
            <v:imagedata r:id="rId1" o:title=""/>
          </v:shape>
        </w:pict>
      </mc:Choice>
      <mc:Fallback>
        <w:drawing>
          <wp:inline distT="0" distB="0" distL="0" distR="0" wp14:anchorId="6C03075A">
            <wp:extent cx="257175" cy="257175"/>
            <wp:effectExtent l="0" t="0" r="0" b="0"/>
            <wp:docPr id="1940381565" name="Picture 194038156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-1023"/>
                    <pic:cNvPicPr>
                      <a:picLocks noChangeAspect="1" noChangeArrowheads="1"/>
                    </pic:cNvPicPr>
                  </pic:nvPicPr>
                  <pic:blipFill>
                    <a:blip r:embed="rId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7175" cy="257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mc:Fallback>
    </mc:AlternateContent>
  </w:numPicBullet>
  <w:numPicBullet w:numPicBulletId="1">
    <mc:AlternateContent>
      <mc:Choice Requires="v">
        <w:pict>
          <v:shape w14:anchorId="585FDE53" id="Picture 1175671735" o:spid="_x0000_i1025" type="#_x0000_t75" style="width:382.5pt;height:382.5pt;visibility:visible;mso-wrap-style:square">
            <v:imagedata r:id="rId3" o:title=""/>
          </v:shape>
        </w:pict>
      </mc:Choice>
      <mc:Fallback>
        <w:drawing>
          <wp:inline distT="0" distB="0" distL="0" distR="0" wp14:anchorId="6E531D82">
            <wp:extent cx="4857750" cy="4857750"/>
            <wp:effectExtent l="0" t="0" r="0" b="0"/>
            <wp:docPr id="1175671735" name="Picture 117567173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-1022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57750" cy="4857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mc:Fallback>
    </mc:AlternateContent>
  </w:numPicBullet>
  <w:numPicBullet w:numPicBulletId="2">
    <mc:AlternateContent>
      <mc:Choice Requires="v">
        <w:pict>
          <v:shape w14:anchorId="035860B1" id="Picture 1217038021" o:spid="_x0000_i1025" type="#_x0000_t75" style="width:225.75pt;height:225.75pt;visibility:visible;mso-wrap-style:square">
            <v:imagedata r:id="rId5" o:title=""/>
          </v:shape>
        </w:pict>
      </mc:Choice>
      <mc:Fallback>
        <w:drawing>
          <wp:inline distT="0" distB="0" distL="0" distR="0" wp14:anchorId="02CA817E">
            <wp:extent cx="2867025" cy="2867025"/>
            <wp:effectExtent l="0" t="0" r="0" b="0"/>
            <wp:docPr id="1217038021" name="Picture 12170380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-1021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67025" cy="28670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mc:Fallback>
    </mc:AlternateContent>
  </w:numPicBullet>
  <w:numPicBullet w:numPicBulletId="3">
    <mc:AlternateContent>
      <mc:Choice Requires="v">
        <w:pict>
          <v:shape w14:anchorId="06196BD2" id="Picture 904893210" o:spid="_x0000_i1025" type="#_x0000_t75" style="width:15.75pt;height:15.75pt;visibility:visible;mso-wrap-style:square">
            <v:imagedata r:id="rId7" o:title=""/>
          </v:shape>
        </w:pict>
      </mc:Choice>
      <mc:Fallback>
        <w:drawing>
          <wp:inline distT="0" distB="0" distL="0" distR="0" wp14:anchorId="768F98C1">
            <wp:extent cx="200025" cy="200025"/>
            <wp:effectExtent l="0" t="0" r="0" b="0"/>
            <wp:docPr id="904893210" name="Picture 9048932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-1020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0025" cy="2000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mc:Fallback>
    </mc:AlternateConten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6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7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4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7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679235937">
    <w:abstractNumId w:val="13"/>
  </w:num>
  <w:num w:numId="2" w16cid:durableId="1329140716">
    <w:abstractNumId w:val="0"/>
  </w:num>
  <w:num w:numId="3" w16cid:durableId="1501772515">
    <w:abstractNumId w:val="8"/>
  </w:num>
  <w:num w:numId="4" w16cid:durableId="1285505646">
    <w:abstractNumId w:val="15"/>
  </w:num>
  <w:num w:numId="5" w16cid:durableId="28531878">
    <w:abstractNumId w:val="4"/>
  </w:num>
  <w:num w:numId="6" w16cid:durableId="1180000787">
    <w:abstractNumId w:val="3"/>
  </w:num>
  <w:num w:numId="7" w16cid:durableId="646544521">
    <w:abstractNumId w:val="10"/>
  </w:num>
  <w:num w:numId="8" w16cid:durableId="258029778">
    <w:abstractNumId w:val="14"/>
  </w:num>
  <w:num w:numId="9" w16cid:durableId="419835157">
    <w:abstractNumId w:val="17"/>
  </w:num>
  <w:num w:numId="10" w16cid:durableId="541985444">
    <w:abstractNumId w:val="1"/>
  </w:num>
  <w:num w:numId="11" w16cid:durableId="2106536075">
    <w:abstractNumId w:val="9"/>
  </w:num>
  <w:num w:numId="12" w16cid:durableId="2099671350">
    <w:abstractNumId w:val="12"/>
  </w:num>
  <w:num w:numId="13" w16cid:durableId="2086876175">
    <w:abstractNumId w:val="16"/>
  </w:num>
  <w:num w:numId="14" w16cid:durableId="940573576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264727859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811680520">
    <w:abstractNumId w:val="11"/>
  </w:num>
  <w:num w:numId="17" w16cid:durableId="128137514">
    <w:abstractNumId w:val="5"/>
  </w:num>
  <w:num w:numId="18" w16cid:durableId="112820754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0F6539"/>
    <w:rsid w:val="00111757"/>
    <w:rsid w:val="001276F0"/>
    <w:rsid w:val="001508FC"/>
    <w:rsid w:val="00185784"/>
    <w:rsid w:val="001B1339"/>
    <w:rsid w:val="001E2D50"/>
    <w:rsid w:val="00213076"/>
    <w:rsid w:val="002156AF"/>
    <w:rsid w:val="00236F74"/>
    <w:rsid w:val="00257A6E"/>
    <w:rsid w:val="002677FD"/>
    <w:rsid w:val="00286642"/>
    <w:rsid w:val="00296FDA"/>
    <w:rsid w:val="002B74C8"/>
    <w:rsid w:val="002C252B"/>
    <w:rsid w:val="002D32B6"/>
    <w:rsid w:val="002E02A9"/>
    <w:rsid w:val="002F731C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001A"/>
    <w:rsid w:val="004F1E5A"/>
    <w:rsid w:val="004F4D32"/>
    <w:rsid w:val="005029F2"/>
    <w:rsid w:val="005317D4"/>
    <w:rsid w:val="00534D7A"/>
    <w:rsid w:val="00553E1D"/>
    <w:rsid w:val="005925B8"/>
    <w:rsid w:val="0059485C"/>
    <w:rsid w:val="005A19C7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778C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73328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031C2"/>
    <w:rsid w:val="00B34966"/>
    <w:rsid w:val="00B61DE2"/>
    <w:rsid w:val="00B73D24"/>
    <w:rsid w:val="00B82C9E"/>
    <w:rsid w:val="00B8458F"/>
    <w:rsid w:val="00BB4931"/>
    <w:rsid w:val="00BC67E1"/>
    <w:rsid w:val="00C021A4"/>
    <w:rsid w:val="00C050BE"/>
    <w:rsid w:val="00C1006B"/>
    <w:rsid w:val="00C75A00"/>
    <w:rsid w:val="00CA07E3"/>
    <w:rsid w:val="00CB2BBE"/>
    <w:rsid w:val="00CE1516"/>
    <w:rsid w:val="00CE325E"/>
    <w:rsid w:val="00CE3DBC"/>
    <w:rsid w:val="00D15865"/>
    <w:rsid w:val="00D62A67"/>
    <w:rsid w:val="00DC0D5A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27012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174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815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41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9.jpeg"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9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0.jpeg"/></Relationships>
</file>

<file path=word/_rels/numbering.xml.rels><?xml version="1.0" encoding="UTF-8" standalone="yes"?>
<Relationships xmlns="http://schemas.openxmlformats.org/package/2006/relationships"><Relationship Id="rId8" Type="http://schemas.openxmlformats.org/officeDocument/2006/relationships/image" Target="media/image8.png"/><Relationship Id="rId3" Type="http://schemas.openxmlformats.org/officeDocument/2006/relationships/image" Target="media/image3.png"/><Relationship Id="rId7" Type="http://schemas.openxmlformats.org/officeDocument/2006/relationships/image" Target="media/image7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6" Type="http://schemas.openxmlformats.org/officeDocument/2006/relationships/image" Target="media/image6.png"/><Relationship Id="rId5" Type="http://schemas.openxmlformats.org/officeDocument/2006/relationships/image" Target="media/image5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71</TotalTime>
  <Pages>2</Pages>
  <Words>337</Words>
  <Characters>1927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2260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Katharine Thau (Swansea Bay UHB - Corporate Services)</cp:lastModifiedBy>
  <cp:revision>25</cp:revision>
  <cp:lastPrinted>2019-03-26T11:11:00Z</cp:lastPrinted>
  <dcterms:created xsi:type="dcterms:W3CDTF">2021-09-13T07:38:00Z</dcterms:created>
  <dcterms:modified xsi:type="dcterms:W3CDTF">2025-06-18T11:05:00Z</dcterms:modified>
</cp:coreProperties>
</file>