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96FD49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A2EF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96FD49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A2EF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1C45F0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576EBE1" w14:textId="77777777" w:rsidR="001C5C72" w:rsidRPr="00FC3B42" w:rsidRDefault="001C5C72" w:rsidP="001C5C72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3E43C665" w14:textId="77777777" w:rsidR="001C5C72" w:rsidRPr="00FC3B42" w:rsidRDefault="001C5C72" w:rsidP="001C5C72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0A443262" w14:textId="329FDA7E" w:rsidR="002A2EFD" w:rsidRPr="002A2EFD" w:rsidRDefault="002A2EFD" w:rsidP="002A2EFD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2A2EFD">
        <w:rPr>
          <w:rFonts w:ascii="Verdana" w:hAnsi="Verdana"/>
          <w:b/>
          <w:bCs/>
          <w:sz w:val="22"/>
          <w:szCs w:val="22"/>
        </w:rPr>
        <w:t>From 1st March 2025 to 31st May 2025, please list the wards/departments you have requested shifts for off framework agencies in your Adult Nursing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2A2EFD">
        <w:rPr>
          <w:rFonts w:ascii="Verdana" w:hAnsi="Verdana"/>
          <w:b/>
          <w:bCs/>
          <w:sz w:val="22"/>
          <w:szCs w:val="22"/>
        </w:rPr>
        <w:t>Mental Health Community Teams?</w:t>
      </w:r>
    </w:p>
    <w:p w14:paraId="5D9AD60A" w14:textId="68CFEB2A" w:rsid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b/>
          <w:bCs/>
          <w:sz w:val="22"/>
          <w:szCs w:val="22"/>
        </w:rPr>
      </w:pPr>
    </w:p>
    <w:p w14:paraId="0B7DA12C" w14:textId="55611B2E" w:rsid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Nil. </w:t>
      </w:r>
    </w:p>
    <w:p w14:paraId="095C9545" w14:textId="77777777" w:rsidR="002A2EFD" w:rsidRP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</w:p>
    <w:p w14:paraId="3A07B700" w14:textId="5F5D1123" w:rsidR="002A2EFD" w:rsidRPr="002A2EFD" w:rsidRDefault="002A2EFD" w:rsidP="002A2EFD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2A2EFD">
        <w:rPr>
          <w:rFonts w:ascii="Verdana" w:hAnsi="Verdana"/>
          <w:b/>
          <w:bCs/>
          <w:sz w:val="22"/>
          <w:szCs w:val="22"/>
        </w:rPr>
        <w:t>Please provide a list of off-framework agencies used by the health board from 1st March 2025 to 31st May 2025</w:t>
      </w:r>
    </w:p>
    <w:p w14:paraId="4641A4D3" w14:textId="06DFBC08" w:rsid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b/>
          <w:bCs/>
          <w:sz w:val="22"/>
          <w:szCs w:val="22"/>
        </w:rPr>
      </w:pPr>
    </w:p>
    <w:p w14:paraId="55044EB2" w14:textId="3219EFD1" w:rsid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Swansea Bay University Health Board utilise Thornbury (off framework) for Paediatrics. </w:t>
      </w:r>
      <w:r w:rsidRPr="002A2EFD">
        <w:rPr>
          <w:rFonts w:ascii="Verdana" w:hAnsi="Verdana"/>
          <w:b/>
          <w:bCs/>
          <w:sz w:val="22"/>
          <w:szCs w:val="22"/>
        </w:rPr>
        <w:t> </w:t>
      </w:r>
    </w:p>
    <w:p w14:paraId="7EAEAE24" w14:textId="77777777" w:rsidR="002A2EFD" w:rsidRP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b/>
          <w:bCs/>
          <w:sz w:val="22"/>
          <w:szCs w:val="22"/>
        </w:rPr>
      </w:pPr>
    </w:p>
    <w:p w14:paraId="544E2B2C" w14:textId="511EB4E0" w:rsidR="002A2EFD" w:rsidRPr="002A2EFD" w:rsidRDefault="002A2EFD" w:rsidP="002A2EFD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2A2EFD">
        <w:rPr>
          <w:rFonts w:ascii="Verdana" w:hAnsi="Verdana"/>
          <w:b/>
          <w:bCs/>
          <w:sz w:val="22"/>
          <w:szCs w:val="22"/>
        </w:rPr>
        <w:t>How much was your Off-Framework agency spend for each of the following staff groups between 1st March 2025 to 31st May 2025 (a) RGN's (b) RCN's (c) RMN (d)ITU Nurse (e) A&amp;E Nurse (f) HCA (g) CPN (h) NICU Nurse</w:t>
      </w:r>
    </w:p>
    <w:p w14:paraId="548D706C" w14:textId="2B6D6991" w:rsid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b/>
          <w:bCs/>
          <w:sz w:val="22"/>
          <w:szCs w:val="22"/>
        </w:rPr>
      </w:pPr>
    </w:p>
    <w:p w14:paraId="5E54E73A" w14:textId="77777777" w:rsidR="002A2EFD" w:rsidRDefault="002A2EFD" w:rsidP="002A2EFD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  <w:sz w:val="22"/>
          <w:szCs w:val="22"/>
        </w:rPr>
      </w:pPr>
      <w:r w:rsidRPr="002A2EFD">
        <w:rPr>
          <w:rFonts w:ascii="Verdana" w:hAnsi="Verdana"/>
          <w:sz w:val="22"/>
          <w:szCs w:val="22"/>
        </w:rPr>
        <w:t xml:space="preserve">Not applicable </w:t>
      </w:r>
    </w:p>
    <w:p w14:paraId="57C73A3D" w14:textId="2214B549" w:rsidR="002A2EFD" w:rsidRPr="002A2EFD" w:rsidRDefault="002A2EFD" w:rsidP="002A2EFD">
      <w:pPr>
        <w:pStyle w:val="ListParagraph"/>
        <w:numPr>
          <w:ilvl w:val="0"/>
          <w:numId w:val="20"/>
        </w:numPr>
        <w:spacing w:before="100" w:beforeAutospacing="1" w:after="100" w:afterAutospacing="1"/>
        <w:rPr>
          <w:rFonts w:ascii="Verdana" w:hAnsi="Verdana"/>
          <w:sz w:val="22"/>
          <w:szCs w:val="22"/>
        </w:rPr>
      </w:pPr>
      <w:r w:rsidRPr="002A2EFD">
        <w:rPr>
          <w:rFonts w:ascii="Verdana" w:hAnsi="Verdana"/>
          <w:sz w:val="22"/>
          <w:szCs w:val="22"/>
        </w:rPr>
        <w:t xml:space="preserve">Not applicable </w:t>
      </w:r>
    </w:p>
    <w:p w14:paraId="7CB68589" w14:textId="3CF7D44D" w:rsidR="002A2EFD" w:rsidRP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  <w:r w:rsidRPr="002A2EFD">
        <w:rPr>
          <w:rFonts w:ascii="Verdana" w:hAnsi="Verdana"/>
          <w:sz w:val="22"/>
          <w:szCs w:val="22"/>
        </w:rPr>
        <w:t>c)</w:t>
      </w:r>
      <w:r>
        <w:rPr>
          <w:rFonts w:ascii="Verdana" w:hAnsi="Verdana"/>
          <w:sz w:val="22"/>
          <w:szCs w:val="22"/>
        </w:rPr>
        <w:t xml:space="preserve"> Not applicable </w:t>
      </w:r>
    </w:p>
    <w:p w14:paraId="40B9456C" w14:textId="544169E8" w:rsidR="002A2EFD" w:rsidRP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  <w:r w:rsidRPr="002A2EFD">
        <w:rPr>
          <w:rFonts w:ascii="Verdana" w:hAnsi="Verdana"/>
          <w:sz w:val="22"/>
          <w:szCs w:val="22"/>
        </w:rPr>
        <w:t>d)</w:t>
      </w:r>
      <w:r>
        <w:rPr>
          <w:rFonts w:ascii="Verdana" w:hAnsi="Verdana"/>
          <w:sz w:val="22"/>
          <w:szCs w:val="22"/>
        </w:rPr>
        <w:t xml:space="preserve"> Not applicable </w:t>
      </w:r>
    </w:p>
    <w:p w14:paraId="607C8DD2" w14:textId="565CC723" w:rsidR="002A2EFD" w:rsidRP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  <w:r w:rsidRPr="002A2EFD">
        <w:rPr>
          <w:rFonts w:ascii="Verdana" w:hAnsi="Verdana"/>
          <w:sz w:val="22"/>
          <w:szCs w:val="22"/>
        </w:rPr>
        <w:t>e)</w:t>
      </w:r>
      <w:r>
        <w:rPr>
          <w:rFonts w:ascii="Verdana" w:hAnsi="Verdana"/>
          <w:sz w:val="22"/>
          <w:szCs w:val="22"/>
        </w:rPr>
        <w:t xml:space="preserve"> Not applicable </w:t>
      </w:r>
    </w:p>
    <w:p w14:paraId="133B6F45" w14:textId="48B78DCB" w:rsidR="002A2EFD" w:rsidRP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  <w:r w:rsidRPr="002A2EFD">
        <w:rPr>
          <w:rFonts w:ascii="Verdana" w:hAnsi="Verdana"/>
          <w:sz w:val="22"/>
          <w:szCs w:val="22"/>
        </w:rPr>
        <w:t>f)</w:t>
      </w:r>
      <w:r>
        <w:rPr>
          <w:rFonts w:ascii="Verdana" w:hAnsi="Verdana"/>
          <w:sz w:val="22"/>
          <w:szCs w:val="22"/>
        </w:rPr>
        <w:t xml:space="preserve"> Not applicable</w:t>
      </w:r>
    </w:p>
    <w:p w14:paraId="1BAD3945" w14:textId="0551E5FB" w:rsidR="002A2EFD" w:rsidRP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sz w:val="22"/>
          <w:szCs w:val="22"/>
        </w:rPr>
      </w:pPr>
      <w:r w:rsidRPr="002A2EFD">
        <w:rPr>
          <w:rFonts w:ascii="Verdana" w:hAnsi="Verdana"/>
          <w:sz w:val="22"/>
          <w:szCs w:val="22"/>
        </w:rPr>
        <w:t>g)</w:t>
      </w:r>
      <w:r>
        <w:rPr>
          <w:rFonts w:ascii="Verdana" w:hAnsi="Verdana"/>
          <w:sz w:val="22"/>
          <w:szCs w:val="22"/>
        </w:rPr>
        <w:t xml:space="preserve"> Not applicable </w:t>
      </w:r>
    </w:p>
    <w:p w14:paraId="0D1AE9AB" w14:textId="6B3A5242" w:rsidR="002A2EFD" w:rsidRP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b/>
          <w:bCs/>
          <w:sz w:val="22"/>
          <w:szCs w:val="22"/>
        </w:rPr>
      </w:pPr>
      <w:r w:rsidRPr="002A2EFD">
        <w:rPr>
          <w:rFonts w:ascii="Verdana" w:hAnsi="Verdana"/>
          <w:sz w:val="22"/>
          <w:szCs w:val="22"/>
        </w:rPr>
        <w:t>h) £2866.49</w:t>
      </w:r>
    </w:p>
    <w:p w14:paraId="3772A184" w14:textId="77777777" w:rsidR="002A2EFD" w:rsidRPr="002A2EFD" w:rsidRDefault="002A2EFD" w:rsidP="002A2EFD">
      <w:pPr>
        <w:pStyle w:val="ListParagraph"/>
        <w:spacing w:before="100" w:beforeAutospacing="1" w:after="100" w:afterAutospacing="1"/>
        <w:ind w:left="865"/>
        <w:rPr>
          <w:rFonts w:ascii="Verdana" w:hAnsi="Verdana"/>
          <w:b/>
          <w:bCs/>
          <w:sz w:val="22"/>
          <w:szCs w:val="22"/>
        </w:rPr>
      </w:pPr>
    </w:p>
    <w:p w14:paraId="55C8485B" w14:textId="454D22EB" w:rsidR="002A2EFD" w:rsidRDefault="002A2EFD" w:rsidP="002A2EFD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2A2EFD">
        <w:rPr>
          <w:rFonts w:ascii="Verdana" w:hAnsi="Verdana"/>
          <w:b/>
          <w:bCs/>
          <w:sz w:val="22"/>
          <w:szCs w:val="22"/>
        </w:rPr>
        <w:lastRenderedPageBreak/>
        <w:t>Please provide me with the name, contact number &amp; email address of the person responsible for responsible for temporary nursing agency onboarding for your health board?</w:t>
      </w:r>
    </w:p>
    <w:p w14:paraId="5B190DD5" w14:textId="77777777" w:rsidR="00D944E1" w:rsidRDefault="00D944E1" w:rsidP="002A2EFD">
      <w:pPr>
        <w:pStyle w:val="NoSpacing"/>
        <w:ind w:left="650" w:firstLine="21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Pete Matthews </w:t>
      </w:r>
    </w:p>
    <w:p w14:paraId="0E678B61" w14:textId="6B349BD0" w:rsidR="002A2EFD" w:rsidRDefault="002A2EFD" w:rsidP="002A2EFD">
      <w:pPr>
        <w:pStyle w:val="NoSpacing"/>
        <w:ind w:left="650" w:firstLine="215"/>
        <w:rPr>
          <w:rFonts w:ascii="Verdana" w:hAnsi="Verdana"/>
          <w:sz w:val="22"/>
          <w:szCs w:val="22"/>
        </w:rPr>
      </w:pPr>
      <w:r w:rsidRPr="002A2EFD">
        <w:rPr>
          <w:rFonts w:ascii="Verdana" w:hAnsi="Verdana"/>
          <w:sz w:val="22"/>
          <w:szCs w:val="22"/>
        </w:rPr>
        <w:t xml:space="preserve">Staff Bank Manager </w:t>
      </w:r>
    </w:p>
    <w:p w14:paraId="5C4A68EE" w14:textId="64CB7B18" w:rsidR="00D944E1" w:rsidRPr="002A2EFD" w:rsidRDefault="00D944E1" w:rsidP="002A2EFD">
      <w:pPr>
        <w:pStyle w:val="NoSpacing"/>
        <w:ind w:left="650" w:firstLine="215"/>
        <w:rPr>
          <w:rFonts w:ascii="Verdana" w:hAnsi="Verdana"/>
          <w:sz w:val="22"/>
          <w:szCs w:val="22"/>
        </w:rPr>
      </w:pPr>
      <w:r w:rsidRPr="00D944E1">
        <w:rPr>
          <w:rFonts w:ascii="Verdana" w:hAnsi="Verdana"/>
          <w:sz w:val="22"/>
          <w:szCs w:val="22"/>
        </w:rPr>
        <w:t>SBU.NurseBank@wales.nhs.uk</w:t>
      </w:r>
    </w:p>
    <w:p w14:paraId="44F560BF" w14:textId="77777777" w:rsidR="002A2EFD" w:rsidRDefault="002A2EFD" w:rsidP="002A2EFD">
      <w:pPr>
        <w:pStyle w:val="NoSpacing"/>
        <w:ind w:left="650" w:firstLine="215"/>
        <w:rPr>
          <w:rFonts w:ascii="Verdana" w:hAnsi="Verdana"/>
          <w:sz w:val="22"/>
          <w:szCs w:val="22"/>
        </w:rPr>
      </w:pPr>
      <w:r w:rsidRPr="002A2EFD">
        <w:rPr>
          <w:rFonts w:ascii="Verdana" w:hAnsi="Verdana"/>
          <w:sz w:val="22"/>
          <w:szCs w:val="22"/>
        </w:rPr>
        <w:t>01639 684401</w:t>
      </w:r>
    </w:p>
    <w:p w14:paraId="75970B72" w14:textId="0C34E84D" w:rsidR="00A10460" w:rsidRDefault="00421E7F" w:rsidP="002A2EFD">
      <w:pPr>
        <w:pStyle w:val="NoSpacing"/>
        <w:ind w:left="650" w:firstLine="21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01172A"/>
    <w:multiLevelType w:val="hybridMultilevel"/>
    <w:tmpl w:val="C538940A"/>
    <w:lvl w:ilvl="0" w:tplc="21FC059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D893348"/>
    <w:multiLevelType w:val="hybridMultilevel"/>
    <w:tmpl w:val="9E42E84C"/>
    <w:lvl w:ilvl="0" w:tplc="DEE20EC2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998073">
    <w:abstractNumId w:val="14"/>
  </w:num>
  <w:num w:numId="2" w16cid:durableId="1046180746">
    <w:abstractNumId w:val="0"/>
  </w:num>
  <w:num w:numId="3" w16cid:durableId="1056778051">
    <w:abstractNumId w:val="9"/>
  </w:num>
  <w:num w:numId="4" w16cid:durableId="187572132">
    <w:abstractNumId w:val="16"/>
  </w:num>
  <w:num w:numId="5" w16cid:durableId="85344405">
    <w:abstractNumId w:val="5"/>
  </w:num>
  <w:num w:numId="6" w16cid:durableId="417677898">
    <w:abstractNumId w:val="4"/>
  </w:num>
  <w:num w:numId="7" w16cid:durableId="267394347">
    <w:abstractNumId w:val="11"/>
  </w:num>
  <w:num w:numId="8" w16cid:durableId="404911833">
    <w:abstractNumId w:val="15"/>
  </w:num>
  <w:num w:numId="9" w16cid:durableId="771508228">
    <w:abstractNumId w:val="19"/>
  </w:num>
  <w:num w:numId="10" w16cid:durableId="157814209">
    <w:abstractNumId w:val="1"/>
  </w:num>
  <w:num w:numId="11" w16cid:durableId="879050056">
    <w:abstractNumId w:val="10"/>
  </w:num>
  <w:num w:numId="12" w16cid:durableId="178468565">
    <w:abstractNumId w:val="13"/>
  </w:num>
  <w:num w:numId="13" w16cid:durableId="1816528267">
    <w:abstractNumId w:val="17"/>
  </w:num>
  <w:num w:numId="14" w16cid:durableId="16076132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50539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0099936">
    <w:abstractNumId w:val="12"/>
  </w:num>
  <w:num w:numId="17" w16cid:durableId="1312949218">
    <w:abstractNumId w:val="6"/>
  </w:num>
  <w:num w:numId="18" w16cid:durableId="38825336">
    <w:abstractNumId w:val="2"/>
  </w:num>
  <w:num w:numId="19" w16cid:durableId="836384573">
    <w:abstractNumId w:val="3"/>
  </w:num>
  <w:num w:numId="20" w16cid:durableId="12558676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C5C72"/>
    <w:rsid w:val="001E1F48"/>
    <w:rsid w:val="001E2D50"/>
    <w:rsid w:val="00213076"/>
    <w:rsid w:val="002156AF"/>
    <w:rsid w:val="00236F74"/>
    <w:rsid w:val="00257A6E"/>
    <w:rsid w:val="002677FD"/>
    <w:rsid w:val="00286642"/>
    <w:rsid w:val="00296FDA"/>
    <w:rsid w:val="002A2EFD"/>
    <w:rsid w:val="002B74C8"/>
    <w:rsid w:val="002C252B"/>
    <w:rsid w:val="002D2EB9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389F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0EC9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05F2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944E1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12B0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90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E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EC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EC9"/>
    <w:rPr>
      <w:b/>
      <w:bCs/>
    </w:rPr>
  </w:style>
  <w:style w:type="paragraph" w:customStyle="1" w:styleId="Default">
    <w:name w:val="Default"/>
    <w:rsid w:val="001C5C7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94</TotalTime>
  <Pages>2</Pages>
  <Words>295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2025-07-03T14:33:00Z</cp:lastPrinted>
  <dcterms:created xsi:type="dcterms:W3CDTF">2021-09-13T07:38:00Z</dcterms:created>
  <dcterms:modified xsi:type="dcterms:W3CDTF">2025-07-03T14:33:00Z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18b8b050-9fca-4923-972c-a699da85d608</vt:lpwstr>
  </property>
</Properties>
</file>