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D09E60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F774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25-J-006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D09E60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F774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25-J-006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57F1E40" w14:textId="77777777" w:rsidR="005F7741" w:rsidRPr="005F7741" w:rsidRDefault="005F7741" w:rsidP="005F7741">
      <w:p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I would be grateful if you could provide the following information for the period 1 July 2024 – 30 June 2025, broken down per AfC pay band (Bands 2–9, excluding medical and dental roles):</w:t>
      </w:r>
    </w:p>
    <w:p w14:paraId="24A10BA1" w14:textId="5A1310F3" w:rsidR="005F7741" w:rsidRPr="005F7741" w:rsidRDefault="005F7741" w:rsidP="005F77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Shortlisting outcomes by gender</w:t>
      </w:r>
    </w:p>
    <w:p w14:paraId="5147F488" w14:textId="4D7D79E0" w:rsidR="005F7741" w:rsidRPr="005F7741" w:rsidRDefault="005F7741" w:rsidP="005F77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Number of applicants shortlisted by gender.</w:t>
      </w:r>
    </w:p>
    <w:p w14:paraId="507CE577" w14:textId="68D6781F" w:rsidR="005F7741" w:rsidRPr="005F7741" w:rsidRDefault="005F7741" w:rsidP="00982E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Number of applicants not shortlisted by gender.</w:t>
      </w:r>
      <w:r w:rsidR="00982E41">
        <w:rPr>
          <w:rFonts w:ascii="Verdana" w:hAnsi="Verdana"/>
          <w:b/>
          <w:bCs/>
          <w:noProof/>
          <w:sz w:val="22"/>
          <w:szCs w:val="22"/>
        </w:rPr>
        <w:br/>
      </w:r>
      <w:r w:rsidR="00982E41" w:rsidRPr="00982E41">
        <w:rPr>
          <w:rFonts w:ascii="Verdana" w:hAnsi="Verdana"/>
          <w:noProof/>
          <w:sz w:val="22"/>
          <w:szCs w:val="22"/>
        </w:rPr>
        <w:br/>
        <w:t>External Applicants</w:t>
      </w:r>
    </w:p>
    <w:tbl>
      <w:tblPr>
        <w:tblW w:w="68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405"/>
        <w:gridCol w:w="2414"/>
      </w:tblGrid>
      <w:tr w:rsidR="00982E41" w:rsidRPr="00982E41" w14:paraId="3A7F4F56" w14:textId="77777777" w:rsidTr="00982E41">
        <w:trPr>
          <w:trHeight w:val="836"/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04328A" w14:textId="6369C95F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4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1398A5" w14:textId="77777777" w:rsidR="00982E41" w:rsidRPr="00982E41" w:rsidRDefault="00982E41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Shortlisted</w:t>
            </w:r>
          </w:p>
        </w:tc>
        <w:tc>
          <w:tcPr>
            <w:tcW w:w="241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D3DAD7" w14:textId="06CB1AA0" w:rsidR="00982E41" w:rsidRPr="00982E41" w:rsidRDefault="00982E41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Not shortlisted</w:t>
            </w:r>
          </w:p>
        </w:tc>
      </w:tr>
      <w:tr w:rsidR="00982E41" w:rsidRPr="00982E41" w14:paraId="18474DD3" w14:textId="77777777" w:rsidTr="00982E41">
        <w:trPr>
          <w:trHeight w:val="309"/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476F44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Male</w:t>
            </w:r>
          </w:p>
        </w:tc>
        <w:tc>
          <w:tcPr>
            <w:tcW w:w="24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843E26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1371</w:t>
            </w:r>
          </w:p>
        </w:tc>
        <w:tc>
          <w:tcPr>
            <w:tcW w:w="241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51055B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9621</w:t>
            </w:r>
          </w:p>
        </w:tc>
      </w:tr>
      <w:tr w:rsidR="00982E41" w:rsidRPr="00982E41" w14:paraId="47F43066" w14:textId="77777777" w:rsidTr="00982E41">
        <w:trPr>
          <w:trHeight w:val="309"/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A71A92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Female</w:t>
            </w:r>
          </w:p>
        </w:tc>
        <w:tc>
          <w:tcPr>
            <w:tcW w:w="24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B320E3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2913</w:t>
            </w:r>
          </w:p>
        </w:tc>
        <w:tc>
          <w:tcPr>
            <w:tcW w:w="241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01B11B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15843</w:t>
            </w:r>
          </w:p>
        </w:tc>
      </w:tr>
      <w:tr w:rsidR="00982E41" w:rsidRPr="00982E41" w14:paraId="54BF5361" w14:textId="77777777" w:rsidTr="00982E41">
        <w:trPr>
          <w:trHeight w:val="309"/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8E767E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I do not wish to disclose</w:t>
            </w:r>
          </w:p>
        </w:tc>
        <w:tc>
          <w:tcPr>
            <w:tcW w:w="24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6482D6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41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FC1506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80</w:t>
            </w:r>
          </w:p>
        </w:tc>
      </w:tr>
      <w:tr w:rsidR="00982E41" w:rsidRPr="00982E41" w14:paraId="356269A0" w14:textId="77777777" w:rsidTr="00982E41">
        <w:trPr>
          <w:trHeight w:val="309"/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2F7E6E" w14:textId="31D33A33" w:rsidR="00982E41" w:rsidRPr="00982E41" w:rsidRDefault="00982E41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2405" w:type="dxa"/>
            <w:vAlign w:val="center"/>
          </w:tcPr>
          <w:p w14:paraId="406422B3" w14:textId="7F20788F" w:rsidR="00982E41" w:rsidRPr="00982E41" w:rsidRDefault="00982E41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4309</w:t>
            </w:r>
          </w:p>
        </w:tc>
        <w:tc>
          <w:tcPr>
            <w:tcW w:w="241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9403CB" w14:textId="77777777" w:rsidR="00982E41" w:rsidRPr="00982E41" w:rsidRDefault="00982E41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25544</w:t>
            </w:r>
          </w:p>
        </w:tc>
      </w:tr>
    </w:tbl>
    <w:p w14:paraId="627BDAD3" w14:textId="35C3A266" w:rsidR="005F7741" w:rsidRPr="00982E41" w:rsidRDefault="00982E41" w:rsidP="00982E41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982E41">
        <w:rPr>
          <w:rFonts w:ascii="Verdana" w:hAnsi="Verdana"/>
          <w:noProof/>
          <w:sz w:val="22"/>
          <w:szCs w:val="22"/>
        </w:rPr>
        <w:t>Internal Applicants</w:t>
      </w:r>
    </w:p>
    <w:tbl>
      <w:tblPr>
        <w:tblW w:w="67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0"/>
        <w:gridCol w:w="2410"/>
        <w:gridCol w:w="2409"/>
      </w:tblGrid>
      <w:tr w:rsidR="00982E41" w:rsidRPr="00982E41" w14:paraId="76E53CB2" w14:textId="77777777" w:rsidTr="00982E41">
        <w:trPr>
          <w:trHeight w:val="540"/>
          <w:jc w:val="center"/>
        </w:trPr>
        <w:tc>
          <w:tcPr>
            <w:tcW w:w="198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9B5E1B" w14:textId="1C1387DB" w:rsidR="00982E41" w:rsidRPr="00982E41" w:rsidRDefault="00982E41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76122B" w14:textId="77777777" w:rsidR="00982E41" w:rsidRPr="00982E41" w:rsidRDefault="00982E41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Shortlisted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A3C5BB" w14:textId="0E09767E" w:rsidR="00982E41" w:rsidRPr="00982E41" w:rsidRDefault="00982E41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Not Shortlisted</w:t>
            </w:r>
          </w:p>
        </w:tc>
      </w:tr>
      <w:tr w:rsidR="00982E41" w:rsidRPr="00982E41" w14:paraId="50D77089" w14:textId="77777777" w:rsidTr="00982E41">
        <w:trPr>
          <w:trHeight w:val="300"/>
          <w:jc w:val="center"/>
        </w:trPr>
        <w:tc>
          <w:tcPr>
            <w:tcW w:w="198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CCCC66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Male</w:t>
            </w:r>
          </w:p>
        </w:tc>
        <w:tc>
          <w:tcPr>
            <w:tcW w:w="241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CA426B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447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62C2C8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558</w:t>
            </w:r>
          </w:p>
        </w:tc>
      </w:tr>
      <w:tr w:rsidR="00982E41" w:rsidRPr="00982E41" w14:paraId="72DDAB5C" w14:textId="77777777" w:rsidTr="00982E41">
        <w:trPr>
          <w:trHeight w:val="300"/>
          <w:jc w:val="center"/>
        </w:trPr>
        <w:tc>
          <w:tcPr>
            <w:tcW w:w="198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675500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Female</w:t>
            </w:r>
          </w:p>
        </w:tc>
        <w:tc>
          <w:tcPr>
            <w:tcW w:w="241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34A3C3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1876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7B439C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1844</w:t>
            </w:r>
          </w:p>
        </w:tc>
      </w:tr>
      <w:tr w:rsidR="00982E41" w:rsidRPr="00982E41" w14:paraId="2A7E5A35" w14:textId="77777777" w:rsidTr="00982E41">
        <w:trPr>
          <w:trHeight w:val="300"/>
          <w:jc w:val="center"/>
        </w:trPr>
        <w:tc>
          <w:tcPr>
            <w:tcW w:w="198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DB3815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I do not wish to disclose</w:t>
            </w:r>
          </w:p>
        </w:tc>
        <w:tc>
          <w:tcPr>
            <w:tcW w:w="241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0360FC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6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AC77D8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10</w:t>
            </w:r>
          </w:p>
        </w:tc>
      </w:tr>
      <w:tr w:rsidR="00982E41" w:rsidRPr="00982E41" w14:paraId="7EDB6694" w14:textId="77777777" w:rsidTr="00982E41">
        <w:trPr>
          <w:trHeight w:val="300"/>
          <w:jc w:val="center"/>
        </w:trPr>
        <w:tc>
          <w:tcPr>
            <w:tcW w:w="198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DBC058" w14:textId="5DCC9F55" w:rsidR="00982E41" w:rsidRPr="00982E41" w:rsidRDefault="00982E41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2410" w:type="dxa"/>
            <w:vAlign w:val="center"/>
          </w:tcPr>
          <w:p w14:paraId="530AD787" w14:textId="0F371515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2329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FB4037" w14:textId="77777777" w:rsidR="00982E41" w:rsidRPr="00982E41" w:rsidRDefault="00982E41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2412</w:t>
            </w:r>
          </w:p>
        </w:tc>
      </w:tr>
    </w:tbl>
    <w:p w14:paraId="58F27B3B" w14:textId="77777777" w:rsidR="00796F81" w:rsidRPr="005F7741" w:rsidRDefault="00796F81" w:rsidP="005F7741">
      <w:pPr>
        <w:rPr>
          <w:rFonts w:ascii="Verdana" w:hAnsi="Verdana"/>
          <w:b/>
          <w:bCs/>
          <w:noProof/>
          <w:sz w:val="22"/>
          <w:szCs w:val="22"/>
        </w:rPr>
      </w:pPr>
    </w:p>
    <w:p w14:paraId="4486AD44" w14:textId="374160FD" w:rsidR="005F7741" w:rsidRPr="005F7741" w:rsidRDefault="005F7741" w:rsidP="005F77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Interview outcomes by gender</w:t>
      </w:r>
    </w:p>
    <w:p w14:paraId="7DB1D0A8" w14:textId="2F3DB4EF" w:rsidR="005F7741" w:rsidRPr="005F7741" w:rsidRDefault="005F7741" w:rsidP="005F77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Number of applicants interviewed by gender.</w:t>
      </w:r>
    </w:p>
    <w:p w14:paraId="299EBDC2" w14:textId="6841E5F4" w:rsidR="005F7741" w:rsidRPr="005F7741" w:rsidRDefault="005F7741" w:rsidP="005F77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Number of applicants not interviewed by gender.</w:t>
      </w:r>
    </w:p>
    <w:p w14:paraId="0F4C1C64" w14:textId="6CD0778C" w:rsidR="0011096F" w:rsidRPr="00982E41" w:rsidRDefault="0011096F" w:rsidP="0011096F">
      <w:pPr>
        <w:pStyle w:val="xmsonormal"/>
        <w:ind w:left="865"/>
        <w:rPr>
          <w:rFonts w:ascii="Verdana" w:hAnsi="Verdana"/>
          <w:sz w:val="22"/>
          <w:szCs w:val="22"/>
        </w:rPr>
      </w:pPr>
      <w:r w:rsidRPr="00982E41">
        <w:rPr>
          <w:rFonts w:ascii="Verdana" w:hAnsi="Verdana"/>
          <w:sz w:val="22"/>
          <w:szCs w:val="22"/>
        </w:rPr>
        <w:t xml:space="preserve">External </w:t>
      </w:r>
      <w:r w:rsidR="00982E41" w:rsidRPr="00982E41">
        <w:rPr>
          <w:rFonts w:ascii="Verdana" w:hAnsi="Verdana"/>
          <w:sz w:val="22"/>
          <w:szCs w:val="22"/>
        </w:rPr>
        <w:t>Applicants</w:t>
      </w:r>
    </w:p>
    <w:p w14:paraId="75E9D9A1" w14:textId="77777777" w:rsidR="0011096F" w:rsidRPr="00982E41" w:rsidRDefault="0011096F" w:rsidP="0011096F">
      <w:pPr>
        <w:pStyle w:val="xmsonormal"/>
        <w:ind w:left="865"/>
        <w:rPr>
          <w:rFonts w:ascii="Verdana" w:hAnsi="Verdana"/>
        </w:rPr>
      </w:pPr>
    </w:p>
    <w:tbl>
      <w:tblPr>
        <w:tblW w:w="53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9"/>
        <w:gridCol w:w="2268"/>
      </w:tblGrid>
      <w:tr w:rsidR="00935962" w:rsidRPr="00982E41" w14:paraId="5A7EA811" w14:textId="77777777" w:rsidTr="00652BA4">
        <w:trPr>
          <w:trHeight w:val="810"/>
          <w:jc w:val="center"/>
        </w:trPr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7138DD" w14:textId="7DEFA5A1" w:rsidR="00935962" w:rsidRPr="00982E41" w:rsidRDefault="00935962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9F409D" w14:textId="77777777" w:rsidR="00935962" w:rsidRPr="00982E41" w:rsidRDefault="00935962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Interview attended</w:t>
            </w:r>
          </w:p>
        </w:tc>
      </w:tr>
      <w:tr w:rsidR="00935962" w:rsidRPr="00982E41" w14:paraId="7CC088FE" w14:textId="77777777" w:rsidTr="00652BA4">
        <w:trPr>
          <w:trHeight w:val="300"/>
          <w:jc w:val="center"/>
        </w:trPr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8DF241" w14:textId="77777777" w:rsidR="00935962" w:rsidRPr="00935962" w:rsidRDefault="00935962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35962">
              <w:rPr>
                <w:rFonts w:ascii="Verdana" w:hAnsi="Verdana"/>
                <w:color w:val="000000"/>
                <w:sz w:val="20"/>
                <w:szCs w:val="20"/>
              </w:rPr>
              <w:t>Male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937370" w14:textId="77777777" w:rsidR="00935962" w:rsidRPr="00982E41" w:rsidRDefault="00935962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860</w:t>
            </w:r>
          </w:p>
        </w:tc>
      </w:tr>
      <w:tr w:rsidR="00935962" w:rsidRPr="00982E41" w14:paraId="3CADFD2D" w14:textId="77777777" w:rsidTr="00652BA4">
        <w:trPr>
          <w:trHeight w:val="300"/>
          <w:jc w:val="center"/>
        </w:trPr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0ECD1A" w14:textId="77777777" w:rsidR="00935962" w:rsidRPr="00935962" w:rsidRDefault="00935962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35962">
              <w:rPr>
                <w:rFonts w:ascii="Verdana" w:hAnsi="Verdana"/>
                <w:color w:val="000000"/>
                <w:sz w:val="20"/>
                <w:szCs w:val="20"/>
              </w:rPr>
              <w:t>Female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DF1824" w14:textId="77777777" w:rsidR="00935962" w:rsidRPr="00982E41" w:rsidRDefault="00935962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1842</w:t>
            </w:r>
          </w:p>
        </w:tc>
      </w:tr>
      <w:tr w:rsidR="00935962" w:rsidRPr="00982E41" w14:paraId="6EB2B8D5" w14:textId="77777777" w:rsidTr="00652BA4">
        <w:trPr>
          <w:trHeight w:val="300"/>
          <w:jc w:val="center"/>
        </w:trPr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04E431" w14:textId="77777777" w:rsidR="00935962" w:rsidRPr="00935962" w:rsidRDefault="00935962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35962">
              <w:rPr>
                <w:rFonts w:ascii="Verdana" w:hAnsi="Verdana"/>
                <w:color w:val="000000"/>
                <w:sz w:val="20"/>
                <w:szCs w:val="20"/>
              </w:rPr>
              <w:t>I do not wish to disclose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B30425" w14:textId="77777777" w:rsidR="00935962" w:rsidRPr="00982E41" w:rsidRDefault="00935962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14</w:t>
            </w:r>
          </w:p>
        </w:tc>
      </w:tr>
      <w:tr w:rsidR="00935962" w:rsidRPr="00982E41" w14:paraId="1D6D9E2A" w14:textId="77777777" w:rsidTr="00652BA4">
        <w:trPr>
          <w:trHeight w:val="300"/>
          <w:jc w:val="center"/>
        </w:trPr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5482F8" w14:textId="246DFB78" w:rsidR="00935962" w:rsidRPr="00935962" w:rsidRDefault="00935962" w:rsidP="00982E41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35962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2268" w:type="dxa"/>
            <w:vAlign w:val="center"/>
          </w:tcPr>
          <w:p w14:paraId="4A4A3F5D" w14:textId="7406DB0D" w:rsidR="00935962" w:rsidRPr="00982E41" w:rsidRDefault="00935962" w:rsidP="00982E41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2716</w:t>
            </w:r>
          </w:p>
        </w:tc>
      </w:tr>
    </w:tbl>
    <w:p w14:paraId="115980C3" w14:textId="77777777" w:rsidR="0011096F" w:rsidRPr="00982E41" w:rsidRDefault="0011096F" w:rsidP="0011096F">
      <w:pPr>
        <w:pStyle w:val="xmsonormal"/>
        <w:ind w:left="865"/>
        <w:rPr>
          <w:rFonts w:ascii="Verdana" w:hAnsi="Verdana"/>
        </w:rPr>
      </w:pPr>
    </w:p>
    <w:p w14:paraId="31AD619A" w14:textId="0CA6C8ED" w:rsidR="0011096F" w:rsidRPr="00982E41" w:rsidRDefault="0011096F" w:rsidP="0011096F">
      <w:pPr>
        <w:pStyle w:val="xmsonormal"/>
        <w:ind w:left="865"/>
        <w:rPr>
          <w:rFonts w:ascii="Verdana" w:hAnsi="Verdana"/>
          <w:sz w:val="22"/>
          <w:szCs w:val="22"/>
        </w:rPr>
      </w:pPr>
      <w:r w:rsidRPr="00982E41">
        <w:rPr>
          <w:rFonts w:ascii="Verdana" w:hAnsi="Verdana"/>
          <w:sz w:val="22"/>
          <w:szCs w:val="22"/>
        </w:rPr>
        <w:t xml:space="preserve">Internal </w:t>
      </w:r>
      <w:r w:rsidR="00982E41" w:rsidRPr="00982E41">
        <w:rPr>
          <w:rFonts w:ascii="Verdana" w:hAnsi="Verdana"/>
          <w:sz w:val="22"/>
          <w:szCs w:val="22"/>
        </w:rPr>
        <w:t>Applicants</w:t>
      </w:r>
    </w:p>
    <w:p w14:paraId="63862397" w14:textId="77777777" w:rsidR="0011096F" w:rsidRDefault="0011096F" w:rsidP="0011096F">
      <w:pPr>
        <w:pStyle w:val="xmsonormal"/>
        <w:ind w:left="865"/>
      </w:pPr>
    </w:p>
    <w:tbl>
      <w:tblPr>
        <w:tblW w:w="53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83"/>
        <w:gridCol w:w="2204"/>
      </w:tblGrid>
      <w:tr w:rsidR="00935962" w14:paraId="7563585E" w14:textId="77777777" w:rsidTr="00652BA4">
        <w:trPr>
          <w:trHeight w:val="540"/>
          <w:jc w:val="center"/>
        </w:trPr>
        <w:tc>
          <w:tcPr>
            <w:tcW w:w="32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51D431" w14:textId="231529C1" w:rsidR="00935962" w:rsidRPr="00982E41" w:rsidRDefault="00935962" w:rsidP="00935962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460610" w14:textId="77777777" w:rsidR="00935962" w:rsidRPr="00982E41" w:rsidRDefault="00935962" w:rsidP="00935962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Interview attended</w:t>
            </w:r>
          </w:p>
        </w:tc>
      </w:tr>
      <w:tr w:rsidR="00935962" w14:paraId="2A1FCBE6" w14:textId="77777777" w:rsidTr="00652BA4">
        <w:trPr>
          <w:trHeight w:val="300"/>
          <w:jc w:val="center"/>
        </w:trPr>
        <w:tc>
          <w:tcPr>
            <w:tcW w:w="32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557733" w14:textId="77777777" w:rsidR="00935962" w:rsidRPr="00935962" w:rsidRDefault="00935962" w:rsidP="00935962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35962">
              <w:rPr>
                <w:rFonts w:ascii="Verdana" w:hAnsi="Verdana"/>
                <w:color w:val="000000"/>
                <w:sz w:val="20"/>
                <w:szCs w:val="20"/>
              </w:rPr>
              <w:t>Male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CA9E17" w14:textId="77777777" w:rsidR="00935962" w:rsidRPr="00982E41" w:rsidRDefault="00935962" w:rsidP="00935962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356</w:t>
            </w:r>
          </w:p>
        </w:tc>
      </w:tr>
      <w:tr w:rsidR="00935962" w14:paraId="35A77729" w14:textId="77777777" w:rsidTr="00652BA4">
        <w:trPr>
          <w:trHeight w:val="300"/>
          <w:jc w:val="center"/>
        </w:trPr>
        <w:tc>
          <w:tcPr>
            <w:tcW w:w="32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C40A0" w14:textId="77777777" w:rsidR="00935962" w:rsidRPr="00935962" w:rsidRDefault="00935962" w:rsidP="00935962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35962">
              <w:rPr>
                <w:rFonts w:ascii="Verdana" w:hAnsi="Verdana"/>
                <w:color w:val="000000"/>
                <w:sz w:val="20"/>
                <w:szCs w:val="20"/>
              </w:rPr>
              <w:t>Female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783C21" w14:textId="77777777" w:rsidR="00935962" w:rsidRPr="00982E41" w:rsidRDefault="00935962" w:rsidP="00935962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1403</w:t>
            </w:r>
          </w:p>
        </w:tc>
      </w:tr>
      <w:tr w:rsidR="00935962" w14:paraId="56D1A1C3" w14:textId="77777777" w:rsidTr="00652BA4">
        <w:trPr>
          <w:trHeight w:val="300"/>
          <w:jc w:val="center"/>
        </w:trPr>
        <w:tc>
          <w:tcPr>
            <w:tcW w:w="32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C1EDFF" w14:textId="77777777" w:rsidR="00935962" w:rsidRPr="00935962" w:rsidRDefault="00935962" w:rsidP="00935962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35962">
              <w:rPr>
                <w:rFonts w:ascii="Verdana" w:hAnsi="Verdana"/>
                <w:color w:val="000000"/>
                <w:sz w:val="20"/>
                <w:szCs w:val="20"/>
              </w:rPr>
              <w:t>I do not wish to disclose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D43A69" w14:textId="77777777" w:rsidR="00935962" w:rsidRPr="00982E41" w:rsidRDefault="00935962" w:rsidP="00935962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5</w:t>
            </w:r>
          </w:p>
        </w:tc>
      </w:tr>
      <w:tr w:rsidR="00935962" w14:paraId="067862B2" w14:textId="77777777" w:rsidTr="00652BA4">
        <w:trPr>
          <w:trHeight w:val="300"/>
          <w:jc w:val="center"/>
        </w:trPr>
        <w:tc>
          <w:tcPr>
            <w:tcW w:w="32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671230" w14:textId="2EEDC66E" w:rsidR="00935962" w:rsidRPr="00935962" w:rsidRDefault="00935962" w:rsidP="00935962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935962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2126" w:type="dxa"/>
            <w:vAlign w:val="center"/>
          </w:tcPr>
          <w:p w14:paraId="49A628CF" w14:textId="2AEAD04B" w:rsidR="00935962" w:rsidRPr="00982E41" w:rsidRDefault="00935962" w:rsidP="00935962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82E41">
              <w:rPr>
                <w:rFonts w:ascii="Verdana" w:hAnsi="Verdana"/>
                <w:color w:val="000000"/>
                <w:sz w:val="20"/>
                <w:szCs w:val="20"/>
              </w:rPr>
              <w:t>1764</w:t>
            </w:r>
          </w:p>
        </w:tc>
      </w:tr>
    </w:tbl>
    <w:p w14:paraId="536F03CE" w14:textId="77777777" w:rsidR="0011096F" w:rsidRDefault="0011096F" w:rsidP="0011096F">
      <w:pPr>
        <w:pStyle w:val="xmsonormal"/>
        <w:ind w:left="865"/>
      </w:pPr>
    </w:p>
    <w:p w14:paraId="49E297B7" w14:textId="77777777" w:rsidR="005F7741" w:rsidRPr="005F7741" w:rsidRDefault="005F7741" w:rsidP="005F7741">
      <w:pPr>
        <w:rPr>
          <w:rFonts w:ascii="Verdana" w:hAnsi="Verdana"/>
          <w:b/>
          <w:bCs/>
          <w:noProof/>
          <w:sz w:val="22"/>
          <w:szCs w:val="22"/>
        </w:rPr>
      </w:pPr>
    </w:p>
    <w:p w14:paraId="14E311F6" w14:textId="0BD660C0" w:rsidR="005F7741" w:rsidRPr="005F7741" w:rsidRDefault="005F7741" w:rsidP="005F77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Appointment outcomes by gender</w:t>
      </w:r>
    </w:p>
    <w:p w14:paraId="6634D2F8" w14:textId="4A9D3114" w:rsidR="005F7741" w:rsidRPr="005F7741" w:rsidRDefault="005F7741" w:rsidP="005F77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Number of applicants offered a post by gender.</w:t>
      </w:r>
    </w:p>
    <w:p w14:paraId="138E74AC" w14:textId="75A73B42" w:rsidR="005F7741" w:rsidRPr="005F7741" w:rsidRDefault="005F7741" w:rsidP="005F77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Number of applicants appointed by gender.</w:t>
      </w:r>
    </w:p>
    <w:p w14:paraId="37D43547" w14:textId="1FD2F9A4" w:rsidR="0011096F" w:rsidRPr="00652BA4" w:rsidRDefault="0011096F" w:rsidP="00652BA4">
      <w:pPr>
        <w:pStyle w:val="xmsonormal"/>
        <w:ind w:left="720"/>
        <w:rPr>
          <w:rFonts w:ascii="Verdana" w:hAnsi="Verdana"/>
          <w:sz w:val="22"/>
          <w:szCs w:val="22"/>
        </w:rPr>
      </w:pPr>
      <w:r w:rsidRPr="00652BA4">
        <w:rPr>
          <w:rFonts w:ascii="Verdana" w:hAnsi="Verdana"/>
          <w:sz w:val="22"/>
          <w:szCs w:val="22"/>
        </w:rPr>
        <w:t>External</w:t>
      </w:r>
      <w:r w:rsidR="00652BA4">
        <w:rPr>
          <w:rFonts w:ascii="Verdana" w:hAnsi="Verdana"/>
          <w:sz w:val="22"/>
          <w:szCs w:val="22"/>
        </w:rPr>
        <w:t xml:space="preserve"> Applicants</w:t>
      </w:r>
      <w:r w:rsidR="00652BA4">
        <w:rPr>
          <w:rFonts w:ascii="Verdana" w:hAnsi="Verdana"/>
          <w:sz w:val="22"/>
          <w:szCs w:val="22"/>
        </w:rPr>
        <w:br/>
      </w:r>
    </w:p>
    <w:tbl>
      <w:tblPr>
        <w:tblW w:w="48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7"/>
        <w:gridCol w:w="2268"/>
      </w:tblGrid>
      <w:tr w:rsidR="00652BA4" w:rsidRPr="00652BA4" w14:paraId="5EB7DB9B" w14:textId="77777777" w:rsidTr="00652BA4">
        <w:trPr>
          <w:trHeight w:val="810"/>
          <w:jc w:val="center"/>
        </w:trPr>
        <w:tc>
          <w:tcPr>
            <w:tcW w:w="254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58FA41" w14:textId="77777777" w:rsidR="00652BA4" w:rsidRPr="00652BA4" w:rsidRDefault="00652BA4" w:rsidP="00652BA4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Answer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857A77" w14:textId="77777777" w:rsidR="00652BA4" w:rsidRPr="00652BA4" w:rsidRDefault="00652BA4" w:rsidP="00652BA4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Appointed</w:t>
            </w:r>
          </w:p>
        </w:tc>
      </w:tr>
      <w:tr w:rsidR="00652BA4" w:rsidRPr="00652BA4" w14:paraId="6616C7E5" w14:textId="77777777" w:rsidTr="00652BA4">
        <w:trPr>
          <w:trHeight w:val="300"/>
          <w:jc w:val="center"/>
        </w:trPr>
        <w:tc>
          <w:tcPr>
            <w:tcW w:w="254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FEDCAD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t>Male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64AB92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t>143</w:t>
            </w:r>
          </w:p>
        </w:tc>
      </w:tr>
      <w:tr w:rsidR="00652BA4" w:rsidRPr="00652BA4" w14:paraId="387BCDD5" w14:textId="77777777" w:rsidTr="00652BA4">
        <w:trPr>
          <w:trHeight w:val="300"/>
          <w:jc w:val="center"/>
        </w:trPr>
        <w:tc>
          <w:tcPr>
            <w:tcW w:w="254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7C75C6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t>Female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BF1455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t>437</w:t>
            </w:r>
          </w:p>
        </w:tc>
      </w:tr>
      <w:tr w:rsidR="00652BA4" w:rsidRPr="00652BA4" w14:paraId="11613EEB" w14:textId="77777777" w:rsidTr="00652BA4">
        <w:trPr>
          <w:trHeight w:val="300"/>
          <w:jc w:val="center"/>
        </w:trPr>
        <w:tc>
          <w:tcPr>
            <w:tcW w:w="254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85FA26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I do not wish to disclose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DA5E51" w14:textId="39E55AED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</w:tr>
    </w:tbl>
    <w:p w14:paraId="5E28E45F" w14:textId="77777777" w:rsidR="0011096F" w:rsidRPr="00652BA4" w:rsidRDefault="0011096F" w:rsidP="0011096F">
      <w:pPr>
        <w:pStyle w:val="xmsonormal"/>
        <w:rPr>
          <w:rFonts w:ascii="Verdana" w:hAnsi="Verdana"/>
          <w:sz w:val="22"/>
          <w:szCs w:val="22"/>
        </w:rPr>
      </w:pPr>
    </w:p>
    <w:p w14:paraId="61CDFB6F" w14:textId="77777777" w:rsidR="0011096F" w:rsidRPr="00652BA4" w:rsidRDefault="0011096F" w:rsidP="0011096F">
      <w:pPr>
        <w:pStyle w:val="xmsonormal"/>
        <w:rPr>
          <w:rFonts w:ascii="Verdana" w:hAnsi="Verdana"/>
          <w:sz w:val="22"/>
          <w:szCs w:val="22"/>
        </w:rPr>
      </w:pPr>
    </w:p>
    <w:p w14:paraId="3633B2E2" w14:textId="2FD5406C" w:rsidR="0011096F" w:rsidRPr="00652BA4" w:rsidRDefault="0011096F" w:rsidP="00652BA4">
      <w:pPr>
        <w:pStyle w:val="xmsonormal"/>
        <w:ind w:left="1440"/>
        <w:rPr>
          <w:rFonts w:ascii="Verdana" w:hAnsi="Verdana"/>
          <w:sz w:val="22"/>
          <w:szCs w:val="22"/>
        </w:rPr>
      </w:pPr>
      <w:r w:rsidRPr="00652BA4">
        <w:rPr>
          <w:rFonts w:ascii="Verdana" w:hAnsi="Verdana"/>
          <w:sz w:val="22"/>
          <w:szCs w:val="22"/>
        </w:rPr>
        <w:t xml:space="preserve">Internal </w:t>
      </w:r>
      <w:r w:rsidR="00652BA4">
        <w:rPr>
          <w:rFonts w:ascii="Verdana" w:hAnsi="Verdana"/>
          <w:sz w:val="22"/>
          <w:szCs w:val="22"/>
        </w:rPr>
        <w:t>Applicants</w:t>
      </w:r>
    </w:p>
    <w:p w14:paraId="78624E9B" w14:textId="77777777" w:rsidR="0011096F" w:rsidRPr="00652BA4" w:rsidRDefault="0011096F" w:rsidP="0011096F">
      <w:pPr>
        <w:pStyle w:val="xmsonormal"/>
        <w:rPr>
          <w:rFonts w:ascii="Verdana" w:hAnsi="Verdana"/>
          <w:sz w:val="22"/>
          <w:szCs w:val="22"/>
        </w:rPr>
      </w:pPr>
    </w:p>
    <w:tbl>
      <w:tblPr>
        <w:tblW w:w="49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4"/>
        <w:gridCol w:w="2268"/>
      </w:tblGrid>
      <w:tr w:rsidR="00652BA4" w:rsidRPr="00652BA4" w14:paraId="1E980E20" w14:textId="77777777" w:rsidTr="00652BA4">
        <w:trPr>
          <w:trHeight w:val="540"/>
          <w:jc w:val="center"/>
        </w:trPr>
        <w:tc>
          <w:tcPr>
            <w:tcW w:w="269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3AA84F" w14:textId="77777777" w:rsidR="00652BA4" w:rsidRPr="00652BA4" w:rsidRDefault="00652BA4" w:rsidP="00652BA4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Answer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579912" w14:textId="77777777" w:rsidR="00652BA4" w:rsidRPr="00652BA4" w:rsidRDefault="00652BA4" w:rsidP="00652BA4">
            <w:pPr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Appointed</w:t>
            </w:r>
          </w:p>
        </w:tc>
      </w:tr>
      <w:tr w:rsidR="00652BA4" w:rsidRPr="00652BA4" w14:paraId="1D1D600F" w14:textId="77777777" w:rsidTr="00652BA4">
        <w:trPr>
          <w:trHeight w:val="300"/>
          <w:jc w:val="center"/>
        </w:trPr>
        <w:tc>
          <w:tcPr>
            <w:tcW w:w="269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9A1122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t>Male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902663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t>116</w:t>
            </w:r>
          </w:p>
        </w:tc>
      </w:tr>
      <w:tr w:rsidR="00652BA4" w:rsidRPr="00652BA4" w14:paraId="6C57E862" w14:textId="77777777" w:rsidTr="00652BA4">
        <w:trPr>
          <w:trHeight w:val="300"/>
          <w:jc w:val="center"/>
        </w:trPr>
        <w:tc>
          <w:tcPr>
            <w:tcW w:w="269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5D3306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t>Female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7B4020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t>476</w:t>
            </w:r>
          </w:p>
        </w:tc>
      </w:tr>
      <w:tr w:rsidR="00652BA4" w:rsidRPr="00652BA4" w14:paraId="7490BF21" w14:textId="77777777" w:rsidTr="00652BA4">
        <w:trPr>
          <w:trHeight w:val="300"/>
          <w:jc w:val="center"/>
        </w:trPr>
        <w:tc>
          <w:tcPr>
            <w:tcW w:w="269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C3B41F" w14:textId="77777777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52BA4">
              <w:rPr>
                <w:rFonts w:ascii="Verdana" w:hAnsi="Verdana"/>
                <w:color w:val="000000"/>
                <w:sz w:val="20"/>
                <w:szCs w:val="20"/>
              </w:rPr>
              <w:t>I do not wish to disclose</w:t>
            </w:r>
          </w:p>
        </w:tc>
        <w:tc>
          <w:tcPr>
            <w:tcW w:w="226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E1C6B4" w14:textId="6F7CC84B" w:rsidR="00652BA4" w:rsidRPr="00652BA4" w:rsidRDefault="00652BA4" w:rsidP="00652BA4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&lt;5*</w:t>
            </w:r>
          </w:p>
        </w:tc>
      </w:tr>
    </w:tbl>
    <w:p w14:paraId="449E0A00" w14:textId="77777777" w:rsidR="005F7741" w:rsidRDefault="005F7741" w:rsidP="005F7741">
      <w:pPr>
        <w:rPr>
          <w:rFonts w:ascii="Verdana" w:hAnsi="Verdana"/>
          <w:b/>
          <w:bCs/>
          <w:noProof/>
          <w:sz w:val="22"/>
          <w:szCs w:val="22"/>
        </w:rPr>
      </w:pPr>
    </w:p>
    <w:p w14:paraId="7B434ADE" w14:textId="417B3763" w:rsidR="0011096F" w:rsidRDefault="0011096F" w:rsidP="0011096F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Number of applicants who withdrew or declined offers by gender.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11096F">
        <w:rPr>
          <w:rFonts w:ascii="Verdana" w:hAnsi="Verdana"/>
          <w:noProof/>
          <w:sz w:val="22"/>
          <w:szCs w:val="22"/>
        </w:rPr>
        <w:t>I can confirm that this information is not held in this format.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CA13A94" w14:textId="77777777" w:rsidR="0011096F" w:rsidRPr="0011096F" w:rsidRDefault="0011096F" w:rsidP="0011096F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7DF27218" w14:textId="49E97C54" w:rsidR="005F7741" w:rsidRPr="005F7741" w:rsidRDefault="005F7741" w:rsidP="005F77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Internal vs external applicants</w:t>
      </w:r>
    </w:p>
    <w:p w14:paraId="59100997" w14:textId="2437DEC9" w:rsidR="005F7741" w:rsidRPr="005F7741" w:rsidRDefault="005F7741" w:rsidP="005F77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Number of successful candidates who were existing staff (internal) vs external applicants, broken down by gender.</w:t>
      </w:r>
      <w:r w:rsidR="0011096F">
        <w:rPr>
          <w:rFonts w:ascii="Verdana" w:hAnsi="Verdana"/>
          <w:b/>
          <w:bCs/>
          <w:noProof/>
          <w:sz w:val="22"/>
          <w:szCs w:val="22"/>
        </w:rPr>
        <w:br/>
      </w:r>
      <w:r w:rsidR="0011096F" w:rsidRPr="0011096F">
        <w:rPr>
          <w:rFonts w:ascii="Verdana" w:hAnsi="Verdana"/>
          <w:noProof/>
          <w:sz w:val="22"/>
          <w:szCs w:val="22"/>
        </w:rPr>
        <w:t>Please see question 3</w:t>
      </w:r>
    </w:p>
    <w:p w14:paraId="574CBDE5" w14:textId="77777777" w:rsidR="005F7741" w:rsidRPr="005F7741" w:rsidRDefault="005F7741" w:rsidP="005F7741">
      <w:pPr>
        <w:rPr>
          <w:rFonts w:ascii="Verdana" w:hAnsi="Verdana"/>
          <w:b/>
          <w:bCs/>
          <w:noProof/>
          <w:sz w:val="22"/>
          <w:szCs w:val="22"/>
        </w:rPr>
      </w:pPr>
    </w:p>
    <w:p w14:paraId="361DE471" w14:textId="56C350B7" w:rsidR="005F7741" w:rsidRPr="005F7741" w:rsidRDefault="005F7741" w:rsidP="005F77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Recruitment panel composition</w:t>
      </w:r>
    </w:p>
    <w:p w14:paraId="33D18C42" w14:textId="5EAAA39D" w:rsidR="005F7741" w:rsidRDefault="005F7741" w:rsidP="005F7741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F7741">
        <w:rPr>
          <w:rFonts w:ascii="Verdana" w:hAnsi="Verdana"/>
          <w:b/>
          <w:bCs/>
          <w:noProof/>
          <w:sz w:val="22"/>
          <w:szCs w:val="22"/>
        </w:rPr>
        <w:t>If held, the gender breakdown of recruitment panel members for AfC Band 2–9 appointments.</w:t>
      </w:r>
    </w:p>
    <w:p w14:paraId="3709B71F" w14:textId="74215334" w:rsidR="0011096F" w:rsidRPr="005F7741" w:rsidRDefault="0011096F" w:rsidP="0011096F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11096F">
        <w:rPr>
          <w:rFonts w:ascii="Verdana" w:hAnsi="Verdana"/>
          <w:noProof/>
          <w:sz w:val="22"/>
          <w:szCs w:val="22"/>
        </w:rPr>
        <w:t>I can confirm that this information is not held.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3EBFABDC" w:rsidR="00873328" w:rsidRDefault="00652BA4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652BA4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</w:t>
      </w:r>
      <w:r>
        <w:rPr>
          <w:rFonts w:ascii="Verdana" w:hAnsi="Verdana"/>
          <w:sz w:val="22"/>
          <w:szCs w:val="22"/>
        </w:rPr>
        <w:t xml:space="preserve">applicants </w:t>
      </w:r>
      <w:r w:rsidRPr="00FC3B42">
        <w:rPr>
          <w:rFonts w:ascii="Verdana" w:hAnsi="Verdana"/>
          <w:sz w:val="22"/>
          <w:szCs w:val="22"/>
        </w:rPr>
        <w:t xml:space="preserve">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2.6pt;height:382.6pt;visibility:visible;mso-wrap-style:square" o:bullet="t">
        <v:imagedata r:id="rId2" o:title=""/>
      </v:shape>
    </w:pict>
  </w:numPicBullet>
  <w:numPicBullet w:numPicBulletId="2">
    <w:pict>
      <v:shape id="_x0000_i1028" type="#_x0000_t75" style="width:225.2pt;height:225.2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CF6A31"/>
    <w:multiLevelType w:val="multilevel"/>
    <w:tmpl w:val="60AE6E30"/>
    <w:lvl w:ilvl="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85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8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45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0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65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65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25" w:hanging="2520"/>
      </w:pPr>
      <w:rPr>
        <w:rFonts w:hint="default"/>
      </w:r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30E648E"/>
    <w:multiLevelType w:val="hybridMultilevel"/>
    <w:tmpl w:val="D9C2753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936282605">
    <w:abstractNumId w:val="16"/>
  </w:num>
  <w:num w:numId="20" w16cid:durableId="20452790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096F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5F7741"/>
    <w:rsid w:val="00602EE5"/>
    <w:rsid w:val="006137E4"/>
    <w:rsid w:val="00635BDA"/>
    <w:rsid w:val="00652BA4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96F8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6247A"/>
    <w:rsid w:val="00873328"/>
    <w:rsid w:val="0089491A"/>
    <w:rsid w:val="008A2D60"/>
    <w:rsid w:val="0090178A"/>
    <w:rsid w:val="00912B14"/>
    <w:rsid w:val="009267EE"/>
    <w:rsid w:val="009269BD"/>
    <w:rsid w:val="00935962"/>
    <w:rsid w:val="00937E61"/>
    <w:rsid w:val="009574AC"/>
    <w:rsid w:val="0097092D"/>
    <w:rsid w:val="00982170"/>
    <w:rsid w:val="00982E41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normal">
    <w:name w:val="x_msonormal"/>
    <w:basedOn w:val="Normal"/>
    <w:rsid w:val="0011096F"/>
    <w:pPr>
      <w:spacing w:before="0" w:after="0" w:line="240" w:lineRule="auto"/>
      <w:ind w:left="0" w:right="0"/>
    </w:pPr>
    <w:rPr>
      <w:rFonts w:ascii="Aptos" w:eastAsiaTheme="minorHAnsi" w:hAnsi="Aptos" w:cs="Apto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06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99</TotalTime>
  <Pages>3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2025-10-20T13:26:00Z</dcterms:modified>
</cp:coreProperties>
</file>